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53A72" w:rsidRPr="00853BAF" w:rsidTr="00571732">
        <w:tc>
          <w:tcPr>
            <w:tcW w:w="9923" w:type="dxa"/>
          </w:tcPr>
          <w:p w:rsidR="00C53A72" w:rsidRPr="00853BAF" w:rsidRDefault="00C53A72" w:rsidP="00C53A72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A72" w:rsidRPr="00853BAF" w:rsidRDefault="00C53A72" w:rsidP="00C53A7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53A72" w:rsidRPr="00853BAF" w:rsidRDefault="00C53A72" w:rsidP="00C53A7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53A72" w:rsidRPr="00853BAF" w:rsidRDefault="00C53A72" w:rsidP="00C53A7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53A72" w:rsidRPr="00853BAF" w:rsidRDefault="00C53A72" w:rsidP="00C53A7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53A72" w:rsidRPr="00853BAF" w:rsidRDefault="00C53A72" w:rsidP="00C53A7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53A72" w:rsidRPr="00853BAF" w:rsidRDefault="00C53A72" w:rsidP="00C53A7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437F41" w:rsidRPr="00437F41">
              <w:rPr>
                <w:szCs w:val="28"/>
                <w:u w:val="single"/>
              </w:rPr>
              <w:t>01.02.2017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437F41">
              <w:rPr>
                <w:szCs w:val="28"/>
                <w:u w:val="single"/>
              </w:rPr>
              <w:t>407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C53A72" w:rsidRPr="00853BAF" w:rsidRDefault="00C53A72" w:rsidP="00C53A72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72"/>
      </w:tblGrid>
      <w:tr w:rsidR="00D77B3E" w:rsidRPr="007158B2" w:rsidTr="00C53A72">
        <w:trPr>
          <w:trHeight w:val="864"/>
        </w:trPr>
        <w:tc>
          <w:tcPr>
            <w:tcW w:w="8472" w:type="dxa"/>
            <w:tcBorders>
              <w:top w:val="nil"/>
              <w:left w:val="nil"/>
              <w:bottom w:val="nil"/>
              <w:right w:val="nil"/>
            </w:tcBorders>
          </w:tcPr>
          <w:p w:rsidR="00D77B3E" w:rsidRPr="007158B2" w:rsidRDefault="00D77B3E" w:rsidP="00C53A72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назначении публичных слушаний по проекту постановления </w:t>
            </w:r>
            <w:r w:rsidR="00C53A72">
              <w:rPr>
                <w:szCs w:val="28"/>
              </w:rPr>
              <w:t xml:space="preserve">          </w:t>
            </w:r>
            <w:r w:rsidRPr="007158B2">
              <w:rPr>
                <w:szCs w:val="28"/>
              </w:rPr>
              <w:t>мэрии города Новосибирска «О проекте планировки и проектах м</w:t>
            </w:r>
            <w:r w:rsidRPr="007158B2">
              <w:rPr>
                <w:szCs w:val="28"/>
              </w:rPr>
              <w:t>е</w:t>
            </w:r>
            <w:r w:rsidRPr="007158B2">
              <w:rPr>
                <w:szCs w:val="28"/>
              </w:rPr>
              <w:t>жевания территории, ограниченной створом Октябрьского моста, ул.</w:t>
            </w:r>
            <w:r w:rsidR="00C53A72">
              <w:rPr>
                <w:szCs w:val="28"/>
              </w:rPr>
              <w:t xml:space="preserve"> </w:t>
            </w:r>
            <w:proofErr w:type="spellStart"/>
            <w:r w:rsidRPr="007158B2">
              <w:rPr>
                <w:szCs w:val="28"/>
              </w:rPr>
              <w:t>Зыряновской</w:t>
            </w:r>
            <w:proofErr w:type="spellEnd"/>
            <w:r w:rsidRPr="007158B2">
              <w:rPr>
                <w:szCs w:val="28"/>
              </w:rPr>
              <w:t xml:space="preserve">, полосой отвода железной дороги, створом </w:t>
            </w:r>
            <w:proofErr w:type="spellStart"/>
            <w:r w:rsidRPr="007158B2">
              <w:rPr>
                <w:szCs w:val="28"/>
              </w:rPr>
              <w:t>Бу</w:t>
            </w:r>
            <w:r w:rsidRPr="007158B2">
              <w:rPr>
                <w:szCs w:val="28"/>
              </w:rPr>
              <w:t>г</w:t>
            </w:r>
            <w:r w:rsidRPr="007158B2">
              <w:rPr>
                <w:szCs w:val="28"/>
              </w:rPr>
              <w:t>ринского</w:t>
            </w:r>
            <w:proofErr w:type="spellEnd"/>
            <w:r w:rsidRPr="007158B2">
              <w:rPr>
                <w:szCs w:val="28"/>
              </w:rPr>
              <w:t xml:space="preserve"> моста, береговой линией реки Оби, в Октябрьском ра</w:t>
            </w:r>
            <w:r w:rsidRPr="007158B2">
              <w:rPr>
                <w:szCs w:val="28"/>
              </w:rPr>
              <w:t>й</w:t>
            </w:r>
            <w:r w:rsidRPr="007158B2">
              <w:rPr>
                <w:szCs w:val="28"/>
              </w:rPr>
              <w:t>оне»</w:t>
            </w:r>
          </w:p>
        </w:tc>
      </w:tr>
    </w:tbl>
    <w:p w:rsidR="00D77B3E" w:rsidRPr="007158B2" w:rsidRDefault="00D77B3E" w:rsidP="00D77B3E">
      <w:pPr>
        <w:rPr>
          <w:szCs w:val="28"/>
        </w:rPr>
      </w:pPr>
    </w:p>
    <w:p w:rsidR="00D77B3E" w:rsidRPr="007158B2" w:rsidRDefault="00D77B3E" w:rsidP="00D77B3E">
      <w:pPr>
        <w:rPr>
          <w:szCs w:val="28"/>
        </w:rPr>
      </w:pPr>
    </w:p>
    <w:p w:rsidR="00D77B3E" w:rsidRPr="007158B2" w:rsidRDefault="00D77B3E" w:rsidP="00C53A72">
      <w:pPr>
        <w:ind w:firstLine="697"/>
        <w:rPr>
          <w:szCs w:val="28"/>
        </w:rPr>
      </w:pPr>
      <w:proofErr w:type="gramStart"/>
      <w:r w:rsidRPr="007158B2">
        <w:rPr>
          <w:szCs w:val="28"/>
        </w:rPr>
        <w:t>В целях выявления и учета мнения и интересов жителей города Новосиби</w:t>
      </w:r>
      <w:r w:rsidRPr="007158B2">
        <w:rPr>
          <w:szCs w:val="28"/>
        </w:rPr>
        <w:t>р</w:t>
      </w:r>
      <w:r w:rsidRPr="007158B2">
        <w:rPr>
          <w:szCs w:val="28"/>
        </w:rPr>
        <w:t>ска по проекту постановления мэрии города Новосибирска «О проекте планиро</w:t>
      </w:r>
      <w:r w:rsidRPr="007158B2">
        <w:rPr>
          <w:szCs w:val="28"/>
        </w:rPr>
        <w:t>в</w:t>
      </w:r>
      <w:r w:rsidRPr="007158B2">
        <w:rPr>
          <w:szCs w:val="28"/>
        </w:rPr>
        <w:t>ки и проектах межевания территории, ограниченной створом Октябрьского моста, ул. </w:t>
      </w:r>
      <w:proofErr w:type="spellStart"/>
      <w:r w:rsidRPr="007158B2">
        <w:rPr>
          <w:szCs w:val="28"/>
        </w:rPr>
        <w:t>Зыряновской</w:t>
      </w:r>
      <w:proofErr w:type="spellEnd"/>
      <w:r w:rsidRPr="007158B2">
        <w:rPr>
          <w:szCs w:val="28"/>
        </w:rPr>
        <w:t xml:space="preserve">, полосой отвода железной дороги, створом </w:t>
      </w:r>
      <w:proofErr w:type="spellStart"/>
      <w:r w:rsidRPr="007158B2">
        <w:rPr>
          <w:szCs w:val="28"/>
        </w:rPr>
        <w:t>Бугринского</w:t>
      </w:r>
      <w:proofErr w:type="spellEnd"/>
      <w:r w:rsidRPr="007158B2">
        <w:rPr>
          <w:szCs w:val="28"/>
        </w:rPr>
        <w:t xml:space="preserve"> моста, береговой линией реки Оби, в Октябрьском районе», в соответствии с Град</w:t>
      </w:r>
      <w:r w:rsidRPr="007158B2">
        <w:rPr>
          <w:szCs w:val="28"/>
        </w:rPr>
        <w:t>о</w:t>
      </w:r>
      <w:r w:rsidRPr="007158B2">
        <w:rPr>
          <w:szCs w:val="28"/>
        </w:rPr>
        <w:t>строительным кодексом Российской Федерации, Федеральным законом от 06.10.2003 № 131-ФЗ «Об общих принципах организации</w:t>
      </w:r>
      <w:proofErr w:type="gramEnd"/>
      <w:r w:rsidRPr="007158B2">
        <w:rPr>
          <w:szCs w:val="28"/>
        </w:rPr>
        <w:t xml:space="preserve"> местного самоупра</w:t>
      </w:r>
      <w:r w:rsidRPr="007158B2">
        <w:rPr>
          <w:szCs w:val="28"/>
        </w:rPr>
        <w:t>в</w:t>
      </w:r>
      <w:r w:rsidRPr="007158B2">
        <w:rPr>
          <w:szCs w:val="28"/>
        </w:rPr>
        <w:t xml:space="preserve">ления в Российской Федерации», решением городского Совета Новосибирска от 25.04.2007 № 562 «О </w:t>
      </w:r>
      <w:proofErr w:type="gramStart"/>
      <w:r w:rsidRPr="007158B2">
        <w:rPr>
          <w:szCs w:val="28"/>
        </w:rPr>
        <w:t>Положении</w:t>
      </w:r>
      <w:proofErr w:type="gramEnd"/>
      <w:r w:rsidRPr="007158B2">
        <w:rPr>
          <w:szCs w:val="28"/>
        </w:rPr>
        <w:t xml:space="preserve"> о публичных слушаниях в городе Новосиби</w:t>
      </w:r>
      <w:r w:rsidRPr="007158B2">
        <w:rPr>
          <w:szCs w:val="28"/>
        </w:rPr>
        <w:t>р</w:t>
      </w:r>
      <w:r w:rsidRPr="007158B2">
        <w:rPr>
          <w:szCs w:val="28"/>
        </w:rPr>
        <w:t>ске», постановлением мэрии города Новосибирска от </w:t>
      </w:r>
      <w:r w:rsidRPr="002D478F">
        <w:rPr>
          <w:szCs w:val="28"/>
        </w:rPr>
        <w:t>31.08.2016 №</w:t>
      </w:r>
      <w:r w:rsidRPr="007158B2">
        <w:rPr>
          <w:szCs w:val="28"/>
        </w:rPr>
        <w:t xml:space="preserve"> </w:t>
      </w:r>
      <w:r w:rsidRPr="002D478F">
        <w:rPr>
          <w:szCs w:val="28"/>
        </w:rPr>
        <w:t>3947</w:t>
      </w:r>
      <w:r w:rsidRPr="007158B2">
        <w:rPr>
          <w:szCs w:val="28"/>
        </w:rPr>
        <w:t xml:space="preserve"> «О по</w:t>
      </w:r>
      <w:r w:rsidRPr="007158B2">
        <w:rPr>
          <w:szCs w:val="28"/>
        </w:rPr>
        <w:t>д</w:t>
      </w:r>
      <w:r w:rsidRPr="007158B2">
        <w:rPr>
          <w:szCs w:val="28"/>
        </w:rPr>
        <w:t>готовке проекта планировки и проектов межевания территории, ограниченной створом Октябрьского моста, ул. </w:t>
      </w:r>
      <w:proofErr w:type="spellStart"/>
      <w:r w:rsidRPr="007158B2">
        <w:rPr>
          <w:szCs w:val="28"/>
        </w:rPr>
        <w:t>Зыряновской</w:t>
      </w:r>
      <w:proofErr w:type="spellEnd"/>
      <w:r w:rsidRPr="007158B2">
        <w:rPr>
          <w:szCs w:val="28"/>
        </w:rPr>
        <w:t xml:space="preserve">, полосой отвода железной дороги, створом </w:t>
      </w:r>
      <w:proofErr w:type="spellStart"/>
      <w:r w:rsidRPr="007158B2">
        <w:rPr>
          <w:szCs w:val="28"/>
        </w:rPr>
        <w:t>Бугринского</w:t>
      </w:r>
      <w:proofErr w:type="spellEnd"/>
      <w:r w:rsidRPr="007158B2">
        <w:rPr>
          <w:szCs w:val="28"/>
        </w:rPr>
        <w:t xml:space="preserve"> моста, береговой линией реки Оби, в Октябрьском районе»</w:t>
      </w:r>
      <w:r>
        <w:rPr>
          <w:szCs w:val="28"/>
        </w:rPr>
        <w:t>,</w:t>
      </w:r>
      <w:r w:rsidRPr="007158B2">
        <w:rPr>
          <w:szCs w:val="28"/>
        </w:rPr>
        <w:t xml:space="preserve"> руководствуясь Уставом города Новосибирска, ПОСТАНОВЛЯЮ: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1. Назначить публичные слушания по проекту постановления мэрии города Новосибирска «О проекте планировки и проектах межевания территории, огран</w:t>
      </w:r>
      <w:r w:rsidRPr="007158B2">
        <w:rPr>
          <w:szCs w:val="28"/>
        </w:rPr>
        <w:t>и</w:t>
      </w:r>
      <w:r w:rsidRPr="007158B2">
        <w:rPr>
          <w:szCs w:val="28"/>
        </w:rPr>
        <w:t>ченной створом Октябрьского моста, ул. </w:t>
      </w:r>
      <w:proofErr w:type="spellStart"/>
      <w:r w:rsidRPr="007158B2">
        <w:rPr>
          <w:szCs w:val="28"/>
        </w:rPr>
        <w:t>Зыряновской</w:t>
      </w:r>
      <w:proofErr w:type="spellEnd"/>
      <w:r w:rsidRPr="007158B2">
        <w:rPr>
          <w:szCs w:val="28"/>
        </w:rPr>
        <w:t xml:space="preserve">, полосой отвода железной дороги, створом </w:t>
      </w:r>
      <w:proofErr w:type="spellStart"/>
      <w:r w:rsidRPr="007158B2">
        <w:rPr>
          <w:szCs w:val="28"/>
        </w:rPr>
        <w:t>Бугринского</w:t>
      </w:r>
      <w:proofErr w:type="spellEnd"/>
      <w:r w:rsidRPr="007158B2">
        <w:rPr>
          <w:szCs w:val="28"/>
        </w:rPr>
        <w:t xml:space="preserve"> моста, береговой линией реки Оби, в Октябрьском районе» (приложение).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 xml:space="preserve">2. Провести </w:t>
      </w:r>
      <w:r w:rsidR="00E544D7">
        <w:rPr>
          <w:szCs w:val="28"/>
        </w:rPr>
        <w:t>21.02</w:t>
      </w:r>
      <w:r w:rsidRPr="007158B2">
        <w:rPr>
          <w:szCs w:val="28"/>
        </w:rPr>
        <w:t>.2017 в 10.00 час</w:t>
      </w:r>
      <w:proofErr w:type="gramStart"/>
      <w:r w:rsidRPr="007158B2">
        <w:rPr>
          <w:szCs w:val="28"/>
        </w:rPr>
        <w:t>.</w:t>
      </w:r>
      <w:proofErr w:type="gramEnd"/>
      <w:r w:rsidRPr="007158B2">
        <w:rPr>
          <w:szCs w:val="28"/>
        </w:rPr>
        <w:t xml:space="preserve"> </w:t>
      </w:r>
      <w:proofErr w:type="gramStart"/>
      <w:r w:rsidRPr="007158B2">
        <w:rPr>
          <w:szCs w:val="28"/>
        </w:rPr>
        <w:t>п</w:t>
      </w:r>
      <w:proofErr w:type="gramEnd"/>
      <w:r w:rsidRPr="007158B2">
        <w:rPr>
          <w:szCs w:val="28"/>
        </w:rPr>
        <w:t>убличные слушания в здании админ</w:t>
      </w:r>
      <w:r w:rsidRPr="007158B2">
        <w:rPr>
          <w:szCs w:val="28"/>
        </w:rPr>
        <w:t>и</w:t>
      </w:r>
      <w:r w:rsidRPr="007158B2">
        <w:rPr>
          <w:szCs w:val="28"/>
        </w:rPr>
        <w:t>страции Октябрьского района города Новосибирска (Российская Федерация, Н</w:t>
      </w:r>
      <w:r w:rsidRPr="007158B2">
        <w:rPr>
          <w:szCs w:val="28"/>
        </w:rPr>
        <w:t>о</w:t>
      </w:r>
      <w:r w:rsidRPr="007158B2">
        <w:rPr>
          <w:szCs w:val="28"/>
        </w:rPr>
        <w:t>восибирская область, город Новосибирск, ул. Сакко и Ванцетти, 33).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3. Создать организационный комитет по подготовке и проведению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48" w:type="dxa"/>
        <w:tblLayout w:type="fixed"/>
        <w:tblLook w:val="00A0"/>
      </w:tblPr>
      <w:tblGrid>
        <w:gridCol w:w="4503"/>
        <w:gridCol w:w="283"/>
        <w:gridCol w:w="5262"/>
      </w:tblGrid>
      <w:tr w:rsidR="00D77B3E" w:rsidRPr="007158B2" w:rsidTr="00235B9F">
        <w:trPr>
          <w:trHeight w:val="1258"/>
        </w:trPr>
        <w:tc>
          <w:tcPr>
            <w:tcW w:w="450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Бакулова Екатерина Ивановна</w:t>
            </w:r>
          </w:p>
        </w:tc>
        <w:tc>
          <w:tcPr>
            <w:tcW w:w="28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77B3E" w:rsidRPr="007158B2" w:rsidRDefault="00D77B3E" w:rsidP="00C53A72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</w:t>
            </w:r>
            <w:r w:rsidRPr="007158B2">
              <w:rPr>
                <w:szCs w:val="28"/>
              </w:rPr>
              <w:t>д</w:t>
            </w:r>
            <w:r w:rsidRPr="007158B2">
              <w:rPr>
                <w:szCs w:val="28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D77B3E" w:rsidRPr="007158B2" w:rsidTr="00235B9F">
        <w:trPr>
          <w:cantSplit/>
        </w:trPr>
        <w:tc>
          <w:tcPr>
            <w:tcW w:w="450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77B3E" w:rsidRPr="007158B2" w:rsidRDefault="00D77B3E" w:rsidP="00C53A72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сибирска;</w:t>
            </w:r>
          </w:p>
        </w:tc>
      </w:tr>
      <w:tr w:rsidR="00D77B3E" w:rsidRPr="007158B2" w:rsidTr="00235B9F">
        <w:tc>
          <w:tcPr>
            <w:tcW w:w="450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28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77B3E" w:rsidRPr="007158B2" w:rsidRDefault="00D77B3E" w:rsidP="00C53A72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r w:rsidRPr="007158B2">
              <w:rPr>
                <w:szCs w:val="28"/>
              </w:rPr>
              <w:t>отдела градостроительной подготовки территорий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  <w:r>
              <w:rPr>
                <w:szCs w:val="28"/>
              </w:rPr>
              <w:t xml:space="preserve"> </w:t>
            </w:r>
          </w:p>
        </w:tc>
      </w:tr>
      <w:tr w:rsidR="00D77B3E" w:rsidRPr="007158B2" w:rsidTr="00235B9F">
        <w:tc>
          <w:tcPr>
            <w:tcW w:w="450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77B3E" w:rsidRPr="007158B2" w:rsidRDefault="00D77B3E" w:rsidP="00C53A72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Главного управления архите</w:t>
            </w:r>
            <w:r w:rsidRPr="007158B2">
              <w:rPr>
                <w:szCs w:val="28"/>
              </w:rPr>
              <w:t>к</w:t>
            </w:r>
            <w:r w:rsidRPr="007158B2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D77B3E" w:rsidRPr="007158B2" w:rsidTr="00235B9F">
        <w:tc>
          <w:tcPr>
            <w:tcW w:w="450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Ишуткина Антонина Геннадьевна</w:t>
            </w:r>
          </w:p>
        </w:tc>
        <w:tc>
          <w:tcPr>
            <w:tcW w:w="28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77B3E" w:rsidRPr="007158B2" w:rsidRDefault="00D77B3E" w:rsidP="00C53A72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D77B3E" w:rsidRPr="007158B2" w:rsidTr="00235B9F">
        <w:tc>
          <w:tcPr>
            <w:tcW w:w="450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77B3E" w:rsidRPr="007158B2" w:rsidRDefault="00D77B3E" w:rsidP="00C53A72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D77B3E" w:rsidRPr="007158B2" w:rsidTr="00235B9F">
        <w:tc>
          <w:tcPr>
            <w:tcW w:w="450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5262" w:type="dxa"/>
          </w:tcPr>
          <w:p w:rsidR="00D77B3E" w:rsidRPr="007158B2" w:rsidRDefault="00D77B3E" w:rsidP="00C53A72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</w:t>
            </w:r>
            <w:r w:rsidRPr="007158B2">
              <w:rPr>
                <w:szCs w:val="28"/>
              </w:rPr>
              <w:t>а</w:t>
            </w:r>
            <w:r w:rsidRPr="007158B2">
              <w:rPr>
                <w:szCs w:val="28"/>
              </w:rPr>
              <w:t>чальник отдела территориального план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рования управления архитектуры и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министерства строительства Новосибирской области (по согласов</w:t>
            </w:r>
            <w:r w:rsidRPr="007158B2">
              <w:rPr>
                <w:szCs w:val="28"/>
              </w:rPr>
              <w:t>а</w:t>
            </w:r>
            <w:r w:rsidRPr="007158B2">
              <w:rPr>
                <w:szCs w:val="28"/>
              </w:rPr>
              <w:t>нию);</w:t>
            </w:r>
          </w:p>
        </w:tc>
      </w:tr>
      <w:tr w:rsidR="00D77B3E" w:rsidRPr="007158B2" w:rsidTr="00235B9F">
        <w:tc>
          <w:tcPr>
            <w:tcW w:w="450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77B3E" w:rsidRPr="007158B2" w:rsidRDefault="00D77B3E" w:rsidP="00C53A72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D77B3E" w:rsidRPr="007158B2" w:rsidTr="00235B9F">
        <w:tc>
          <w:tcPr>
            <w:tcW w:w="450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Прокудин </w:t>
            </w:r>
            <w:r w:rsidRPr="00D93CDD">
              <w:rPr>
                <w:szCs w:val="28"/>
              </w:rPr>
              <w:t>Петр Иванович</w:t>
            </w:r>
          </w:p>
        </w:tc>
        <w:tc>
          <w:tcPr>
            <w:tcW w:w="28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77B3E" w:rsidRPr="007158B2" w:rsidRDefault="00D77B3E" w:rsidP="00C53A72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Октябрьского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 города Новосибирска;</w:t>
            </w:r>
          </w:p>
        </w:tc>
      </w:tr>
      <w:tr w:rsidR="00D77B3E" w:rsidRPr="007158B2" w:rsidTr="00235B9F">
        <w:tc>
          <w:tcPr>
            <w:tcW w:w="450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77B3E" w:rsidRPr="007158B2" w:rsidRDefault="00D77B3E" w:rsidP="00C53A72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D77B3E" w:rsidRPr="007158B2" w:rsidTr="00235B9F">
        <w:tc>
          <w:tcPr>
            <w:tcW w:w="450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D77B3E" w:rsidRPr="007158B2" w:rsidRDefault="00D77B3E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77B3E" w:rsidRPr="007158B2" w:rsidRDefault="00D77B3E" w:rsidP="00C53A72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да Новосибирска – главный архитектор города.</w:t>
            </w:r>
          </w:p>
        </w:tc>
      </w:tr>
    </w:tbl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4. Определить местонахождение организационного комитета по адресу:</w:t>
      </w:r>
      <w:r>
        <w:rPr>
          <w:szCs w:val="28"/>
        </w:rPr>
        <w:t xml:space="preserve"> </w:t>
      </w:r>
      <w:r w:rsidRPr="007158B2">
        <w:rPr>
          <w:szCs w:val="28"/>
        </w:rPr>
        <w:t xml:space="preserve">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Pr="007158B2">
        <w:rPr>
          <w:szCs w:val="28"/>
        </w:rPr>
        <w:t>ogalimova@admnsk.ru</w:t>
      </w:r>
      <w:proofErr w:type="spellEnd"/>
      <w:r w:rsidRPr="007158B2">
        <w:rPr>
          <w:szCs w:val="28"/>
        </w:rPr>
        <w:t>, контактный телефон: 227-54-18.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5. </w:t>
      </w:r>
      <w:proofErr w:type="gramStart"/>
      <w:r w:rsidRPr="007158B2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 проекте планировки и проектах межевания терр</w:t>
      </w:r>
      <w:r w:rsidRPr="007158B2">
        <w:rPr>
          <w:szCs w:val="28"/>
        </w:rPr>
        <w:t>и</w:t>
      </w:r>
      <w:r w:rsidRPr="007158B2">
        <w:rPr>
          <w:szCs w:val="28"/>
        </w:rPr>
        <w:t>тории, ограниченной створом Октябрьского моста, ул. </w:t>
      </w:r>
      <w:proofErr w:type="spellStart"/>
      <w:r w:rsidRPr="007158B2">
        <w:rPr>
          <w:szCs w:val="28"/>
        </w:rPr>
        <w:t>Зыряновской</w:t>
      </w:r>
      <w:proofErr w:type="spellEnd"/>
      <w:r w:rsidRPr="007158B2">
        <w:rPr>
          <w:szCs w:val="28"/>
        </w:rPr>
        <w:t>, полосой о</w:t>
      </w:r>
      <w:r w:rsidRPr="007158B2">
        <w:rPr>
          <w:szCs w:val="28"/>
        </w:rPr>
        <w:t>т</w:t>
      </w:r>
      <w:r w:rsidRPr="007158B2">
        <w:rPr>
          <w:szCs w:val="28"/>
        </w:rPr>
        <w:lastRenderedPageBreak/>
        <w:t xml:space="preserve">вода железной дороги, створом </w:t>
      </w:r>
      <w:proofErr w:type="spellStart"/>
      <w:r w:rsidRPr="007158B2">
        <w:rPr>
          <w:szCs w:val="28"/>
        </w:rPr>
        <w:t>Бугринского</w:t>
      </w:r>
      <w:proofErr w:type="spellEnd"/>
      <w:r w:rsidRPr="007158B2">
        <w:rPr>
          <w:szCs w:val="28"/>
        </w:rPr>
        <w:t xml:space="preserve"> моста, береговой линией реки Оби, в Октябрьском районе».</w:t>
      </w:r>
      <w:proofErr w:type="gramEnd"/>
      <w:r w:rsidRPr="007158B2">
        <w:rPr>
          <w:szCs w:val="28"/>
        </w:rPr>
        <w:t xml:space="preserve"> Предложения по проекту могут быть представлены в орг</w:t>
      </w:r>
      <w:r w:rsidRPr="007158B2">
        <w:rPr>
          <w:szCs w:val="28"/>
        </w:rPr>
        <w:t>а</w:t>
      </w:r>
      <w:r w:rsidRPr="007158B2">
        <w:rPr>
          <w:szCs w:val="28"/>
        </w:rPr>
        <w:t>низационный комитет по истечении указанного срока, но не позднее трех дней со дня проведения публичных слушаний, указанные предложения не подлежат ан</w:t>
      </w:r>
      <w:r w:rsidRPr="007158B2">
        <w:rPr>
          <w:szCs w:val="28"/>
        </w:rPr>
        <w:t>а</w:t>
      </w:r>
      <w:r w:rsidRPr="007158B2">
        <w:rPr>
          <w:szCs w:val="28"/>
        </w:rPr>
        <w:t>лизу экспертами, но могут быть учтены при доработке проекта.</w:t>
      </w:r>
    </w:p>
    <w:p w:rsidR="00D77B3E" w:rsidRPr="007158B2" w:rsidRDefault="00D77B3E" w:rsidP="00D77B3E">
      <w:pPr>
        <w:autoSpaceDE w:val="0"/>
        <w:autoSpaceDN w:val="0"/>
        <w:adjustRightInd w:val="0"/>
        <w:rPr>
          <w:szCs w:val="28"/>
        </w:rPr>
      </w:pPr>
      <w:r w:rsidRPr="007158B2">
        <w:rPr>
          <w:szCs w:val="28"/>
        </w:rPr>
        <w:t>6. Организационному комитету организовать мероприятия, предусмотре</w:t>
      </w:r>
      <w:r w:rsidRPr="007158B2">
        <w:rPr>
          <w:szCs w:val="28"/>
        </w:rPr>
        <w:t>н</w:t>
      </w:r>
      <w:r w:rsidRPr="007158B2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>
        <w:rPr>
          <w:szCs w:val="28"/>
        </w:rPr>
        <w:t>о</w:t>
      </w:r>
      <w:r w:rsidRPr="007158B2">
        <w:rPr>
          <w:szCs w:val="28"/>
        </w:rPr>
        <w:t xml:space="preserve"> проекте планировки и проектах м</w:t>
      </w:r>
      <w:r w:rsidRPr="007158B2">
        <w:rPr>
          <w:szCs w:val="28"/>
        </w:rPr>
        <w:t>е</w:t>
      </w:r>
      <w:r w:rsidRPr="007158B2">
        <w:rPr>
          <w:szCs w:val="28"/>
        </w:rPr>
        <w:t>жевания территории, ограниченной створом Октябрьского моста, ул.</w:t>
      </w:r>
      <w:r w:rsidR="00C53A72">
        <w:rPr>
          <w:szCs w:val="28"/>
        </w:rPr>
        <w:t xml:space="preserve"> </w:t>
      </w:r>
      <w:proofErr w:type="spellStart"/>
      <w:r w:rsidRPr="007158B2">
        <w:rPr>
          <w:szCs w:val="28"/>
        </w:rPr>
        <w:t>Зыряно</w:t>
      </w:r>
      <w:r w:rsidRPr="007158B2">
        <w:rPr>
          <w:szCs w:val="28"/>
        </w:rPr>
        <w:t>в</w:t>
      </w:r>
      <w:r w:rsidRPr="007158B2">
        <w:rPr>
          <w:szCs w:val="28"/>
        </w:rPr>
        <w:t>ской</w:t>
      </w:r>
      <w:proofErr w:type="spellEnd"/>
      <w:r w:rsidRPr="007158B2">
        <w:rPr>
          <w:szCs w:val="28"/>
        </w:rPr>
        <w:t xml:space="preserve">, полосой отвода железной дороги, створом </w:t>
      </w:r>
      <w:proofErr w:type="spellStart"/>
      <w:r w:rsidRPr="007158B2">
        <w:rPr>
          <w:szCs w:val="28"/>
        </w:rPr>
        <w:t>Бугринского</w:t>
      </w:r>
      <w:proofErr w:type="spellEnd"/>
      <w:r w:rsidRPr="007158B2">
        <w:rPr>
          <w:szCs w:val="28"/>
        </w:rPr>
        <w:t xml:space="preserve"> моста, береговой линией реки Оби, в Октябрьском районе.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 xml:space="preserve">7. Возложить на Игнатьеву </w:t>
      </w:r>
      <w:proofErr w:type="spellStart"/>
      <w:r w:rsidRPr="007158B2">
        <w:rPr>
          <w:szCs w:val="28"/>
        </w:rPr>
        <w:t>Антониду</w:t>
      </w:r>
      <w:proofErr w:type="spellEnd"/>
      <w:r w:rsidRPr="007158B2">
        <w:rPr>
          <w:szCs w:val="28"/>
        </w:rPr>
        <w:t xml:space="preserve"> Ивановну, начальника Главного управления архитектуры и градостроительства мэрии города Новосибирска, о</w:t>
      </w:r>
      <w:r w:rsidRPr="007158B2">
        <w:rPr>
          <w:szCs w:val="28"/>
        </w:rPr>
        <w:t>т</w:t>
      </w:r>
      <w:r w:rsidRPr="007158B2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7158B2">
        <w:rPr>
          <w:szCs w:val="28"/>
        </w:rPr>
        <w:t>разместить постановление</w:t>
      </w:r>
      <w:proofErr w:type="gramEnd"/>
      <w:r w:rsidRPr="007158B2">
        <w:rPr>
          <w:szCs w:val="28"/>
        </w:rPr>
        <w:t xml:space="preserve"> и информационное сообщение о проведении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7158B2">
        <w:rPr>
          <w:szCs w:val="28"/>
        </w:rPr>
        <w:t>о</w:t>
      </w:r>
      <w:r w:rsidRPr="007158B2">
        <w:rPr>
          <w:szCs w:val="28"/>
        </w:rPr>
        <w:t>ведении публичных слушаний.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10. </w:t>
      </w:r>
      <w:proofErr w:type="gramStart"/>
      <w:r w:rsidRPr="007158B2">
        <w:rPr>
          <w:szCs w:val="28"/>
        </w:rPr>
        <w:t>Контроль за</w:t>
      </w:r>
      <w:proofErr w:type="gramEnd"/>
      <w:r w:rsidRPr="007158B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7B3E" w:rsidRPr="007158B2" w:rsidTr="00304C33">
        <w:tc>
          <w:tcPr>
            <w:tcW w:w="6946" w:type="dxa"/>
          </w:tcPr>
          <w:p w:rsidR="00D77B3E" w:rsidRPr="007158B2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7158B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7158B2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158B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C53A72" w:rsidRDefault="00C53A72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Pr="00233022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D77B3E" w:rsidRPr="00BC3112" w:rsidRDefault="00D77B3E" w:rsidP="00D77B3E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D77B3E" w:rsidRPr="00BC3112" w:rsidRDefault="00D77B3E" w:rsidP="00D77B3E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D77B3E" w:rsidRPr="00354F4B" w:rsidRDefault="00D77B3E" w:rsidP="00D77B3E">
      <w:pPr>
        <w:ind w:firstLine="0"/>
        <w:rPr>
          <w:szCs w:val="28"/>
        </w:rPr>
        <w:sectPr w:rsidR="00D77B3E" w:rsidRPr="00354F4B" w:rsidSect="00235B9F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D77B3E" w:rsidRPr="000C0910" w:rsidRDefault="00D77B3E" w:rsidP="00D77B3E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437F41" w:rsidRPr="00437F41">
        <w:rPr>
          <w:szCs w:val="28"/>
          <w:u w:val="single"/>
        </w:rPr>
        <w:t>01.02.2017</w:t>
      </w:r>
      <w:r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437F41">
        <w:rPr>
          <w:szCs w:val="28"/>
          <w:u w:val="single"/>
        </w:rPr>
        <w:t>407</w:t>
      </w:r>
      <w:bookmarkStart w:id="0" w:name="_GoBack"/>
      <w:bookmarkEnd w:id="0"/>
    </w:p>
    <w:p w:rsidR="00D77B3E" w:rsidRPr="000C0910" w:rsidRDefault="00D77B3E" w:rsidP="00D77B3E">
      <w:pPr>
        <w:ind w:left="6237" w:firstLine="0"/>
        <w:rPr>
          <w:szCs w:val="28"/>
        </w:rPr>
      </w:pP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D77B3E" w:rsidRDefault="00D77B3E" w:rsidP="00D77B3E">
      <w:pPr>
        <w:tabs>
          <w:tab w:val="left" w:pos="6663"/>
        </w:tabs>
        <w:ind w:firstLine="0"/>
        <w:rPr>
          <w:szCs w:val="28"/>
        </w:rPr>
      </w:pPr>
    </w:p>
    <w:p w:rsidR="00C53A72" w:rsidRPr="000C0910" w:rsidRDefault="00C53A72" w:rsidP="00D77B3E">
      <w:pPr>
        <w:tabs>
          <w:tab w:val="left" w:pos="6663"/>
        </w:tabs>
        <w:ind w:firstLine="0"/>
        <w:rPr>
          <w:szCs w:val="28"/>
        </w:rPr>
      </w:pPr>
    </w:p>
    <w:tbl>
      <w:tblPr>
        <w:tblW w:w="6379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D77B3E" w:rsidRPr="00CE533B" w:rsidTr="00C53A72">
        <w:trPr>
          <w:trHeight w:val="583"/>
        </w:trPr>
        <w:tc>
          <w:tcPr>
            <w:tcW w:w="6379" w:type="dxa"/>
          </w:tcPr>
          <w:p w:rsidR="00D77B3E" w:rsidRPr="00CE533B" w:rsidRDefault="00D77B3E" w:rsidP="00304C33">
            <w:pPr>
              <w:suppressAutoHyphens/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>О проекте планировки и проектах межевания территории, ограниченной створом Октябрьского моста, ул. </w:t>
            </w:r>
            <w:proofErr w:type="spellStart"/>
            <w:r w:rsidRPr="007158B2">
              <w:rPr>
                <w:szCs w:val="28"/>
              </w:rPr>
              <w:t>Зыряновской</w:t>
            </w:r>
            <w:proofErr w:type="spellEnd"/>
            <w:r w:rsidRPr="007158B2">
              <w:rPr>
                <w:szCs w:val="28"/>
              </w:rPr>
              <w:t xml:space="preserve">, полосой отвода железной дороги, створом </w:t>
            </w:r>
            <w:proofErr w:type="spellStart"/>
            <w:r w:rsidRPr="007158B2">
              <w:rPr>
                <w:szCs w:val="28"/>
              </w:rPr>
              <w:t>Бугринского</w:t>
            </w:r>
            <w:proofErr w:type="spellEnd"/>
            <w:r w:rsidRPr="007158B2">
              <w:rPr>
                <w:szCs w:val="28"/>
              </w:rPr>
              <w:t xml:space="preserve"> моста, береговой линией реки Оби, в Октябрьском районе</w:t>
            </w:r>
          </w:p>
        </w:tc>
      </w:tr>
    </w:tbl>
    <w:p w:rsidR="00D77B3E" w:rsidRPr="00CE533B" w:rsidRDefault="00D77B3E" w:rsidP="00D77B3E">
      <w:pPr>
        <w:tabs>
          <w:tab w:val="left" w:pos="360"/>
        </w:tabs>
        <w:contextualSpacing/>
        <w:rPr>
          <w:szCs w:val="28"/>
        </w:rPr>
      </w:pPr>
    </w:p>
    <w:p w:rsidR="00D77B3E" w:rsidRPr="00CE533B" w:rsidRDefault="00D77B3E" w:rsidP="00D77B3E">
      <w:pPr>
        <w:ind w:left="35" w:firstLine="674"/>
        <w:rPr>
          <w:szCs w:val="28"/>
        </w:rPr>
      </w:pPr>
    </w:p>
    <w:p w:rsidR="00D77B3E" w:rsidRPr="00CE533B" w:rsidRDefault="00D77B3E" w:rsidP="00D77B3E">
      <w:pPr>
        <w:ind w:left="35" w:firstLine="674"/>
        <w:rPr>
          <w:szCs w:val="28"/>
        </w:rPr>
      </w:pPr>
      <w:proofErr w:type="gramStart"/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>зультатах публичных слушаний, в соответствии с Градостроительным кодексом Российской Федерации, решением Совета депутатов</w:t>
      </w:r>
      <w:proofErr w:type="gramEnd"/>
      <w:r w:rsidRPr="00F02F0A">
        <w:rPr>
          <w:szCs w:val="28"/>
        </w:rPr>
        <w:t xml:space="preserve"> </w:t>
      </w:r>
      <w:proofErr w:type="gramStart"/>
      <w:r w:rsidRPr="00F02F0A">
        <w:rPr>
          <w:szCs w:val="28"/>
        </w:rPr>
        <w:t>города Новосибирска от 21.05.2008 № 966 «О Порядке подготовки документации по планировке терр</w:t>
      </w:r>
      <w:r w:rsidRPr="00F02F0A">
        <w:rPr>
          <w:szCs w:val="28"/>
        </w:rPr>
        <w:t>и</w:t>
      </w:r>
      <w:r w:rsidRPr="00F02F0A">
        <w:rPr>
          <w:szCs w:val="28"/>
        </w:rPr>
        <w:t xml:space="preserve">тории города Новосибирска», </w:t>
      </w:r>
      <w:r>
        <w:rPr>
          <w:szCs w:val="28"/>
        </w:rPr>
        <w:t xml:space="preserve">постановлением мэрии города Новосибирска </w:t>
      </w:r>
      <w:r w:rsidRPr="007158B2">
        <w:rPr>
          <w:szCs w:val="28"/>
        </w:rPr>
        <w:t>от </w:t>
      </w:r>
      <w:r w:rsidRPr="002D478F">
        <w:rPr>
          <w:szCs w:val="28"/>
        </w:rPr>
        <w:t>31.08.2016 №</w:t>
      </w:r>
      <w:r>
        <w:rPr>
          <w:szCs w:val="28"/>
        </w:rPr>
        <w:t> </w:t>
      </w:r>
      <w:r w:rsidRPr="002D478F">
        <w:rPr>
          <w:szCs w:val="28"/>
        </w:rPr>
        <w:t>3947</w:t>
      </w:r>
      <w:r w:rsidRPr="007158B2">
        <w:rPr>
          <w:szCs w:val="28"/>
        </w:rPr>
        <w:t xml:space="preserve"> «О подготовке проекта планировки и проектов межевания территории, ограниченной створом Октябрьского моста, ул. </w:t>
      </w:r>
      <w:proofErr w:type="spellStart"/>
      <w:r w:rsidRPr="007158B2">
        <w:rPr>
          <w:szCs w:val="28"/>
        </w:rPr>
        <w:t>Зыряновской</w:t>
      </w:r>
      <w:proofErr w:type="spellEnd"/>
      <w:r w:rsidRPr="007158B2">
        <w:rPr>
          <w:szCs w:val="28"/>
        </w:rPr>
        <w:t>, пол</w:t>
      </w:r>
      <w:r w:rsidRPr="007158B2">
        <w:rPr>
          <w:szCs w:val="28"/>
        </w:rPr>
        <w:t>о</w:t>
      </w:r>
      <w:r w:rsidRPr="007158B2">
        <w:rPr>
          <w:szCs w:val="28"/>
        </w:rPr>
        <w:t xml:space="preserve">сой отвода железной дороги, створом </w:t>
      </w:r>
      <w:proofErr w:type="spellStart"/>
      <w:r w:rsidRPr="007158B2">
        <w:rPr>
          <w:szCs w:val="28"/>
        </w:rPr>
        <w:t>Бугринского</w:t>
      </w:r>
      <w:proofErr w:type="spellEnd"/>
      <w:r w:rsidRPr="007158B2">
        <w:rPr>
          <w:szCs w:val="28"/>
        </w:rPr>
        <w:t xml:space="preserve"> моста, береговой линией р</w:t>
      </w:r>
      <w:r w:rsidRPr="007158B2">
        <w:rPr>
          <w:szCs w:val="28"/>
        </w:rPr>
        <w:t>е</w:t>
      </w:r>
      <w:r w:rsidRPr="007158B2">
        <w:rPr>
          <w:szCs w:val="28"/>
        </w:rPr>
        <w:t>ки Оби, в Октябрьском районе» в Октябрьском районе»</w:t>
      </w:r>
      <w:r w:rsidRPr="00CE533B">
        <w:rPr>
          <w:szCs w:val="28"/>
        </w:rPr>
        <w:t>, руководствуясь Уставом города Новосибирска, ПОСТАНОВЛЯЮ:</w:t>
      </w:r>
      <w:proofErr w:type="gramEnd"/>
    </w:p>
    <w:p w:rsidR="00D77B3E" w:rsidRDefault="00D77B3E" w:rsidP="00D77B3E">
      <w:pPr>
        <w:ind w:left="35" w:firstLine="674"/>
        <w:rPr>
          <w:szCs w:val="28"/>
        </w:rPr>
      </w:pPr>
      <w:r w:rsidRPr="00CE533B">
        <w:rPr>
          <w:szCs w:val="28"/>
        </w:rPr>
        <w:t xml:space="preserve">1. Утвердить проект </w:t>
      </w:r>
      <w:r w:rsidRPr="007158B2">
        <w:rPr>
          <w:szCs w:val="28"/>
        </w:rPr>
        <w:t>планировки территории, ограниченной створом О</w:t>
      </w:r>
      <w:r w:rsidRPr="007158B2">
        <w:rPr>
          <w:szCs w:val="28"/>
        </w:rPr>
        <w:t>к</w:t>
      </w:r>
      <w:r w:rsidRPr="007158B2">
        <w:rPr>
          <w:szCs w:val="28"/>
        </w:rPr>
        <w:t>тябрьского моста, ул. </w:t>
      </w:r>
      <w:proofErr w:type="spellStart"/>
      <w:r w:rsidRPr="007158B2">
        <w:rPr>
          <w:szCs w:val="28"/>
        </w:rPr>
        <w:t>Зыряновской</w:t>
      </w:r>
      <w:proofErr w:type="spellEnd"/>
      <w:r w:rsidRPr="007158B2">
        <w:rPr>
          <w:szCs w:val="28"/>
        </w:rPr>
        <w:t xml:space="preserve">, полосой отвода железной дороги, створом </w:t>
      </w:r>
      <w:proofErr w:type="spellStart"/>
      <w:r w:rsidRPr="007158B2">
        <w:rPr>
          <w:szCs w:val="28"/>
        </w:rPr>
        <w:t>Бугринского</w:t>
      </w:r>
      <w:proofErr w:type="spellEnd"/>
      <w:r w:rsidRPr="007158B2">
        <w:rPr>
          <w:szCs w:val="28"/>
        </w:rPr>
        <w:t xml:space="preserve"> моста, береговой линией реки Оби, в Октябрьском районе</w:t>
      </w:r>
      <w:r w:rsidRPr="00CE533B">
        <w:rPr>
          <w:szCs w:val="28"/>
        </w:rPr>
        <w:t xml:space="preserve"> (прил</w:t>
      </w:r>
      <w:r w:rsidRPr="00CE533B">
        <w:rPr>
          <w:szCs w:val="28"/>
        </w:rPr>
        <w:t>о</w:t>
      </w:r>
      <w:r w:rsidRPr="00CE533B">
        <w:rPr>
          <w:szCs w:val="28"/>
        </w:rPr>
        <w:t>жение</w:t>
      </w:r>
      <w:r>
        <w:rPr>
          <w:szCs w:val="28"/>
        </w:rPr>
        <w:t xml:space="preserve"> 1</w:t>
      </w:r>
      <w:r w:rsidRPr="00CE533B">
        <w:rPr>
          <w:szCs w:val="28"/>
        </w:rPr>
        <w:t>).</w:t>
      </w:r>
    </w:p>
    <w:p w:rsidR="00D77B3E" w:rsidRDefault="00D77B3E" w:rsidP="00D77B3E">
      <w:pPr>
        <w:ind w:left="35" w:firstLine="674"/>
        <w:rPr>
          <w:szCs w:val="28"/>
        </w:rPr>
      </w:pPr>
      <w:r>
        <w:rPr>
          <w:szCs w:val="28"/>
        </w:rPr>
        <w:t>2. </w:t>
      </w:r>
      <w:r w:rsidRPr="00CE533B">
        <w:rPr>
          <w:szCs w:val="28"/>
        </w:rPr>
        <w:t xml:space="preserve">Утвердить проект </w:t>
      </w:r>
      <w:r w:rsidRPr="007C1662">
        <w:rPr>
          <w:szCs w:val="28"/>
        </w:rPr>
        <w:t xml:space="preserve">межевания территории </w:t>
      </w:r>
      <w:r>
        <w:rPr>
          <w:szCs w:val="28"/>
        </w:rPr>
        <w:t>квартала 040.01.01.01 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</w:t>
      </w:r>
      <w:r w:rsidRPr="00755C2F">
        <w:rPr>
          <w:szCs w:val="28"/>
        </w:rPr>
        <w:t xml:space="preserve">территории, ограниченной створом Октябрьского моста, ул. </w:t>
      </w:r>
      <w:proofErr w:type="spellStart"/>
      <w:r w:rsidRPr="00755C2F">
        <w:rPr>
          <w:szCs w:val="28"/>
        </w:rPr>
        <w:t>Зыряновской</w:t>
      </w:r>
      <w:proofErr w:type="spellEnd"/>
      <w:r w:rsidRPr="00755C2F">
        <w:rPr>
          <w:szCs w:val="28"/>
        </w:rPr>
        <w:t xml:space="preserve">, полосой отвода железной дороги, створом </w:t>
      </w:r>
      <w:proofErr w:type="spellStart"/>
      <w:r w:rsidRPr="00755C2F">
        <w:rPr>
          <w:szCs w:val="28"/>
        </w:rPr>
        <w:t>Бугринского</w:t>
      </w:r>
      <w:proofErr w:type="spellEnd"/>
      <w:r w:rsidRPr="00755C2F">
        <w:rPr>
          <w:szCs w:val="28"/>
        </w:rPr>
        <w:t xml:space="preserve"> моста, береговой линией реки Оби, в Октябрьском районе</w:t>
      </w:r>
      <w:r w:rsidRPr="00CE533B">
        <w:rPr>
          <w:szCs w:val="28"/>
        </w:rPr>
        <w:t xml:space="preserve"> (приложение</w:t>
      </w:r>
      <w:r>
        <w:rPr>
          <w:szCs w:val="28"/>
        </w:rPr>
        <w:t xml:space="preserve"> 2</w:t>
      </w:r>
      <w:r w:rsidRPr="00CE533B">
        <w:rPr>
          <w:szCs w:val="28"/>
        </w:rPr>
        <w:t>).</w:t>
      </w:r>
    </w:p>
    <w:p w:rsidR="00D77B3E" w:rsidRDefault="00D77B3E" w:rsidP="00D77B3E">
      <w:pPr>
        <w:ind w:left="35" w:firstLine="674"/>
        <w:rPr>
          <w:szCs w:val="28"/>
        </w:rPr>
      </w:pPr>
      <w:r>
        <w:rPr>
          <w:szCs w:val="28"/>
        </w:rPr>
        <w:t>3. </w:t>
      </w:r>
      <w:r w:rsidRPr="00CE533B">
        <w:rPr>
          <w:szCs w:val="28"/>
        </w:rPr>
        <w:t xml:space="preserve">Утвердить проект </w:t>
      </w:r>
      <w:r w:rsidRPr="007158B2">
        <w:rPr>
          <w:szCs w:val="28"/>
        </w:rPr>
        <w:t>межевания территории</w:t>
      </w:r>
      <w:r>
        <w:rPr>
          <w:szCs w:val="28"/>
        </w:rPr>
        <w:t xml:space="preserve"> квартала 040.02.00.05 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</w:t>
      </w:r>
      <w:r w:rsidRPr="00755C2F">
        <w:rPr>
          <w:szCs w:val="28"/>
        </w:rPr>
        <w:t>территории</w:t>
      </w:r>
      <w:r w:rsidRPr="007158B2">
        <w:rPr>
          <w:szCs w:val="28"/>
        </w:rPr>
        <w:t>, ограниченной створом Октябрьского моста, ул. </w:t>
      </w:r>
      <w:proofErr w:type="spellStart"/>
      <w:r w:rsidRPr="007158B2">
        <w:rPr>
          <w:szCs w:val="28"/>
        </w:rPr>
        <w:t>Зыряновской</w:t>
      </w:r>
      <w:proofErr w:type="spellEnd"/>
      <w:r w:rsidRPr="007158B2">
        <w:rPr>
          <w:szCs w:val="28"/>
        </w:rPr>
        <w:t xml:space="preserve">, полосой отвода железной дороги, створом </w:t>
      </w:r>
      <w:proofErr w:type="spellStart"/>
      <w:r w:rsidRPr="007158B2">
        <w:rPr>
          <w:szCs w:val="28"/>
        </w:rPr>
        <w:t>Бугринского</w:t>
      </w:r>
      <w:proofErr w:type="spellEnd"/>
      <w:r w:rsidRPr="007158B2">
        <w:rPr>
          <w:szCs w:val="28"/>
        </w:rPr>
        <w:t xml:space="preserve"> моста, береговой линией реки Оби, в Октябрьском районе</w:t>
      </w:r>
      <w:r>
        <w:rPr>
          <w:szCs w:val="28"/>
        </w:rPr>
        <w:t xml:space="preserve"> </w:t>
      </w:r>
      <w:r w:rsidRPr="00CE533B">
        <w:rPr>
          <w:szCs w:val="28"/>
        </w:rPr>
        <w:t>(приложение</w:t>
      </w:r>
      <w:r>
        <w:rPr>
          <w:szCs w:val="28"/>
        </w:rPr>
        <w:t xml:space="preserve"> 3</w:t>
      </w:r>
      <w:r w:rsidRPr="00CE533B">
        <w:rPr>
          <w:szCs w:val="28"/>
        </w:rPr>
        <w:t>).</w:t>
      </w:r>
    </w:p>
    <w:p w:rsidR="00D77B3E" w:rsidRDefault="00D77B3E" w:rsidP="00D77B3E">
      <w:pPr>
        <w:ind w:left="35" w:firstLine="674"/>
        <w:rPr>
          <w:szCs w:val="28"/>
        </w:rPr>
      </w:pPr>
      <w:r>
        <w:rPr>
          <w:szCs w:val="28"/>
        </w:rPr>
        <w:t>4. </w:t>
      </w:r>
      <w:r w:rsidRPr="003C6F35">
        <w:rPr>
          <w:szCs w:val="28"/>
        </w:rPr>
        <w:t>Признать утратившим силу постановление мэрии города Новосибирска от 18.04.2013 № 3865 «Об утверждении проекта планировки территории, прил</w:t>
      </w:r>
      <w:r w:rsidRPr="003C6F35">
        <w:rPr>
          <w:szCs w:val="28"/>
        </w:rPr>
        <w:t>е</w:t>
      </w:r>
      <w:r w:rsidRPr="003C6F35">
        <w:rPr>
          <w:szCs w:val="28"/>
        </w:rPr>
        <w:t>гающей к жилому району «Береговой», по ул. Большевистской в Октябрьском районе</w:t>
      </w:r>
      <w:r>
        <w:rPr>
          <w:szCs w:val="28"/>
        </w:rPr>
        <w:t>».</w:t>
      </w:r>
    </w:p>
    <w:p w:rsidR="00D77B3E" w:rsidRPr="00CE533B" w:rsidRDefault="00D77B3E" w:rsidP="00D77B3E">
      <w:pPr>
        <w:ind w:left="35" w:firstLine="674"/>
        <w:rPr>
          <w:szCs w:val="28"/>
        </w:rPr>
      </w:pPr>
      <w:r>
        <w:rPr>
          <w:szCs w:val="28"/>
        </w:rPr>
        <w:lastRenderedPageBreak/>
        <w:t>5</w:t>
      </w:r>
      <w:r w:rsidRPr="00CE533B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Pr="00CE533B">
        <w:rPr>
          <w:szCs w:val="28"/>
        </w:rPr>
        <w:t>разместить постановление</w:t>
      </w:r>
      <w:proofErr w:type="gramEnd"/>
      <w:r w:rsidRPr="00CE533B">
        <w:rPr>
          <w:szCs w:val="28"/>
        </w:rPr>
        <w:t xml:space="preserve"> на официальном сайте города Новосибирска в инфо</w:t>
      </w:r>
      <w:r w:rsidRPr="00CE533B">
        <w:rPr>
          <w:szCs w:val="28"/>
        </w:rPr>
        <w:t>р</w:t>
      </w:r>
      <w:r w:rsidRPr="00CE533B">
        <w:rPr>
          <w:szCs w:val="28"/>
        </w:rPr>
        <w:t>мационно-телекоммуникационной сети «Интернет».</w:t>
      </w:r>
    </w:p>
    <w:p w:rsidR="00D77B3E" w:rsidRDefault="00D77B3E" w:rsidP="00D77B3E">
      <w:pPr>
        <w:ind w:left="35" w:firstLine="674"/>
        <w:rPr>
          <w:szCs w:val="28"/>
        </w:rPr>
      </w:pPr>
      <w:r>
        <w:rPr>
          <w:szCs w:val="28"/>
        </w:rPr>
        <w:t>6.</w:t>
      </w:r>
      <w:r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:rsidR="00D77B3E" w:rsidRPr="00CE533B" w:rsidRDefault="00D77B3E" w:rsidP="00D77B3E">
      <w:pPr>
        <w:ind w:left="35" w:firstLine="674"/>
        <w:rPr>
          <w:szCs w:val="28"/>
        </w:rPr>
      </w:pPr>
      <w:r>
        <w:rPr>
          <w:szCs w:val="28"/>
        </w:rPr>
        <w:t>7</w:t>
      </w:r>
      <w:r w:rsidRPr="00CE533B">
        <w:rPr>
          <w:szCs w:val="28"/>
        </w:rPr>
        <w:t>. </w:t>
      </w:r>
      <w:proofErr w:type="gramStart"/>
      <w:r w:rsidRPr="00CE533B">
        <w:rPr>
          <w:szCs w:val="28"/>
        </w:rPr>
        <w:t>Контроль за</w:t>
      </w:r>
      <w:proofErr w:type="gramEnd"/>
      <w:r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D77B3E" w:rsidRPr="00CE533B" w:rsidTr="00304C33">
        <w:tc>
          <w:tcPr>
            <w:tcW w:w="6946" w:type="dxa"/>
            <w:gridSpan w:val="2"/>
          </w:tcPr>
          <w:p w:rsidR="00D77B3E" w:rsidRPr="00CE533B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CE533B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D77B3E" w:rsidRPr="00354F4B" w:rsidTr="00304C33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Pr="00B2581D" w:rsidRDefault="00D77B3E" w:rsidP="00304C33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D77B3E" w:rsidRPr="00B2581D" w:rsidRDefault="00D77B3E" w:rsidP="00304C33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>
              <w:rPr>
                <w:sz w:val="24"/>
                <w:szCs w:val="26"/>
              </w:rPr>
              <w:t>337</w:t>
            </w:r>
          </w:p>
          <w:p w:rsidR="00D77B3E" w:rsidRPr="00354F4B" w:rsidRDefault="00D77B3E" w:rsidP="00304C33">
            <w:pPr>
              <w:ind w:firstLine="34"/>
              <w:rPr>
                <w:szCs w:val="28"/>
              </w:rPr>
            </w:pPr>
            <w:proofErr w:type="spellStart"/>
            <w:r w:rsidRPr="00B2581D">
              <w:rPr>
                <w:sz w:val="24"/>
                <w:szCs w:val="26"/>
              </w:rPr>
              <w:t>ГУАиГ</w:t>
            </w:r>
            <w:proofErr w:type="spellEnd"/>
          </w:p>
        </w:tc>
      </w:tr>
    </w:tbl>
    <w:p w:rsidR="00843EC2" w:rsidRPr="00354F4B" w:rsidRDefault="00843EC2" w:rsidP="00843EC2">
      <w:pPr>
        <w:rPr>
          <w:szCs w:val="28"/>
        </w:rPr>
        <w:sectPr w:rsidR="00843EC2" w:rsidRPr="00354F4B" w:rsidSect="00C53A72">
          <w:headerReference w:type="even" r:id="rId14"/>
          <w:headerReference w:type="default" r:id="rId15"/>
          <w:endnotePr>
            <w:numFmt w:val="decimal"/>
          </w:endnotePr>
          <w:pgSz w:w="11907" w:h="16840"/>
          <w:pgMar w:top="1134" w:right="567" w:bottom="568" w:left="1418" w:header="720" w:footer="283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  <w:r w:rsidR="000D1599">
        <w:t xml:space="preserve"> 1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843EC2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843EC2" w:rsidRPr="006B1EC1" w:rsidRDefault="00843EC2" w:rsidP="00843EC2"/>
    <w:p w:rsidR="00843EC2" w:rsidRPr="000512F0" w:rsidRDefault="00843EC2" w:rsidP="00843EC2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873EAC" w:rsidRDefault="004D6CB8" w:rsidP="00873EAC">
      <w:pPr>
        <w:widowControl w:val="0"/>
        <w:ind w:right="-2" w:firstLine="0"/>
        <w:jc w:val="center"/>
        <w:rPr>
          <w:szCs w:val="28"/>
        </w:rPr>
      </w:pPr>
      <w:r w:rsidRPr="007158B2">
        <w:rPr>
          <w:szCs w:val="28"/>
        </w:rPr>
        <w:t>планировки территории, ограниченной створом Октябрьского моста, ул. </w:t>
      </w:r>
      <w:proofErr w:type="spellStart"/>
      <w:r w:rsidRPr="007158B2">
        <w:rPr>
          <w:szCs w:val="28"/>
        </w:rPr>
        <w:t>Зыряновской</w:t>
      </w:r>
      <w:proofErr w:type="spellEnd"/>
      <w:r w:rsidRPr="007158B2">
        <w:rPr>
          <w:szCs w:val="28"/>
        </w:rPr>
        <w:t xml:space="preserve">, полосой отвода железной дороги, створом </w:t>
      </w:r>
    </w:p>
    <w:p w:rsidR="00873EAC" w:rsidRDefault="004D6CB8" w:rsidP="00873EAC">
      <w:pPr>
        <w:widowControl w:val="0"/>
        <w:ind w:right="-2" w:firstLine="0"/>
        <w:jc w:val="center"/>
        <w:rPr>
          <w:szCs w:val="28"/>
        </w:rPr>
      </w:pPr>
      <w:proofErr w:type="spellStart"/>
      <w:r w:rsidRPr="007158B2">
        <w:rPr>
          <w:szCs w:val="28"/>
        </w:rPr>
        <w:t>Бугринского</w:t>
      </w:r>
      <w:proofErr w:type="spellEnd"/>
      <w:r w:rsidRPr="007158B2">
        <w:rPr>
          <w:szCs w:val="28"/>
        </w:rPr>
        <w:t xml:space="preserve"> моста, береговой линией реки Оби, </w:t>
      </w:r>
    </w:p>
    <w:p w:rsidR="00843EC2" w:rsidRDefault="004D6CB8" w:rsidP="00873EAC">
      <w:pPr>
        <w:widowControl w:val="0"/>
        <w:ind w:right="-2" w:firstLine="0"/>
        <w:jc w:val="center"/>
        <w:rPr>
          <w:szCs w:val="28"/>
        </w:rPr>
      </w:pPr>
      <w:r w:rsidRPr="007158B2">
        <w:rPr>
          <w:szCs w:val="28"/>
        </w:rPr>
        <w:t>в Октябрьском районе</w:t>
      </w:r>
    </w:p>
    <w:p w:rsidR="004D6CB8" w:rsidRPr="000512F0" w:rsidRDefault="004D6CB8" w:rsidP="00873EAC">
      <w:pPr>
        <w:widowControl w:val="0"/>
        <w:ind w:right="-2" w:firstLine="0"/>
        <w:jc w:val="center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C2E34" w:rsidRPr="003C6F35" w:rsidRDefault="007C2E34" w:rsidP="007C2E34">
      <w:pPr>
        <w:suppressAutoHyphens/>
        <w:ind w:right="6577" w:firstLine="0"/>
        <w:jc w:val="left"/>
        <w:rPr>
          <w:sz w:val="22"/>
          <w:szCs w:val="24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6"/>
          <w:footerReference w:type="first" r:id="rId17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0B4EBB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BF1713">
          <w:pgSz w:w="16838" w:h="11906" w:orient="landscape" w:code="9"/>
          <w:pgMar w:top="284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35845" cy="7019925"/>
            <wp:effectExtent l="19050" t="0" r="8255" b="0"/>
            <wp:docPr id="3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84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Default="000B4EBB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BF1713">
          <w:pgSz w:w="16838" w:h="11906" w:orient="landscape" w:code="9"/>
          <w:pgMar w:top="568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683750" cy="6839585"/>
            <wp:effectExtent l="19050" t="0" r="0" b="0"/>
            <wp:docPr id="6" name="Рисунок 2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75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AC" w:rsidRPr="00571732" w:rsidRDefault="00873EAC" w:rsidP="00571732">
      <w:pPr>
        <w:spacing w:line="240" w:lineRule="atLeast"/>
        <w:ind w:left="6521" w:firstLine="0"/>
        <w:rPr>
          <w:sz w:val="24"/>
          <w:szCs w:val="28"/>
        </w:rPr>
      </w:pPr>
      <w:bookmarkStart w:id="1" w:name="_Toc457310292"/>
      <w:bookmarkStart w:id="2" w:name="_Toc460339496"/>
      <w:r w:rsidRPr="00571732">
        <w:rPr>
          <w:sz w:val="24"/>
          <w:szCs w:val="28"/>
        </w:rPr>
        <w:lastRenderedPageBreak/>
        <w:t xml:space="preserve">Приложение 3 </w:t>
      </w:r>
    </w:p>
    <w:p w:rsidR="00873EAC" w:rsidRPr="00571732" w:rsidRDefault="00873EAC" w:rsidP="00571732">
      <w:pPr>
        <w:spacing w:line="240" w:lineRule="atLeast"/>
        <w:ind w:left="6521" w:firstLine="0"/>
        <w:rPr>
          <w:sz w:val="22"/>
          <w:szCs w:val="24"/>
        </w:rPr>
      </w:pPr>
      <w:r w:rsidRPr="00571732">
        <w:rPr>
          <w:sz w:val="24"/>
          <w:szCs w:val="28"/>
        </w:rPr>
        <w:t>к</w:t>
      </w:r>
      <w:r w:rsidRPr="00571732">
        <w:rPr>
          <w:sz w:val="22"/>
          <w:szCs w:val="24"/>
        </w:rPr>
        <w:t xml:space="preserve"> </w:t>
      </w:r>
      <w:r w:rsidRPr="00571732">
        <w:rPr>
          <w:sz w:val="24"/>
          <w:szCs w:val="28"/>
        </w:rPr>
        <w:t>проекту планировки</w:t>
      </w:r>
      <w:r w:rsidRPr="00571732">
        <w:rPr>
          <w:sz w:val="22"/>
          <w:szCs w:val="24"/>
        </w:rPr>
        <w:t xml:space="preserve"> </w:t>
      </w:r>
      <w:r w:rsidR="006A0B40" w:rsidRPr="00571732">
        <w:rPr>
          <w:sz w:val="24"/>
          <w:szCs w:val="28"/>
        </w:rPr>
        <w:t>террит</w:t>
      </w:r>
      <w:r w:rsidR="006A0B40" w:rsidRPr="00571732">
        <w:rPr>
          <w:sz w:val="24"/>
          <w:szCs w:val="28"/>
        </w:rPr>
        <w:t>о</w:t>
      </w:r>
      <w:r w:rsidR="006A0B40" w:rsidRPr="00571732">
        <w:rPr>
          <w:sz w:val="24"/>
          <w:szCs w:val="28"/>
        </w:rPr>
        <w:t>рии, ограниченной створом О</w:t>
      </w:r>
      <w:r w:rsidR="006A0B40" w:rsidRPr="00571732">
        <w:rPr>
          <w:sz w:val="24"/>
          <w:szCs w:val="28"/>
        </w:rPr>
        <w:t>к</w:t>
      </w:r>
      <w:r w:rsidR="006A0B40" w:rsidRPr="00571732">
        <w:rPr>
          <w:sz w:val="24"/>
          <w:szCs w:val="28"/>
        </w:rPr>
        <w:t xml:space="preserve">тябрьского моста, ул. </w:t>
      </w:r>
      <w:proofErr w:type="spellStart"/>
      <w:r w:rsidR="006A0B40" w:rsidRPr="00571732">
        <w:rPr>
          <w:sz w:val="24"/>
          <w:szCs w:val="28"/>
        </w:rPr>
        <w:t>Зыряно</w:t>
      </w:r>
      <w:r w:rsidR="006A0B40" w:rsidRPr="00571732">
        <w:rPr>
          <w:sz w:val="24"/>
          <w:szCs w:val="28"/>
        </w:rPr>
        <w:t>в</w:t>
      </w:r>
      <w:r w:rsidR="006A0B40" w:rsidRPr="00571732">
        <w:rPr>
          <w:sz w:val="24"/>
          <w:szCs w:val="28"/>
        </w:rPr>
        <w:t>ской</w:t>
      </w:r>
      <w:proofErr w:type="spellEnd"/>
      <w:r w:rsidR="006A0B40" w:rsidRPr="00571732">
        <w:rPr>
          <w:sz w:val="24"/>
          <w:szCs w:val="28"/>
        </w:rPr>
        <w:t xml:space="preserve">, полосой отвода железной дороги, створом </w:t>
      </w:r>
      <w:proofErr w:type="spellStart"/>
      <w:r w:rsidR="006A0B40" w:rsidRPr="00571732">
        <w:rPr>
          <w:sz w:val="24"/>
          <w:szCs w:val="28"/>
        </w:rPr>
        <w:t>Бугринского</w:t>
      </w:r>
      <w:proofErr w:type="spellEnd"/>
      <w:r w:rsidR="006A0B40" w:rsidRPr="00571732">
        <w:rPr>
          <w:sz w:val="24"/>
          <w:szCs w:val="28"/>
        </w:rPr>
        <w:t xml:space="preserve"> моста, береговой линией реки Оби, в Октябрьском районе</w:t>
      </w:r>
    </w:p>
    <w:p w:rsidR="00873EAC" w:rsidRPr="00571732" w:rsidRDefault="00873EAC" w:rsidP="00873EAC">
      <w:pPr>
        <w:spacing w:line="240" w:lineRule="atLeast"/>
        <w:ind w:left="6237" w:firstLine="0"/>
        <w:rPr>
          <w:szCs w:val="24"/>
        </w:rPr>
      </w:pPr>
    </w:p>
    <w:p w:rsidR="00571732" w:rsidRPr="00571732" w:rsidRDefault="00571732" w:rsidP="00873EAC">
      <w:pPr>
        <w:spacing w:line="240" w:lineRule="atLeast"/>
        <w:ind w:left="6237" w:firstLine="0"/>
        <w:rPr>
          <w:szCs w:val="24"/>
        </w:rPr>
      </w:pPr>
    </w:p>
    <w:p w:rsidR="00873EAC" w:rsidRPr="00D7355F" w:rsidRDefault="00873EAC" w:rsidP="00D462C0">
      <w:pPr>
        <w:ind w:firstLine="0"/>
        <w:jc w:val="center"/>
        <w:rPr>
          <w:b/>
          <w:szCs w:val="28"/>
        </w:rPr>
      </w:pPr>
      <w:r w:rsidRPr="00D7355F">
        <w:rPr>
          <w:b/>
          <w:szCs w:val="28"/>
        </w:rPr>
        <w:t>ПОЛОЖЕНИЕ</w:t>
      </w:r>
    </w:p>
    <w:p w:rsidR="00873EAC" w:rsidRPr="00520A4D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 размещении объектов капитального строительства федерального,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регионального и</w:t>
      </w:r>
      <w:r w:rsidR="00AC272B">
        <w:rPr>
          <w:b/>
        </w:rPr>
        <w:t>ли</w:t>
      </w:r>
      <w:r w:rsidRPr="00520A4D">
        <w:rPr>
          <w:b/>
        </w:rPr>
        <w:t xml:space="preserve"> местного значения,</w:t>
      </w:r>
      <w:r w:rsidR="00A36F44">
        <w:rPr>
          <w:b/>
        </w:rPr>
        <w:t xml:space="preserve"> </w:t>
      </w:r>
      <w:r w:rsidR="00AC272B">
        <w:rPr>
          <w:b/>
        </w:rPr>
        <w:t>а также о</w:t>
      </w:r>
      <w:r w:rsidRPr="00520A4D">
        <w:rPr>
          <w:b/>
        </w:rPr>
        <w:t xml:space="preserve"> характеристиках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планируемого</w:t>
      </w:r>
      <w:r>
        <w:rPr>
          <w:b/>
        </w:rPr>
        <w:t xml:space="preserve"> </w:t>
      </w:r>
      <w:r w:rsidRPr="00520A4D">
        <w:rPr>
          <w:b/>
        </w:rPr>
        <w:t>развития территории, в том числе плотности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 xml:space="preserve">и </w:t>
      </w:r>
      <w:proofErr w:type="gramStart"/>
      <w:r w:rsidRPr="00520A4D">
        <w:rPr>
          <w:b/>
        </w:rPr>
        <w:t>параметрах</w:t>
      </w:r>
      <w:proofErr w:type="gramEnd"/>
      <w:r w:rsidRPr="00520A4D">
        <w:rPr>
          <w:b/>
        </w:rPr>
        <w:t xml:space="preserve"> застройки</w:t>
      </w:r>
      <w:r>
        <w:rPr>
          <w:b/>
        </w:rPr>
        <w:t xml:space="preserve"> </w:t>
      </w:r>
      <w:r w:rsidRPr="00520A4D">
        <w:rPr>
          <w:b/>
        </w:rPr>
        <w:t>территории и характеристиках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развития систем социального,</w:t>
      </w:r>
      <w:r>
        <w:rPr>
          <w:b/>
        </w:rPr>
        <w:t xml:space="preserve"> </w:t>
      </w:r>
      <w:r w:rsidRPr="00520A4D">
        <w:rPr>
          <w:b/>
        </w:rPr>
        <w:t>транспортного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обслуживания и инженерно-технического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 xml:space="preserve">обеспечения, </w:t>
      </w:r>
      <w:proofErr w:type="gramStart"/>
      <w:r w:rsidRPr="00520A4D">
        <w:rPr>
          <w:b/>
        </w:rPr>
        <w:t>необходимых</w:t>
      </w:r>
      <w:proofErr w:type="gramEnd"/>
      <w:r w:rsidRPr="00520A4D">
        <w:rPr>
          <w:b/>
        </w:rPr>
        <w:t xml:space="preserve"> для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развития территории</w:t>
      </w:r>
    </w:p>
    <w:p w:rsidR="00CD479E" w:rsidRPr="00D75176" w:rsidRDefault="00CD479E" w:rsidP="00D462C0">
      <w:pPr>
        <w:ind w:firstLine="0"/>
        <w:jc w:val="center"/>
        <w:rPr>
          <w:b/>
        </w:rPr>
      </w:pPr>
    </w:p>
    <w:p w:rsidR="00571732" w:rsidRDefault="00CD479E" w:rsidP="00CD479E">
      <w:pPr>
        <w:pStyle w:val="2"/>
        <w:suppressAutoHyphens/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1. </w:t>
      </w:r>
      <w:r w:rsidR="00873EAC" w:rsidRPr="00203125">
        <w:rPr>
          <w:rFonts w:ascii="Times New Roman" w:hAnsi="Times New Roman"/>
          <w:i w:val="0"/>
        </w:rPr>
        <w:t xml:space="preserve">Характеристика современного использования </w:t>
      </w:r>
    </w:p>
    <w:p w:rsidR="00873EAC" w:rsidRDefault="00873EAC" w:rsidP="00CD479E">
      <w:pPr>
        <w:pStyle w:val="2"/>
        <w:suppressAutoHyphens/>
        <w:spacing w:before="0" w:after="0"/>
        <w:ind w:firstLine="0"/>
        <w:rPr>
          <w:rFonts w:ascii="Times New Roman" w:hAnsi="Times New Roman"/>
          <w:i w:val="0"/>
        </w:rPr>
      </w:pPr>
      <w:r w:rsidRPr="00CC5F35">
        <w:rPr>
          <w:rFonts w:ascii="Times New Roman" w:hAnsi="Times New Roman"/>
          <w:i w:val="0"/>
        </w:rPr>
        <w:t xml:space="preserve">планируемой </w:t>
      </w:r>
      <w:r w:rsidRPr="00203125">
        <w:rPr>
          <w:rFonts w:ascii="Times New Roman" w:hAnsi="Times New Roman"/>
          <w:i w:val="0"/>
        </w:rPr>
        <w:t>территории</w:t>
      </w:r>
      <w:bookmarkEnd w:id="1"/>
      <w:bookmarkEnd w:id="2"/>
    </w:p>
    <w:p w:rsidR="00286117" w:rsidRDefault="00286117" w:rsidP="00286117"/>
    <w:p w:rsidR="00286117" w:rsidRPr="00286117" w:rsidRDefault="00286117" w:rsidP="00286117">
      <w:pPr>
        <w:ind w:firstLine="0"/>
        <w:jc w:val="center"/>
        <w:rPr>
          <w:b/>
        </w:rPr>
      </w:pPr>
      <w:r w:rsidRPr="00286117">
        <w:rPr>
          <w:b/>
        </w:rPr>
        <w:t>1.1. Основные положения</w:t>
      </w:r>
    </w:p>
    <w:p w:rsidR="00CD479E" w:rsidRPr="00CD479E" w:rsidRDefault="00CD479E" w:rsidP="00CD479E"/>
    <w:p w:rsidR="00873EAC" w:rsidRPr="00AC272B" w:rsidRDefault="00873EAC" w:rsidP="00571732">
      <w:pPr>
        <w:spacing w:line="240" w:lineRule="atLeast"/>
        <w:rPr>
          <w:szCs w:val="28"/>
        </w:rPr>
      </w:pPr>
      <w:proofErr w:type="gramStart"/>
      <w:r w:rsidRPr="00B55FAE">
        <w:rPr>
          <w:szCs w:val="28"/>
        </w:rPr>
        <w:t xml:space="preserve">Проект планировки </w:t>
      </w:r>
      <w:r w:rsidR="006A0B40" w:rsidRPr="00755C2F">
        <w:rPr>
          <w:szCs w:val="28"/>
        </w:rPr>
        <w:t xml:space="preserve">территории, ограниченной створом Октябрьского моста, ул. </w:t>
      </w:r>
      <w:proofErr w:type="spellStart"/>
      <w:r w:rsidR="006A0B40" w:rsidRPr="00755C2F">
        <w:rPr>
          <w:szCs w:val="28"/>
        </w:rPr>
        <w:t>Зыряновской</w:t>
      </w:r>
      <w:proofErr w:type="spellEnd"/>
      <w:r w:rsidR="006A0B40" w:rsidRPr="00755C2F">
        <w:rPr>
          <w:szCs w:val="28"/>
        </w:rPr>
        <w:t xml:space="preserve">, полосой отвода железной дороги, створом </w:t>
      </w:r>
      <w:proofErr w:type="spellStart"/>
      <w:r w:rsidR="006A0B40" w:rsidRPr="00755C2F">
        <w:rPr>
          <w:szCs w:val="28"/>
        </w:rPr>
        <w:t>Бугринского</w:t>
      </w:r>
      <w:proofErr w:type="spellEnd"/>
      <w:r w:rsidR="006A0B40" w:rsidRPr="00755C2F">
        <w:rPr>
          <w:szCs w:val="28"/>
        </w:rPr>
        <w:t xml:space="preserve"> моста, береговой линией реки Оби, в Октябрьском районе</w:t>
      </w:r>
      <w:r w:rsidR="006A0B40" w:rsidRPr="00CE533B">
        <w:rPr>
          <w:szCs w:val="28"/>
        </w:rPr>
        <w:t xml:space="preserve"> </w:t>
      </w:r>
      <w:r w:rsidRPr="00B55FAE">
        <w:t xml:space="preserve">(далее – проект планировки) разработан в отношении </w:t>
      </w:r>
      <w:r w:rsidR="006A0B40" w:rsidRPr="00755C2F">
        <w:rPr>
          <w:szCs w:val="28"/>
        </w:rPr>
        <w:t xml:space="preserve">территории, ограниченной створом Октябрьского моста, ул. </w:t>
      </w:r>
      <w:proofErr w:type="spellStart"/>
      <w:r w:rsidR="006A0B40" w:rsidRPr="00755C2F">
        <w:rPr>
          <w:szCs w:val="28"/>
        </w:rPr>
        <w:t>Зыряновской</w:t>
      </w:r>
      <w:proofErr w:type="spellEnd"/>
      <w:r w:rsidR="006A0B40" w:rsidRPr="00755C2F">
        <w:rPr>
          <w:szCs w:val="28"/>
        </w:rPr>
        <w:t xml:space="preserve">, полосой отвода железной дороги, створом </w:t>
      </w:r>
      <w:proofErr w:type="spellStart"/>
      <w:r w:rsidR="006A0B40" w:rsidRPr="00755C2F">
        <w:rPr>
          <w:szCs w:val="28"/>
        </w:rPr>
        <w:t>Бугринского</w:t>
      </w:r>
      <w:proofErr w:type="spellEnd"/>
      <w:r w:rsidR="00131B08">
        <w:rPr>
          <w:szCs w:val="28"/>
        </w:rPr>
        <w:t xml:space="preserve"> </w:t>
      </w:r>
      <w:r w:rsidR="006A0B40" w:rsidRPr="00755C2F">
        <w:rPr>
          <w:szCs w:val="28"/>
        </w:rPr>
        <w:t>моста,</w:t>
      </w:r>
      <w:r w:rsidR="00131B08">
        <w:rPr>
          <w:szCs w:val="28"/>
        </w:rPr>
        <w:t xml:space="preserve">  </w:t>
      </w:r>
      <w:r w:rsidR="006A0B40" w:rsidRPr="00755C2F">
        <w:rPr>
          <w:szCs w:val="28"/>
        </w:rPr>
        <w:t xml:space="preserve"> береговой линией</w:t>
      </w:r>
      <w:r w:rsidR="00131B08">
        <w:rPr>
          <w:szCs w:val="28"/>
        </w:rPr>
        <w:t xml:space="preserve"> </w:t>
      </w:r>
      <w:r w:rsidR="006A0B40" w:rsidRPr="00755C2F">
        <w:rPr>
          <w:szCs w:val="28"/>
        </w:rPr>
        <w:t>реки Оби, в Октябрьском</w:t>
      </w:r>
      <w:r w:rsidR="00131B08">
        <w:rPr>
          <w:szCs w:val="28"/>
        </w:rPr>
        <w:t xml:space="preserve"> </w:t>
      </w:r>
      <w:r w:rsidR="006A0B40" w:rsidRPr="00755C2F">
        <w:rPr>
          <w:szCs w:val="28"/>
        </w:rPr>
        <w:t>районе</w:t>
      </w:r>
      <w:r w:rsidR="006A0B40">
        <w:rPr>
          <w:szCs w:val="28"/>
        </w:rPr>
        <w:t xml:space="preserve"> (далее – планируемая терр</w:t>
      </w:r>
      <w:r w:rsidR="006A0B40">
        <w:rPr>
          <w:szCs w:val="28"/>
        </w:rPr>
        <w:t>и</w:t>
      </w:r>
      <w:r w:rsidR="006A0B40">
        <w:rPr>
          <w:szCs w:val="28"/>
        </w:rPr>
        <w:t>тория).</w:t>
      </w:r>
      <w:proofErr w:type="gramEnd"/>
    </w:p>
    <w:p w:rsidR="00873EAC" w:rsidRPr="00B55FAE" w:rsidRDefault="006A0B40" w:rsidP="00571732">
      <w:pPr>
        <w:spacing w:line="240" w:lineRule="atLeast"/>
        <w:rPr>
          <w:szCs w:val="28"/>
        </w:rPr>
      </w:pPr>
      <w:r>
        <w:rPr>
          <w:szCs w:val="28"/>
        </w:rPr>
        <w:t xml:space="preserve">Планируемая территория ограничена </w:t>
      </w:r>
      <w:r w:rsidR="00873EAC" w:rsidRPr="00B55FAE">
        <w:rPr>
          <w:szCs w:val="28"/>
        </w:rPr>
        <w:t>с северо-востока полосой отвода ж</w:t>
      </w:r>
      <w:r w:rsidR="00873EAC" w:rsidRPr="00B55FAE">
        <w:rPr>
          <w:szCs w:val="28"/>
        </w:rPr>
        <w:t>е</w:t>
      </w:r>
      <w:r w:rsidR="00873EAC" w:rsidRPr="00B55FAE">
        <w:rPr>
          <w:szCs w:val="28"/>
        </w:rPr>
        <w:t>лезной дороги,</w:t>
      </w:r>
      <w:r>
        <w:rPr>
          <w:szCs w:val="28"/>
        </w:rPr>
        <w:t xml:space="preserve"> </w:t>
      </w:r>
      <w:r w:rsidR="00873EAC" w:rsidRPr="00B55FAE">
        <w:rPr>
          <w:szCs w:val="28"/>
        </w:rPr>
        <w:t xml:space="preserve">с юго-востока </w:t>
      </w:r>
      <w:r w:rsidR="00873EAC" w:rsidRPr="000B1F59">
        <w:rPr>
          <w:szCs w:val="28"/>
        </w:rPr>
        <w:t>–</w:t>
      </w:r>
      <w:r w:rsidR="00873EAC" w:rsidRPr="00B55FAE">
        <w:rPr>
          <w:szCs w:val="28"/>
        </w:rPr>
        <w:t xml:space="preserve"> створом </w:t>
      </w:r>
      <w:proofErr w:type="spellStart"/>
      <w:r w:rsidR="00873EAC" w:rsidRPr="00B55FAE">
        <w:rPr>
          <w:szCs w:val="28"/>
        </w:rPr>
        <w:t>Бугринского</w:t>
      </w:r>
      <w:proofErr w:type="spellEnd"/>
      <w:r w:rsidR="00873EAC" w:rsidRPr="00B55FAE">
        <w:rPr>
          <w:szCs w:val="28"/>
        </w:rPr>
        <w:t xml:space="preserve"> моста,</w:t>
      </w:r>
      <w:r>
        <w:rPr>
          <w:szCs w:val="28"/>
        </w:rPr>
        <w:t xml:space="preserve"> </w:t>
      </w:r>
      <w:r w:rsidR="00873EAC" w:rsidRPr="00B55FAE">
        <w:rPr>
          <w:szCs w:val="28"/>
        </w:rPr>
        <w:t xml:space="preserve">с юго-запада </w:t>
      </w:r>
      <w:r w:rsidR="00873EAC" w:rsidRPr="000B1F59">
        <w:rPr>
          <w:szCs w:val="28"/>
        </w:rPr>
        <w:t>–</w:t>
      </w:r>
      <w:r w:rsidR="00873EAC" w:rsidRPr="00B55FAE">
        <w:rPr>
          <w:szCs w:val="28"/>
        </w:rPr>
        <w:t xml:space="preserve"> бер</w:t>
      </w:r>
      <w:r w:rsidR="00873EAC" w:rsidRPr="00B55FAE">
        <w:rPr>
          <w:szCs w:val="28"/>
        </w:rPr>
        <w:t>е</w:t>
      </w:r>
      <w:r w:rsidR="00873EAC" w:rsidRPr="00B55FAE">
        <w:rPr>
          <w:szCs w:val="28"/>
        </w:rPr>
        <w:t>гом р</w:t>
      </w:r>
      <w:r w:rsidR="00873EAC">
        <w:rPr>
          <w:szCs w:val="28"/>
        </w:rPr>
        <w:t>еки</w:t>
      </w:r>
      <w:r w:rsidR="00873EAC" w:rsidRPr="00B55FAE">
        <w:rPr>
          <w:szCs w:val="28"/>
        </w:rPr>
        <w:t xml:space="preserve"> Об</w:t>
      </w:r>
      <w:r>
        <w:rPr>
          <w:szCs w:val="28"/>
        </w:rPr>
        <w:t>и</w:t>
      </w:r>
      <w:r w:rsidR="00873EAC" w:rsidRPr="00B55FAE">
        <w:rPr>
          <w:szCs w:val="28"/>
        </w:rPr>
        <w:t>,</w:t>
      </w:r>
      <w:r>
        <w:rPr>
          <w:szCs w:val="28"/>
        </w:rPr>
        <w:t xml:space="preserve"> </w:t>
      </w:r>
      <w:r w:rsidR="00873EAC" w:rsidRPr="00B55FAE">
        <w:rPr>
          <w:szCs w:val="28"/>
        </w:rPr>
        <w:t xml:space="preserve">с северо-запада </w:t>
      </w:r>
      <w:r w:rsidR="00873EAC" w:rsidRPr="000B1F59">
        <w:rPr>
          <w:szCs w:val="28"/>
        </w:rPr>
        <w:t>–</w:t>
      </w:r>
      <w:r w:rsidR="00571732">
        <w:rPr>
          <w:szCs w:val="28"/>
        </w:rPr>
        <w:t xml:space="preserve"> </w:t>
      </w:r>
      <w:r w:rsidR="00873EAC" w:rsidRPr="00B55FAE">
        <w:rPr>
          <w:szCs w:val="28"/>
        </w:rPr>
        <w:t>створом Октябрьского моста</w:t>
      </w:r>
      <w:r>
        <w:rPr>
          <w:szCs w:val="28"/>
        </w:rPr>
        <w:t>.</w:t>
      </w:r>
    </w:p>
    <w:p w:rsidR="00873EAC" w:rsidRPr="00340D80" w:rsidRDefault="000B1F59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 xml:space="preserve">К планируемой территории относятся </w:t>
      </w:r>
      <w:r w:rsidRPr="000B1F59">
        <w:rPr>
          <w:szCs w:val="28"/>
        </w:rPr>
        <w:t>острова рек</w:t>
      </w:r>
      <w:r>
        <w:rPr>
          <w:szCs w:val="28"/>
        </w:rPr>
        <w:t>и</w:t>
      </w:r>
      <w:r w:rsidRPr="000B1F59">
        <w:rPr>
          <w:szCs w:val="28"/>
        </w:rPr>
        <w:t xml:space="preserve"> Об</w:t>
      </w:r>
      <w:r>
        <w:rPr>
          <w:szCs w:val="28"/>
        </w:rPr>
        <w:t>и</w:t>
      </w:r>
      <w:r w:rsidRPr="000B1F59">
        <w:rPr>
          <w:szCs w:val="28"/>
        </w:rPr>
        <w:t xml:space="preserve">, расположенные при впадении рек Ини и </w:t>
      </w:r>
      <w:proofErr w:type="spellStart"/>
      <w:r w:rsidRPr="000B1F59">
        <w:rPr>
          <w:szCs w:val="28"/>
        </w:rPr>
        <w:t>Плющихи</w:t>
      </w:r>
      <w:proofErr w:type="spellEnd"/>
      <w:r>
        <w:rPr>
          <w:szCs w:val="28"/>
        </w:rPr>
        <w:t>.</w:t>
      </w:r>
    </w:p>
    <w:p w:rsidR="00873EAC" w:rsidRPr="0084665B" w:rsidRDefault="00873EAC" w:rsidP="00571732">
      <w:pPr>
        <w:spacing w:line="240" w:lineRule="atLeast"/>
        <w:ind w:firstLine="720"/>
      </w:pPr>
      <w:proofErr w:type="gramStart"/>
      <w:r w:rsidRPr="000B1F59">
        <w:rPr>
          <w:szCs w:val="28"/>
        </w:rPr>
        <w:t>В соответствии с использованием территории города Новосибирска по с</w:t>
      </w:r>
      <w:r w:rsidRPr="000B1F59">
        <w:rPr>
          <w:szCs w:val="28"/>
        </w:rPr>
        <w:t>о</w:t>
      </w:r>
      <w:r w:rsidRPr="000B1F59">
        <w:rPr>
          <w:szCs w:val="28"/>
        </w:rPr>
        <w:t>стоянию на 2016 год</w:t>
      </w:r>
      <w:r w:rsidR="000849BE" w:rsidRPr="000B1F59">
        <w:rPr>
          <w:szCs w:val="28"/>
        </w:rPr>
        <w:t xml:space="preserve"> в границах</w:t>
      </w:r>
      <w:r w:rsidRPr="000B1F59">
        <w:rPr>
          <w:szCs w:val="28"/>
        </w:rPr>
        <w:t xml:space="preserve"> планируем</w:t>
      </w:r>
      <w:r w:rsidR="000849BE" w:rsidRPr="000B1F59">
        <w:rPr>
          <w:szCs w:val="28"/>
        </w:rPr>
        <w:t xml:space="preserve">ой </w:t>
      </w:r>
      <w:r w:rsidRPr="000B1F59">
        <w:rPr>
          <w:szCs w:val="28"/>
        </w:rPr>
        <w:t>территори</w:t>
      </w:r>
      <w:r w:rsidR="000849BE" w:rsidRPr="000B1F59">
        <w:rPr>
          <w:szCs w:val="28"/>
        </w:rPr>
        <w:t>и</w:t>
      </w:r>
      <w:r w:rsidRPr="000B1F59">
        <w:rPr>
          <w:szCs w:val="28"/>
        </w:rPr>
        <w:t xml:space="preserve"> </w:t>
      </w:r>
      <w:r w:rsidR="000849BE" w:rsidRPr="000B1F59">
        <w:rPr>
          <w:szCs w:val="28"/>
        </w:rPr>
        <w:t xml:space="preserve">расположены </w:t>
      </w:r>
      <w:r w:rsidRPr="000B1F59">
        <w:rPr>
          <w:szCs w:val="28"/>
        </w:rPr>
        <w:t>следу</w:t>
      </w:r>
      <w:r w:rsidRPr="000B1F59">
        <w:rPr>
          <w:szCs w:val="28"/>
        </w:rPr>
        <w:t>ю</w:t>
      </w:r>
      <w:r w:rsidRPr="000B1F59">
        <w:rPr>
          <w:szCs w:val="28"/>
        </w:rPr>
        <w:t xml:space="preserve">щие территориальные зоны и </w:t>
      </w:r>
      <w:proofErr w:type="spellStart"/>
      <w:r w:rsidRPr="000B1F59">
        <w:rPr>
          <w:szCs w:val="28"/>
        </w:rPr>
        <w:t>подзоны</w:t>
      </w:r>
      <w:proofErr w:type="spellEnd"/>
      <w:r w:rsidRPr="000B1F59">
        <w:rPr>
          <w:szCs w:val="28"/>
        </w:rPr>
        <w:t>, установленные Правилами землепольз</w:t>
      </w:r>
      <w:r w:rsidRPr="000B1F59">
        <w:rPr>
          <w:szCs w:val="28"/>
        </w:rPr>
        <w:t>о</w:t>
      </w:r>
      <w:r w:rsidRPr="000B1F59">
        <w:rPr>
          <w:szCs w:val="28"/>
        </w:rPr>
        <w:t>вания</w:t>
      </w:r>
      <w:r w:rsidRPr="0084665B">
        <w:t xml:space="preserve"> и застройки города Новосибирска:</w:t>
      </w:r>
      <w:proofErr w:type="gramEnd"/>
    </w:p>
    <w:p w:rsidR="00873EAC" w:rsidRPr="0084665B" w:rsidRDefault="00873EAC" w:rsidP="00571732">
      <w:pPr>
        <w:spacing w:line="240" w:lineRule="atLeast"/>
        <w:ind w:firstLine="720"/>
        <w:rPr>
          <w:szCs w:val="28"/>
        </w:rPr>
      </w:pPr>
      <w:r w:rsidRPr="0084665B">
        <w:rPr>
          <w:szCs w:val="28"/>
        </w:rPr>
        <w:t>зон</w:t>
      </w:r>
      <w:r>
        <w:rPr>
          <w:szCs w:val="28"/>
        </w:rPr>
        <w:t>а</w:t>
      </w:r>
      <w:r w:rsidRPr="0084665B">
        <w:rPr>
          <w:szCs w:val="28"/>
        </w:rPr>
        <w:t xml:space="preserve"> рекреационного назначения</w:t>
      </w:r>
      <w:r>
        <w:rPr>
          <w:szCs w:val="28"/>
        </w:rPr>
        <w:t xml:space="preserve"> </w:t>
      </w:r>
      <w:r w:rsidRPr="0084665B">
        <w:rPr>
          <w:color w:val="000000"/>
        </w:rPr>
        <w:t>(Р), в том числе:</w:t>
      </w:r>
    </w:p>
    <w:p w:rsidR="00873EAC" w:rsidRPr="0084665B" w:rsidRDefault="00873EAC" w:rsidP="00571732">
      <w:pPr>
        <w:spacing w:line="240" w:lineRule="atLeast"/>
        <w:ind w:firstLine="720"/>
        <w:rPr>
          <w:szCs w:val="28"/>
        </w:rPr>
      </w:pPr>
      <w:r w:rsidRPr="0084665B">
        <w:rPr>
          <w:szCs w:val="28"/>
        </w:rPr>
        <w:t>зона природная (Р-1);</w:t>
      </w:r>
    </w:p>
    <w:p w:rsidR="00873EAC" w:rsidRDefault="00873EAC" w:rsidP="00571732">
      <w:pPr>
        <w:spacing w:line="240" w:lineRule="atLeast"/>
        <w:ind w:firstLine="720"/>
        <w:rPr>
          <w:szCs w:val="28"/>
        </w:rPr>
      </w:pPr>
      <w:r w:rsidRPr="0084665B">
        <w:rPr>
          <w:szCs w:val="28"/>
        </w:rPr>
        <w:t>зона озеленения (Р-2);</w:t>
      </w:r>
    </w:p>
    <w:p w:rsidR="00873EAC" w:rsidRDefault="00873EAC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Pr="0084665B">
        <w:rPr>
          <w:szCs w:val="28"/>
        </w:rPr>
        <w:t>она отдыха и оздоровления (Р-3)</w:t>
      </w:r>
      <w:r>
        <w:rPr>
          <w:szCs w:val="28"/>
        </w:rPr>
        <w:t>;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зона объектов спортивного назначения (Р-4);</w:t>
      </w:r>
    </w:p>
    <w:p w:rsidR="00873EAC" w:rsidRPr="00117F91" w:rsidRDefault="00873EAC" w:rsidP="00571732">
      <w:pPr>
        <w:rPr>
          <w:color w:val="000000"/>
        </w:rPr>
      </w:pPr>
      <w:r>
        <w:rPr>
          <w:color w:val="000000"/>
        </w:rPr>
        <w:lastRenderedPageBreak/>
        <w:t>общественно-деловые зоны (ОД), в том числе: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зона делового, общественного и коммерческого назначения (ОД-1);</w:t>
      </w:r>
    </w:p>
    <w:p w:rsidR="00873EAC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зона объектов здравоохранения (ОД-3);</w:t>
      </w:r>
    </w:p>
    <w:p w:rsidR="00873EAC" w:rsidRPr="00117F91" w:rsidRDefault="00873EAC" w:rsidP="00571732">
      <w:pPr>
        <w:rPr>
          <w:color w:val="000000"/>
        </w:rPr>
      </w:pPr>
      <w:proofErr w:type="spellStart"/>
      <w:r w:rsidRPr="00EF3AF3">
        <w:t>подзон</w:t>
      </w:r>
      <w:r>
        <w:t>а</w:t>
      </w:r>
      <w:proofErr w:type="spellEnd"/>
      <w:r w:rsidRPr="00EF3AF3">
        <w:t xml:space="preserve"> специализированной малоэта</w:t>
      </w:r>
      <w:r>
        <w:t xml:space="preserve">жной общественной застройки </w:t>
      </w:r>
      <w:r w:rsidR="00571732">
        <w:br/>
      </w:r>
      <w:r>
        <w:t>(ОД-</w:t>
      </w:r>
      <w:r w:rsidRPr="00EF3AF3">
        <w:t>4.1)</w:t>
      </w:r>
      <w:r w:rsidRPr="00117F91">
        <w:rPr>
          <w:color w:val="000000"/>
        </w:rPr>
        <w:t>;</w:t>
      </w:r>
    </w:p>
    <w:p w:rsidR="00873EAC" w:rsidRPr="007B54E5" w:rsidRDefault="00873EAC" w:rsidP="00571732">
      <w:pPr>
        <w:rPr>
          <w:color w:val="000000"/>
        </w:rPr>
      </w:pPr>
      <w:proofErr w:type="spellStart"/>
      <w:r w:rsidRPr="00EF3AF3">
        <w:t>подзон</w:t>
      </w:r>
      <w:r>
        <w:t>а</w:t>
      </w:r>
      <w:proofErr w:type="spellEnd"/>
      <w:r w:rsidRPr="00EF3AF3">
        <w:t xml:space="preserve"> специализированной </w:t>
      </w:r>
      <w:r w:rsidRPr="007B54E5">
        <w:t>средне- и многоэтажной</w:t>
      </w:r>
      <w:r>
        <w:t xml:space="preserve"> общественной з</w:t>
      </w:r>
      <w:r>
        <w:t>а</w:t>
      </w:r>
      <w:r>
        <w:t>стройки (ОД-</w:t>
      </w:r>
      <w:r w:rsidRPr="00EF3AF3">
        <w:t>4.</w:t>
      </w:r>
      <w:r>
        <w:t>2</w:t>
      </w:r>
      <w:r w:rsidRPr="00EF3AF3">
        <w:t>)</w:t>
      </w:r>
      <w:r w:rsidRPr="00117F91">
        <w:rPr>
          <w:color w:val="000000"/>
        </w:rPr>
        <w:t>;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>
        <w:t>зона объектов дошкольного, начального общего, основного общего и сре</w:t>
      </w:r>
      <w:r>
        <w:t>д</w:t>
      </w:r>
      <w:r>
        <w:t xml:space="preserve">него общего образования </w:t>
      </w:r>
      <w:r w:rsidRPr="00340D80">
        <w:rPr>
          <w:szCs w:val="28"/>
        </w:rPr>
        <w:t>(ОД</w:t>
      </w:r>
      <w:r w:rsidRPr="00340D80">
        <w:rPr>
          <w:szCs w:val="28"/>
        </w:rPr>
        <w:noBreakHyphen/>
        <w:t>5);</w:t>
      </w:r>
    </w:p>
    <w:p w:rsidR="00873EAC" w:rsidRPr="00273E0B" w:rsidRDefault="00873EAC" w:rsidP="00571732">
      <w:pPr>
        <w:rPr>
          <w:rFonts w:eastAsia="Calibri"/>
          <w:lang w:eastAsia="en-US"/>
        </w:rPr>
      </w:pPr>
      <w:r w:rsidRPr="00117F91">
        <w:rPr>
          <w:color w:val="000000"/>
        </w:rPr>
        <w:t>жилые зоны</w:t>
      </w:r>
      <w:r>
        <w:rPr>
          <w:color w:val="000000"/>
        </w:rPr>
        <w:t xml:space="preserve"> (Ж), в том числе:</w:t>
      </w:r>
    </w:p>
    <w:p w:rsidR="00873EAC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застройки жилыми домами смешанной этажности (Ж-1);</w:t>
      </w:r>
    </w:p>
    <w:p w:rsidR="00873EAC" w:rsidRDefault="00873EAC" w:rsidP="00571732">
      <w:pPr>
        <w:rPr>
          <w:color w:val="000000"/>
        </w:rPr>
      </w:pPr>
      <w:r>
        <w:rPr>
          <w:color w:val="000000"/>
        </w:rPr>
        <w:t>зона застройки малоэтажными жилыми домами (Ж-2);</w:t>
      </w:r>
    </w:p>
    <w:p w:rsidR="00873EAC" w:rsidRDefault="00873EAC" w:rsidP="00571732">
      <w:pPr>
        <w:rPr>
          <w:color w:val="000000"/>
        </w:rPr>
      </w:pPr>
      <w:r>
        <w:rPr>
          <w:color w:val="000000"/>
        </w:rPr>
        <w:t>зона застройки индивидуальными жилыми домами (Ж-6);</w:t>
      </w:r>
    </w:p>
    <w:p w:rsidR="00873EAC" w:rsidRPr="00117F91" w:rsidRDefault="00873EAC" w:rsidP="00571732">
      <w:pPr>
        <w:rPr>
          <w:color w:val="000000"/>
        </w:rPr>
      </w:pPr>
      <w:r>
        <w:rPr>
          <w:color w:val="000000"/>
        </w:rPr>
        <w:t>производственные зоны (П), в том числе:</w:t>
      </w:r>
    </w:p>
    <w:p w:rsidR="00873EAC" w:rsidRPr="00117F91" w:rsidRDefault="00873EAC" w:rsidP="00571732">
      <w:pPr>
        <w:rPr>
          <w:color w:val="000000"/>
        </w:rPr>
      </w:pPr>
      <w:r>
        <w:t xml:space="preserve">зона производственной деятельности </w:t>
      </w:r>
      <w:r w:rsidRPr="00117F91">
        <w:rPr>
          <w:color w:val="000000"/>
        </w:rPr>
        <w:t xml:space="preserve">(П-1); </w:t>
      </w:r>
    </w:p>
    <w:p w:rsidR="00873EAC" w:rsidRPr="00117F91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коммунальных и складских объектов (П-2);</w:t>
      </w:r>
    </w:p>
    <w:p w:rsidR="00873EAC" w:rsidRDefault="00873EAC" w:rsidP="00571732">
      <w:pPr>
        <w:rPr>
          <w:color w:val="000000"/>
        </w:rPr>
      </w:pPr>
      <w:r w:rsidRPr="00117F91">
        <w:rPr>
          <w:color w:val="000000"/>
        </w:rPr>
        <w:t>зоны инженерн</w:t>
      </w:r>
      <w:r>
        <w:rPr>
          <w:color w:val="000000"/>
        </w:rPr>
        <w:t>ой и транспортной инфраструктур (</w:t>
      </w:r>
      <w:proofErr w:type="gramStart"/>
      <w:r>
        <w:rPr>
          <w:color w:val="000000"/>
        </w:rPr>
        <w:t>ИТ</w:t>
      </w:r>
      <w:proofErr w:type="gramEnd"/>
      <w:r>
        <w:rPr>
          <w:color w:val="000000"/>
        </w:rPr>
        <w:t>), в том числе:</w:t>
      </w:r>
    </w:p>
    <w:p w:rsidR="00873EAC" w:rsidRPr="00117F91" w:rsidRDefault="00873EAC" w:rsidP="00571732">
      <w:pPr>
        <w:rPr>
          <w:color w:val="000000"/>
        </w:rPr>
      </w:pPr>
      <w:r w:rsidRPr="00EE4DED">
        <w:rPr>
          <w:color w:val="000000"/>
        </w:rPr>
        <w:t>зона сооружений и коммуникаций автомобильного, речного,</w:t>
      </w:r>
      <w:r>
        <w:rPr>
          <w:color w:val="000000"/>
        </w:rPr>
        <w:t xml:space="preserve"> </w:t>
      </w:r>
      <w:r w:rsidRPr="00EE4DED">
        <w:rPr>
          <w:color w:val="000000"/>
        </w:rPr>
        <w:t>воздушного транспорта, метрополитена (ИТ-2)</w:t>
      </w:r>
      <w:r>
        <w:rPr>
          <w:color w:val="000000"/>
        </w:rPr>
        <w:t>;</w:t>
      </w:r>
    </w:p>
    <w:p w:rsidR="00873EAC" w:rsidRPr="00117F91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улично-дорожной сети (ИТ-3); </w:t>
      </w:r>
    </w:p>
    <w:p w:rsidR="00873EAC" w:rsidRPr="00117F91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объектов инженерной инфраструктуры (ИТ-4);</w:t>
      </w:r>
    </w:p>
    <w:p w:rsidR="00873EAC" w:rsidRPr="00117F91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стоянок</w:t>
      </w:r>
      <w:r>
        <w:rPr>
          <w:color w:val="000000"/>
        </w:rPr>
        <w:t xml:space="preserve"> автомобильного транспорта (СА), в том числе:</w:t>
      </w:r>
    </w:p>
    <w:p w:rsidR="00873EAC" w:rsidRPr="00117F91" w:rsidRDefault="00873EAC" w:rsidP="00571732">
      <w:pPr>
        <w:rPr>
          <w:color w:val="000000"/>
        </w:rPr>
      </w:pPr>
      <w:r w:rsidRPr="00117F91">
        <w:rPr>
          <w:color w:val="000000"/>
        </w:rPr>
        <w:t>зон</w:t>
      </w:r>
      <w:r>
        <w:rPr>
          <w:color w:val="000000"/>
        </w:rPr>
        <w:t>а</w:t>
      </w:r>
      <w:r w:rsidRPr="00117F91">
        <w:rPr>
          <w:color w:val="000000"/>
        </w:rPr>
        <w:t xml:space="preserve"> стоянок</w:t>
      </w:r>
      <w:r>
        <w:rPr>
          <w:color w:val="000000"/>
        </w:rPr>
        <w:t xml:space="preserve"> для легковых автомобилей</w:t>
      </w:r>
      <w:r w:rsidRPr="00117F91">
        <w:rPr>
          <w:color w:val="000000"/>
        </w:rPr>
        <w:t xml:space="preserve"> (СА-1).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Определенные Правилами землепользования</w:t>
      </w:r>
      <w:r w:rsidR="008C5292">
        <w:rPr>
          <w:szCs w:val="28"/>
        </w:rPr>
        <w:t xml:space="preserve"> и </w:t>
      </w:r>
      <w:proofErr w:type="gramStart"/>
      <w:r w:rsidR="008C5292">
        <w:rPr>
          <w:szCs w:val="28"/>
        </w:rPr>
        <w:t>застройки города</w:t>
      </w:r>
      <w:proofErr w:type="gramEnd"/>
      <w:r w:rsidR="008C5292">
        <w:rPr>
          <w:szCs w:val="28"/>
        </w:rPr>
        <w:t xml:space="preserve"> Новос</w:t>
      </w:r>
      <w:r w:rsidR="008C5292">
        <w:rPr>
          <w:szCs w:val="28"/>
        </w:rPr>
        <w:t>и</w:t>
      </w:r>
      <w:r w:rsidR="008C5292">
        <w:rPr>
          <w:szCs w:val="28"/>
        </w:rPr>
        <w:t>бирска</w:t>
      </w:r>
      <w:r w:rsidRPr="00340D80">
        <w:rPr>
          <w:szCs w:val="28"/>
        </w:rPr>
        <w:t xml:space="preserve"> территориальные зоны представлены следующими объектами и землео</w:t>
      </w:r>
      <w:r w:rsidRPr="00340D80">
        <w:rPr>
          <w:szCs w:val="28"/>
        </w:rPr>
        <w:t>т</w:t>
      </w:r>
      <w:r w:rsidRPr="00340D80">
        <w:rPr>
          <w:szCs w:val="28"/>
        </w:rPr>
        <w:t>водами: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(Р-1) – территори</w:t>
      </w:r>
      <w:r w:rsidR="00571732">
        <w:rPr>
          <w:szCs w:val="28"/>
        </w:rPr>
        <w:t>ями</w:t>
      </w:r>
      <w:r w:rsidR="00873EAC" w:rsidRPr="00340D80">
        <w:rPr>
          <w:szCs w:val="28"/>
        </w:rPr>
        <w:t xml:space="preserve"> островов;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>
        <w:rPr>
          <w:szCs w:val="28"/>
        </w:rPr>
        <w:t xml:space="preserve">она </w:t>
      </w:r>
      <w:r w:rsidR="00873EAC" w:rsidRPr="00340D80">
        <w:rPr>
          <w:szCs w:val="28"/>
        </w:rPr>
        <w:t>(Р-2) – набережн</w:t>
      </w:r>
      <w:r w:rsidR="00571732">
        <w:rPr>
          <w:szCs w:val="28"/>
        </w:rPr>
        <w:t>ой</w:t>
      </w:r>
      <w:r w:rsidR="00873EAC" w:rsidRPr="00340D80">
        <w:rPr>
          <w:szCs w:val="28"/>
        </w:rPr>
        <w:t xml:space="preserve"> с парком</w:t>
      </w:r>
      <w:r w:rsidR="00AD69FE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 xml:space="preserve">она (Р-3) – </w:t>
      </w:r>
      <w:r w:rsidR="00BE4761" w:rsidRPr="00340D80">
        <w:rPr>
          <w:szCs w:val="28"/>
        </w:rPr>
        <w:t>участк</w:t>
      </w:r>
      <w:r w:rsidR="00571732">
        <w:rPr>
          <w:szCs w:val="28"/>
        </w:rPr>
        <w:t>ами</w:t>
      </w:r>
      <w:r w:rsidR="00BE4761" w:rsidRPr="00340D80">
        <w:rPr>
          <w:szCs w:val="28"/>
        </w:rPr>
        <w:t xml:space="preserve"> на островах,</w:t>
      </w:r>
      <w:r w:rsidR="00BE4761">
        <w:rPr>
          <w:szCs w:val="28"/>
        </w:rPr>
        <w:t xml:space="preserve"> сформированны</w:t>
      </w:r>
      <w:r w:rsidR="00571732">
        <w:rPr>
          <w:szCs w:val="28"/>
        </w:rPr>
        <w:t>ми</w:t>
      </w:r>
      <w:r w:rsidR="00BE4761">
        <w:rPr>
          <w:szCs w:val="28"/>
        </w:rPr>
        <w:t xml:space="preserve"> для размещения и </w:t>
      </w:r>
      <w:r w:rsidR="00BE4761" w:rsidRPr="00340D80">
        <w:rPr>
          <w:szCs w:val="28"/>
        </w:rPr>
        <w:t>развития зоны отдыха и оздоровления</w:t>
      </w:r>
      <w:r w:rsidR="00873EAC" w:rsidRPr="00340D80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571732">
        <w:rPr>
          <w:szCs w:val="28"/>
        </w:rPr>
        <w:t>она (Р-4) – участ</w:t>
      </w:r>
      <w:r w:rsidR="00873EAC" w:rsidRPr="00340D80">
        <w:rPr>
          <w:szCs w:val="28"/>
        </w:rPr>
        <w:t>к</w:t>
      </w:r>
      <w:r w:rsidR="00571732">
        <w:rPr>
          <w:szCs w:val="28"/>
        </w:rPr>
        <w:t>ом</w:t>
      </w:r>
      <w:r w:rsidR="00873EAC" w:rsidRPr="00340D80">
        <w:rPr>
          <w:szCs w:val="28"/>
        </w:rPr>
        <w:t xml:space="preserve"> на острове для дальнейшего р</w:t>
      </w:r>
      <w:r w:rsidR="00873EAC">
        <w:rPr>
          <w:szCs w:val="28"/>
        </w:rPr>
        <w:t>азмещения спортивных сооружений;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(ОД-1) –</w:t>
      </w:r>
      <w:r w:rsidR="00571732">
        <w:rPr>
          <w:szCs w:val="28"/>
        </w:rPr>
        <w:t xml:space="preserve"> </w:t>
      </w:r>
      <w:r w:rsidR="00873EAC" w:rsidRPr="00340D80">
        <w:rPr>
          <w:szCs w:val="28"/>
        </w:rPr>
        <w:t>объект</w:t>
      </w:r>
      <w:r w:rsidR="00571732">
        <w:rPr>
          <w:szCs w:val="28"/>
        </w:rPr>
        <w:t>ами</w:t>
      </w:r>
      <w:r w:rsidR="00873EAC" w:rsidRPr="00340D80">
        <w:rPr>
          <w:szCs w:val="28"/>
        </w:rPr>
        <w:t xml:space="preserve"> общественного</w:t>
      </w:r>
      <w:r w:rsidR="00873EAC">
        <w:rPr>
          <w:szCs w:val="28"/>
        </w:rPr>
        <w:t xml:space="preserve"> и </w:t>
      </w:r>
      <w:r w:rsidR="00873EAC" w:rsidRPr="00340D80">
        <w:rPr>
          <w:szCs w:val="28"/>
        </w:rPr>
        <w:t>торгов</w:t>
      </w:r>
      <w:r w:rsidR="00873EAC">
        <w:rPr>
          <w:szCs w:val="28"/>
        </w:rPr>
        <w:t>ого</w:t>
      </w:r>
      <w:r w:rsidR="00873EAC" w:rsidRPr="00340D80">
        <w:rPr>
          <w:szCs w:val="28"/>
        </w:rPr>
        <w:t xml:space="preserve"> назначения, речн</w:t>
      </w:r>
      <w:r w:rsidR="00571732">
        <w:rPr>
          <w:szCs w:val="28"/>
        </w:rPr>
        <w:t>ым</w:t>
      </w:r>
      <w:r w:rsidR="00873EAC" w:rsidRPr="00340D80">
        <w:rPr>
          <w:szCs w:val="28"/>
        </w:rPr>
        <w:t xml:space="preserve"> вокзал</w:t>
      </w:r>
      <w:r w:rsidR="00571732">
        <w:rPr>
          <w:szCs w:val="28"/>
        </w:rPr>
        <w:t>ом</w:t>
      </w:r>
      <w:r w:rsidR="00873EAC" w:rsidRPr="00340D80">
        <w:rPr>
          <w:szCs w:val="28"/>
        </w:rPr>
        <w:t xml:space="preserve"> и гостиниц</w:t>
      </w:r>
      <w:r w:rsidR="00571732">
        <w:rPr>
          <w:szCs w:val="28"/>
        </w:rPr>
        <w:t>ей</w:t>
      </w:r>
      <w:r w:rsidR="00873EAC" w:rsidRPr="00340D80">
        <w:rPr>
          <w:szCs w:val="28"/>
        </w:rPr>
        <w:t xml:space="preserve"> </w:t>
      </w:r>
      <w:r w:rsidR="00AD69FE">
        <w:rPr>
          <w:szCs w:val="28"/>
        </w:rPr>
        <w:t>«</w:t>
      </w:r>
      <w:r w:rsidR="00873EAC" w:rsidRPr="00340D80">
        <w:rPr>
          <w:szCs w:val="28"/>
          <w:lang w:val="en-US"/>
        </w:rPr>
        <w:t>River</w:t>
      </w:r>
      <w:r w:rsidR="00873EAC" w:rsidRPr="00340D80">
        <w:rPr>
          <w:szCs w:val="28"/>
        </w:rPr>
        <w:t>-</w:t>
      </w:r>
      <w:r w:rsidR="00873EAC" w:rsidRPr="00340D80">
        <w:rPr>
          <w:szCs w:val="28"/>
          <w:lang w:val="en-US"/>
        </w:rPr>
        <w:t>Park</w:t>
      </w:r>
      <w:r w:rsidR="00873EAC">
        <w:rPr>
          <w:szCs w:val="28"/>
        </w:rPr>
        <w:t xml:space="preserve"> </w:t>
      </w:r>
      <w:r w:rsidR="00873EAC">
        <w:rPr>
          <w:szCs w:val="28"/>
          <w:lang w:val="en-US"/>
        </w:rPr>
        <w:t>Hotel</w:t>
      </w:r>
      <w:r w:rsidR="00AD69FE">
        <w:rPr>
          <w:szCs w:val="28"/>
        </w:rPr>
        <w:t>»</w:t>
      </w:r>
      <w:r w:rsidR="00873EAC" w:rsidRPr="00340D80">
        <w:rPr>
          <w:szCs w:val="28"/>
        </w:rPr>
        <w:t xml:space="preserve">, </w:t>
      </w:r>
      <w:proofErr w:type="spellStart"/>
      <w:proofErr w:type="gramStart"/>
      <w:r w:rsidR="00873EAC" w:rsidRPr="00340D80">
        <w:rPr>
          <w:szCs w:val="28"/>
        </w:rPr>
        <w:t>бизнес-центр</w:t>
      </w:r>
      <w:r w:rsidR="00571732">
        <w:rPr>
          <w:szCs w:val="28"/>
        </w:rPr>
        <w:t>ами</w:t>
      </w:r>
      <w:proofErr w:type="spellEnd"/>
      <w:proofErr w:type="gramEnd"/>
      <w:r w:rsidR="00873EAC" w:rsidRPr="00340D80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 xml:space="preserve">она (ОД-3) – </w:t>
      </w:r>
      <w:r w:rsidR="00873EAC">
        <w:t>Государственн</w:t>
      </w:r>
      <w:r w:rsidR="00571732">
        <w:t>ым</w:t>
      </w:r>
      <w:r w:rsidR="00873EAC">
        <w:t xml:space="preserve"> бюджетн</w:t>
      </w:r>
      <w:r w:rsidR="00571732">
        <w:t>ым</w:t>
      </w:r>
      <w:r w:rsidR="00873EAC">
        <w:t xml:space="preserve"> учреждение</w:t>
      </w:r>
      <w:r w:rsidR="00571732">
        <w:t>м</w:t>
      </w:r>
      <w:r w:rsidR="00873EAC">
        <w:t xml:space="preserve"> здравоохранения Новосибирской области (далее – ГБУ</w:t>
      </w:r>
      <w:r w:rsidR="00BE4761">
        <w:t>З</w:t>
      </w:r>
      <w:r w:rsidR="00873EAC">
        <w:t xml:space="preserve"> НСО)</w:t>
      </w:r>
      <w:r w:rsidR="00873EAC" w:rsidRPr="00340D80">
        <w:rPr>
          <w:szCs w:val="28"/>
        </w:rPr>
        <w:t xml:space="preserve"> </w:t>
      </w:r>
      <w:r w:rsidR="00873EAC">
        <w:rPr>
          <w:szCs w:val="28"/>
        </w:rPr>
        <w:t>«Г</w:t>
      </w:r>
      <w:r w:rsidR="00873EAC" w:rsidRPr="00340D80">
        <w:rPr>
          <w:szCs w:val="28"/>
        </w:rPr>
        <w:t xml:space="preserve">ородская </w:t>
      </w:r>
      <w:r w:rsidR="00873EAC">
        <w:rPr>
          <w:szCs w:val="28"/>
        </w:rPr>
        <w:t xml:space="preserve">клиническая </w:t>
      </w:r>
      <w:r w:rsidR="00873EAC" w:rsidRPr="00340D80">
        <w:rPr>
          <w:szCs w:val="28"/>
        </w:rPr>
        <w:t>поликл</w:t>
      </w:r>
      <w:r w:rsidR="00873EAC" w:rsidRPr="00340D80">
        <w:rPr>
          <w:szCs w:val="28"/>
        </w:rPr>
        <w:t>и</w:t>
      </w:r>
      <w:r w:rsidR="00873EAC" w:rsidRPr="00340D80">
        <w:rPr>
          <w:szCs w:val="28"/>
        </w:rPr>
        <w:t>ника №7</w:t>
      </w:r>
      <w:r w:rsidR="00873EAC">
        <w:rPr>
          <w:szCs w:val="28"/>
        </w:rPr>
        <w:t>»</w:t>
      </w:r>
      <w:r w:rsidR="00873EAC" w:rsidRPr="00340D80">
        <w:rPr>
          <w:szCs w:val="28"/>
        </w:rPr>
        <w:t>, отдельны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объект</w:t>
      </w:r>
      <w:r w:rsidR="00571732">
        <w:rPr>
          <w:szCs w:val="28"/>
        </w:rPr>
        <w:t>ами</w:t>
      </w:r>
      <w:r w:rsidR="00873EAC" w:rsidRPr="00340D80">
        <w:rPr>
          <w:szCs w:val="28"/>
        </w:rPr>
        <w:t xml:space="preserve"> сферы здравоохранения – частны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и муниц</w:t>
      </w:r>
      <w:r w:rsidR="00873EAC" w:rsidRPr="00340D80">
        <w:rPr>
          <w:szCs w:val="28"/>
        </w:rPr>
        <w:t>и</w:t>
      </w:r>
      <w:r w:rsidR="00873EAC" w:rsidRPr="00340D80">
        <w:rPr>
          <w:szCs w:val="28"/>
        </w:rPr>
        <w:t>пальны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стоматологически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клиник</w:t>
      </w:r>
      <w:r w:rsidR="00571732">
        <w:rPr>
          <w:szCs w:val="28"/>
        </w:rPr>
        <w:t>ами</w:t>
      </w:r>
      <w:r w:rsidR="00873EAC" w:rsidRPr="00340D80">
        <w:rPr>
          <w:szCs w:val="28"/>
        </w:rPr>
        <w:t xml:space="preserve"> (встроенны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в зоне Ж-1);</w:t>
      </w:r>
    </w:p>
    <w:p w:rsidR="00873EAC" w:rsidRPr="006D13E6" w:rsidRDefault="001C1729" w:rsidP="00571732">
      <w:r>
        <w:t>з</w:t>
      </w:r>
      <w:r w:rsidR="00873EAC" w:rsidRPr="00A92CCC">
        <w:t>она (ОД</w:t>
      </w:r>
      <w:r w:rsidR="00873EAC" w:rsidRPr="00A92CCC">
        <w:noBreakHyphen/>
        <w:t xml:space="preserve">5) – </w:t>
      </w:r>
      <w:r>
        <w:t>о</w:t>
      </w:r>
      <w:r w:rsidR="00873EAC" w:rsidRPr="00A92CCC">
        <w:t>бщеобразовательн</w:t>
      </w:r>
      <w:r w:rsidR="00873EAC">
        <w:t>ы</w:t>
      </w:r>
      <w:r w:rsidR="00571732">
        <w:t>ми</w:t>
      </w:r>
      <w:r w:rsidR="00873EAC" w:rsidRPr="00A92CCC">
        <w:t xml:space="preserve"> </w:t>
      </w:r>
      <w:r w:rsidR="00873EAC">
        <w:t>организаци</w:t>
      </w:r>
      <w:r w:rsidR="00571732">
        <w:t>ями</w:t>
      </w:r>
      <w:r w:rsidR="00873EAC">
        <w:t xml:space="preserve"> (о</w:t>
      </w:r>
      <w:r w:rsidR="00873EAC" w:rsidRPr="00A92CCC">
        <w:t>бщеобразовател</w:t>
      </w:r>
      <w:r w:rsidR="00873EAC" w:rsidRPr="00A92CCC">
        <w:t>ь</w:t>
      </w:r>
      <w:r w:rsidR="00873EAC" w:rsidRPr="00A92CCC">
        <w:t>н</w:t>
      </w:r>
      <w:r w:rsidR="00873EAC">
        <w:t>ы</w:t>
      </w:r>
      <w:r w:rsidR="00571732">
        <w:t>ми</w:t>
      </w:r>
      <w:r w:rsidR="00873EAC">
        <w:t xml:space="preserve"> школ</w:t>
      </w:r>
      <w:r w:rsidR="00571732">
        <w:t>ами</w:t>
      </w:r>
      <w:r w:rsidR="00873EAC">
        <w:t>)</w:t>
      </w:r>
      <w:r w:rsidR="00873EAC" w:rsidRPr="00A92CCC">
        <w:t>: муниципальн</w:t>
      </w:r>
      <w:r w:rsidR="00571732">
        <w:t>ым</w:t>
      </w:r>
      <w:r w:rsidR="00873EAC" w:rsidRPr="00A92CCC">
        <w:t xml:space="preserve"> бюджетн</w:t>
      </w:r>
      <w:r w:rsidR="00571732">
        <w:t>ым</w:t>
      </w:r>
      <w:r w:rsidR="00873EAC" w:rsidRPr="00A92CCC">
        <w:t xml:space="preserve"> общеобразовательн</w:t>
      </w:r>
      <w:r w:rsidR="00571732">
        <w:t>ым</w:t>
      </w:r>
      <w:r w:rsidR="00873EAC" w:rsidRPr="00A92CCC">
        <w:t xml:space="preserve"> учрежден</w:t>
      </w:r>
      <w:r w:rsidR="00873EAC" w:rsidRPr="00A92CCC">
        <w:t>и</w:t>
      </w:r>
      <w:r w:rsidR="00571732">
        <w:t xml:space="preserve">ем </w:t>
      </w:r>
      <w:r w:rsidR="00873EAC" w:rsidRPr="00A92CCC">
        <w:t xml:space="preserve">города Новосибирска </w:t>
      </w:r>
      <w:r w:rsidR="00873EAC">
        <w:t>«</w:t>
      </w:r>
      <w:r w:rsidR="00873EAC" w:rsidRPr="00A92CCC">
        <w:t>Средняя общеобразовательная</w:t>
      </w:r>
      <w:r w:rsidR="00571732">
        <w:t xml:space="preserve"> </w:t>
      </w:r>
      <w:r w:rsidR="00873EAC" w:rsidRPr="00A92CCC">
        <w:t>школа № 76</w:t>
      </w:r>
      <w:r w:rsidR="00873EAC">
        <w:t>»</w:t>
      </w:r>
      <w:r w:rsidR="00873EAC" w:rsidRPr="00A92CCC">
        <w:t>, муниц</w:t>
      </w:r>
      <w:r w:rsidR="00873EAC" w:rsidRPr="00A92CCC">
        <w:t>и</w:t>
      </w:r>
      <w:r w:rsidR="00873EAC" w:rsidRPr="00A92CCC">
        <w:t>пальн</w:t>
      </w:r>
      <w:r w:rsidR="00571732">
        <w:t>ым</w:t>
      </w:r>
      <w:r w:rsidR="00873EAC" w:rsidRPr="00A92CCC">
        <w:t xml:space="preserve"> казенн</w:t>
      </w:r>
      <w:r w:rsidR="00571732">
        <w:t>ым</w:t>
      </w:r>
      <w:r w:rsidR="00873EAC" w:rsidRPr="00A92CCC">
        <w:t xml:space="preserve"> общеобразовательн</w:t>
      </w:r>
      <w:r w:rsidR="00571732">
        <w:t>ым</w:t>
      </w:r>
      <w:r w:rsidR="00873EAC" w:rsidRPr="00A92CCC">
        <w:t xml:space="preserve"> учреждение</w:t>
      </w:r>
      <w:r w:rsidR="00571732">
        <w:t>м</w:t>
      </w:r>
      <w:r w:rsidR="00873EAC" w:rsidRPr="00A92CCC">
        <w:t xml:space="preserve"> города Новосибирска </w:t>
      </w:r>
      <w:r w:rsidR="00873EAC">
        <w:t>«</w:t>
      </w:r>
      <w:r w:rsidR="00873EAC" w:rsidRPr="00A92CCC">
        <w:t>Основ</w:t>
      </w:r>
      <w:r w:rsidR="00873EAC">
        <w:t>ная общеобразовательная школа № </w:t>
      </w:r>
      <w:r w:rsidR="00873EAC" w:rsidRPr="00A92CCC">
        <w:t>115</w:t>
      </w:r>
      <w:r w:rsidR="00873EAC">
        <w:t xml:space="preserve">» </w:t>
      </w:r>
      <w:r w:rsidR="00873EAC" w:rsidRPr="00A92CCC">
        <w:t>(подлежит выносу в связи с ра</w:t>
      </w:r>
      <w:r w:rsidR="00873EAC" w:rsidRPr="00A92CCC">
        <w:t>з</w:t>
      </w:r>
      <w:r w:rsidR="00873EAC" w:rsidRPr="00A92CCC">
        <w:t>витием улично-дорожной сети)</w:t>
      </w:r>
      <w:r>
        <w:t>;</w:t>
      </w:r>
      <w:r w:rsidR="00873EAC">
        <w:t xml:space="preserve"> </w:t>
      </w:r>
      <w:proofErr w:type="gramStart"/>
      <w:r>
        <w:t>д</w:t>
      </w:r>
      <w:r w:rsidR="00873EAC" w:rsidRPr="00075B88">
        <w:t>ошкольн</w:t>
      </w:r>
      <w:r w:rsidR="00873EAC">
        <w:t>ы</w:t>
      </w:r>
      <w:r w:rsidR="00571732">
        <w:t>ми</w:t>
      </w:r>
      <w:r w:rsidR="00873EAC" w:rsidRPr="00075B88">
        <w:t xml:space="preserve"> образовательн</w:t>
      </w:r>
      <w:r w:rsidR="00873EAC">
        <w:t>ы</w:t>
      </w:r>
      <w:r w:rsidR="00571732">
        <w:t>ми</w:t>
      </w:r>
      <w:r w:rsidR="00873EAC" w:rsidRPr="00075B88">
        <w:t xml:space="preserve"> </w:t>
      </w:r>
      <w:r w:rsidR="00873EAC">
        <w:t>организаци</w:t>
      </w:r>
      <w:r w:rsidR="00571732">
        <w:t>ями</w:t>
      </w:r>
      <w:r w:rsidR="00873EAC">
        <w:t xml:space="preserve"> (детски</w:t>
      </w:r>
      <w:r w:rsidR="00571732">
        <w:t>ми</w:t>
      </w:r>
      <w:r w:rsidR="00873EAC">
        <w:t xml:space="preserve"> сад</w:t>
      </w:r>
      <w:r w:rsidR="00571732">
        <w:t>ами</w:t>
      </w:r>
      <w:r w:rsidR="00873EAC">
        <w:t>):</w:t>
      </w:r>
      <w:r w:rsidR="00873EAC" w:rsidRPr="00A92CCC">
        <w:t xml:space="preserve"> </w:t>
      </w:r>
      <w:r w:rsidR="00873EAC" w:rsidRPr="00075B88">
        <w:t>муниципальн</w:t>
      </w:r>
      <w:r w:rsidR="00571732">
        <w:t>ым</w:t>
      </w:r>
      <w:r w:rsidR="00873EAC" w:rsidRPr="00075B88">
        <w:t xml:space="preserve"> казенн</w:t>
      </w:r>
      <w:r w:rsidR="00571732">
        <w:t>ым</w:t>
      </w:r>
      <w:r w:rsidR="00873EAC" w:rsidRPr="00075B88">
        <w:t xml:space="preserve"> дошкольн</w:t>
      </w:r>
      <w:r w:rsidR="00571732">
        <w:t>ым</w:t>
      </w:r>
      <w:r w:rsidR="00873EAC" w:rsidRPr="00075B88">
        <w:t xml:space="preserve"> образовательн</w:t>
      </w:r>
      <w:r w:rsidR="00571732">
        <w:t>ым</w:t>
      </w:r>
      <w:r w:rsidR="00873EAC" w:rsidRPr="00075B88">
        <w:t xml:space="preserve"> у</w:t>
      </w:r>
      <w:r w:rsidR="00873EAC" w:rsidRPr="00075B88">
        <w:t>ч</w:t>
      </w:r>
      <w:r w:rsidR="00873EAC" w:rsidRPr="00075B88">
        <w:t>реждение</w:t>
      </w:r>
      <w:r w:rsidR="00571732">
        <w:t xml:space="preserve">м </w:t>
      </w:r>
      <w:r w:rsidR="00873EAC" w:rsidRPr="00075B88">
        <w:t>города Новосибирска</w:t>
      </w:r>
      <w:r w:rsidR="00571732">
        <w:t xml:space="preserve"> </w:t>
      </w:r>
      <w:r w:rsidR="00873EAC">
        <w:t>«</w:t>
      </w:r>
      <w:r w:rsidR="00873EAC" w:rsidRPr="00075B88">
        <w:t>Детский сад № 271 компенсирующего вида</w:t>
      </w:r>
      <w:r w:rsidR="00873EAC">
        <w:t>»</w:t>
      </w:r>
      <w:r w:rsidR="00873EAC" w:rsidRPr="00A92CCC">
        <w:t xml:space="preserve"> </w:t>
      </w:r>
      <w:r w:rsidR="00571732">
        <w:lastRenderedPageBreak/>
        <w:t>(</w:t>
      </w:r>
      <w:r w:rsidR="00873EAC" w:rsidRPr="00A92CCC">
        <w:t>подлежит выносу в связи с развитием улично-дорожной сети), м</w:t>
      </w:r>
      <w:r w:rsidR="00873EAC" w:rsidRPr="006D13E6">
        <w:t>униципальн</w:t>
      </w:r>
      <w:r w:rsidR="00571732">
        <w:t>ым</w:t>
      </w:r>
      <w:r w:rsidR="00873EAC" w:rsidRPr="006D13E6">
        <w:t xml:space="preserve"> казенн</w:t>
      </w:r>
      <w:r w:rsidR="00571732">
        <w:t>ым</w:t>
      </w:r>
      <w:r w:rsidR="00873EAC" w:rsidRPr="006D13E6">
        <w:t xml:space="preserve"> дошкольн</w:t>
      </w:r>
      <w:r w:rsidR="00571732">
        <w:t>ым</w:t>
      </w:r>
      <w:r w:rsidR="00873EAC" w:rsidRPr="006D13E6">
        <w:t xml:space="preserve"> образовательн</w:t>
      </w:r>
      <w:r w:rsidR="00571732">
        <w:t>ым</w:t>
      </w:r>
      <w:r w:rsidR="00873EAC" w:rsidRPr="006D13E6">
        <w:t xml:space="preserve"> учреждение</w:t>
      </w:r>
      <w:r w:rsidR="00571732">
        <w:t>м</w:t>
      </w:r>
      <w:r w:rsidR="00873EAC" w:rsidRPr="006D13E6">
        <w:t xml:space="preserve"> </w:t>
      </w:r>
      <w:r w:rsidR="00873EAC">
        <w:t>«</w:t>
      </w:r>
      <w:r w:rsidR="00873EAC" w:rsidRPr="006D13E6">
        <w:t>Детский</w:t>
      </w:r>
      <w:r w:rsidR="00873EAC" w:rsidRPr="00A92CCC">
        <w:t xml:space="preserve"> сад № </w:t>
      </w:r>
      <w:r w:rsidR="00873EAC" w:rsidRPr="006D13E6">
        <w:t xml:space="preserve">389 </w:t>
      </w:r>
      <w:proofErr w:type="spellStart"/>
      <w:r w:rsidR="00873EAC" w:rsidRPr="006D13E6">
        <w:t>о</w:t>
      </w:r>
      <w:r w:rsidR="00873EAC" w:rsidRPr="006D13E6">
        <w:t>б</w:t>
      </w:r>
      <w:r w:rsidR="00873EAC" w:rsidRPr="006D13E6">
        <w:t>щеразвивающего</w:t>
      </w:r>
      <w:proofErr w:type="spellEnd"/>
      <w:r w:rsidR="00873EAC" w:rsidRPr="006D13E6">
        <w:t xml:space="preserve"> вида</w:t>
      </w:r>
      <w:r w:rsidR="00571732">
        <w:t xml:space="preserve"> </w:t>
      </w:r>
      <w:r w:rsidR="00873EAC" w:rsidRPr="00A92CCC">
        <w:t xml:space="preserve">с </w:t>
      </w:r>
      <w:r w:rsidR="00873EAC" w:rsidRPr="006D13E6">
        <w:t>приоритетным</w:t>
      </w:r>
      <w:r w:rsidR="00571732">
        <w:t xml:space="preserve"> </w:t>
      </w:r>
      <w:r w:rsidR="00873EAC" w:rsidRPr="006D13E6">
        <w:t>осуществлением</w:t>
      </w:r>
      <w:r w:rsidR="00873EAC" w:rsidRPr="00A92CCC">
        <w:t xml:space="preserve"> </w:t>
      </w:r>
      <w:r w:rsidR="00873EAC" w:rsidRPr="006D13E6">
        <w:t>интеллектуального</w:t>
      </w:r>
      <w:r w:rsidR="00571732">
        <w:t xml:space="preserve"> </w:t>
      </w:r>
      <w:r w:rsidR="00873EAC" w:rsidRPr="00A92CCC">
        <w:t>ра</w:t>
      </w:r>
      <w:r w:rsidR="00873EAC" w:rsidRPr="00A92CCC">
        <w:t>з</w:t>
      </w:r>
      <w:r w:rsidR="00873EAC" w:rsidRPr="00A92CCC">
        <w:t xml:space="preserve">вития </w:t>
      </w:r>
      <w:r w:rsidR="00873EAC" w:rsidRPr="006D13E6">
        <w:t>воспитанников</w:t>
      </w:r>
      <w:r w:rsidR="00873EAC">
        <w:t>»</w:t>
      </w:r>
      <w:r w:rsidR="00571732">
        <w:t xml:space="preserve"> </w:t>
      </w:r>
      <w:r w:rsidR="00873EAC" w:rsidRPr="006D13E6">
        <w:t>города Новосибирска</w:t>
      </w:r>
      <w:r w:rsidR="00873EAC" w:rsidRPr="00A92CCC">
        <w:t>, муниципальн</w:t>
      </w:r>
      <w:r w:rsidR="00571732">
        <w:t>ым</w:t>
      </w:r>
      <w:r w:rsidR="00873EAC" w:rsidRPr="00A92CCC">
        <w:t xml:space="preserve"> казенн</w:t>
      </w:r>
      <w:r w:rsidR="00571732">
        <w:t>ым</w:t>
      </w:r>
      <w:r w:rsidR="00873EAC" w:rsidRPr="00A92CCC">
        <w:t xml:space="preserve"> </w:t>
      </w:r>
      <w:r w:rsidR="00286117">
        <w:t xml:space="preserve">                  </w:t>
      </w:r>
      <w:r w:rsidR="00873EAC" w:rsidRPr="00A92CCC">
        <w:t>дошкольн</w:t>
      </w:r>
      <w:r w:rsidR="00571732">
        <w:t>ым</w:t>
      </w:r>
      <w:r w:rsidR="00873EAC" w:rsidRPr="00A92CCC">
        <w:t xml:space="preserve"> образовательн</w:t>
      </w:r>
      <w:r w:rsidR="00571732">
        <w:t>ым</w:t>
      </w:r>
      <w:r w:rsidR="00873EAC" w:rsidRPr="00A92CCC">
        <w:t xml:space="preserve"> учреждение</w:t>
      </w:r>
      <w:r w:rsidR="00571732">
        <w:t>м</w:t>
      </w:r>
      <w:r w:rsidR="00873EAC" w:rsidRPr="00A92CCC">
        <w:t xml:space="preserve"> </w:t>
      </w:r>
      <w:r w:rsidR="00873EAC">
        <w:t>«</w:t>
      </w:r>
      <w:r w:rsidR="00873EAC" w:rsidRPr="00A92CCC">
        <w:t>Детский сад № 498 комбинирова</w:t>
      </w:r>
      <w:r w:rsidR="00873EAC" w:rsidRPr="00A92CCC">
        <w:t>н</w:t>
      </w:r>
      <w:r w:rsidR="00873EAC" w:rsidRPr="00A92CCC">
        <w:t>ного вида</w:t>
      </w:r>
      <w:r w:rsidR="00873EAC">
        <w:t>»</w:t>
      </w:r>
      <w:r w:rsidR="00D462C0">
        <w:t>;</w:t>
      </w:r>
      <w:proofErr w:type="gramEnd"/>
    </w:p>
    <w:p w:rsidR="00873EAC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(Ж-1) –</w:t>
      </w:r>
      <w:r w:rsidR="00235B9F">
        <w:rPr>
          <w:szCs w:val="28"/>
        </w:rPr>
        <w:t xml:space="preserve"> </w:t>
      </w:r>
      <w:r w:rsidR="00873EAC" w:rsidRPr="00340D80">
        <w:rPr>
          <w:szCs w:val="28"/>
        </w:rPr>
        <w:t>многоэтажны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жилы</w:t>
      </w:r>
      <w:r w:rsidR="00571732">
        <w:rPr>
          <w:szCs w:val="28"/>
        </w:rPr>
        <w:t>ми</w:t>
      </w:r>
      <w:r w:rsidR="00873EAC" w:rsidRPr="00340D80">
        <w:rPr>
          <w:szCs w:val="28"/>
        </w:rPr>
        <w:t xml:space="preserve"> дома</w:t>
      </w:r>
      <w:r w:rsidR="00571732">
        <w:rPr>
          <w:szCs w:val="28"/>
        </w:rPr>
        <w:t>ми</w:t>
      </w:r>
      <w:r w:rsidR="00873EAC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>
        <w:rPr>
          <w:szCs w:val="28"/>
        </w:rPr>
        <w:t xml:space="preserve">она (Ж-2) </w:t>
      </w:r>
      <w:r w:rsidR="00873EAC" w:rsidRPr="00340D80">
        <w:rPr>
          <w:szCs w:val="28"/>
        </w:rPr>
        <w:t>–</w:t>
      </w:r>
      <w:r w:rsidR="00571732">
        <w:rPr>
          <w:szCs w:val="28"/>
        </w:rPr>
        <w:t xml:space="preserve"> </w:t>
      </w:r>
      <w:r w:rsidR="00873EAC">
        <w:rPr>
          <w:szCs w:val="28"/>
        </w:rPr>
        <w:t>незначительн</w:t>
      </w:r>
      <w:r w:rsidR="00571732">
        <w:rPr>
          <w:szCs w:val="28"/>
        </w:rPr>
        <w:t>ым</w:t>
      </w:r>
      <w:r w:rsidR="00873EAC">
        <w:rPr>
          <w:szCs w:val="28"/>
        </w:rPr>
        <w:t xml:space="preserve"> количество</w:t>
      </w:r>
      <w:r w:rsidR="00571732">
        <w:rPr>
          <w:szCs w:val="28"/>
        </w:rPr>
        <w:t>м</w:t>
      </w:r>
      <w:r w:rsidR="00873EAC">
        <w:rPr>
          <w:szCs w:val="28"/>
        </w:rPr>
        <w:t xml:space="preserve"> двухэтажных жилых домов,</w:t>
      </w:r>
      <w:r w:rsidR="00873EAC" w:rsidRPr="00A465A2">
        <w:rPr>
          <w:szCs w:val="28"/>
        </w:rPr>
        <w:t xml:space="preserve"> </w:t>
      </w:r>
      <w:r w:rsidR="00873EAC">
        <w:rPr>
          <w:szCs w:val="28"/>
        </w:rPr>
        <w:t>пр</w:t>
      </w:r>
      <w:r w:rsidR="00873EAC">
        <w:rPr>
          <w:szCs w:val="28"/>
        </w:rPr>
        <w:t>е</w:t>
      </w:r>
      <w:r w:rsidR="00873EAC">
        <w:rPr>
          <w:szCs w:val="28"/>
        </w:rPr>
        <w:t xml:space="preserve">имущественно </w:t>
      </w:r>
      <w:r w:rsidR="00873EAC" w:rsidRPr="00340D80">
        <w:rPr>
          <w:szCs w:val="28"/>
        </w:rPr>
        <w:t>сосредоточенны</w:t>
      </w:r>
      <w:r w:rsidR="00873EAC">
        <w:rPr>
          <w:szCs w:val="28"/>
        </w:rPr>
        <w:t>х</w:t>
      </w:r>
      <w:r w:rsidR="00873EAC" w:rsidRPr="00340D80">
        <w:rPr>
          <w:szCs w:val="28"/>
        </w:rPr>
        <w:t xml:space="preserve"> на территор</w:t>
      </w:r>
      <w:r w:rsidR="00873EAC">
        <w:rPr>
          <w:szCs w:val="28"/>
        </w:rPr>
        <w:t>иях, примыкающих к ул</w:t>
      </w:r>
      <w:r w:rsidR="00286117">
        <w:rPr>
          <w:szCs w:val="28"/>
        </w:rPr>
        <w:t>.</w:t>
      </w:r>
      <w:r w:rsidR="00873EAC">
        <w:rPr>
          <w:szCs w:val="28"/>
        </w:rPr>
        <w:t xml:space="preserve"> </w:t>
      </w:r>
      <w:proofErr w:type="gramStart"/>
      <w:r w:rsidR="00873EAC">
        <w:rPr>
          <w:szCs w:val="28"/>
        </w:rPr>
        <w:t>Обской</w:t>
      </w:r>
      <w:proofErr w:type="gramEnd"/>
      <w:r w:rsidR="00873EAC" w:rsidRPr="00340D80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(Ж-</w:t>
      </w:r>
      <w:r w:rsidR="00873EAC">
        <w:rPr>
          <w:szCs w:val="28"/>
        </w:rPr>
        <w:t>6</w:t>
      </w:r>
      <w:r w:rsidR="00873EAC" w:rsidRPr="00340D80">
        <w:rPr>
          <w:szCs w:val="28"/>
        </w:rPr>
        <w:t xml:space="preserve">) </w:t>
      </w:r>
      <w:r w:rsidR="00873EAC" w:rsidRPr="006B0A3A">
        <w:rPr>
          <w:szCs w:val="28"/>
        </w:rPr>
        <w:t>– индивидуальны</w:t>
      </w:r>
      <w:r w:rsidR="00286117">
        <w:rPr>
          <w:szCs w:val="28"/>
        </w:rPr>
        <w:t>ми</w:t>
      </w:r>
      <w:r w:rsidR="00873EAC" w:rsidRPr="006B0A3A">
        <w:rPr>
          <w:szCs w:val="28"/>
        </w:rPr>
        <w:t xml:space="preserve"> жилы</w:t>
      </w:r>
      <w:r w:rsidR="00286117">
        <w:rPr>
          <w:szCs w:val="28"/>
        </w:rPr>
        <w:t>ми</w:t>
      </w:r>
      <w:r w:rsidR="00873EAC" w:rsidRPr="006B0A3A">
        <w:rPr>
          <w:szCs w:val="28"/>
        </w:rPr>
        <w:t xml:space="preserve"> дома</w:t>
      </w:r>
      <w:r w:rsidR="00286117">
        <w:rPr>
          <w:szCs w:val="28"/>
        </w:rPr>
        <w:t>ми</w:t>
      </w:r>
      <w:r w:rsidR="00873EAC" w:rsidRPr="006B0A3A">
        <w:rPr>
          <w:szCs w:val="28"/>
        </w:rPr>
        <w:t xml:space="preserve"> в</w:t>
      </w:r>
      <w:r w:rsidR="00873EAC" w:rsidRPr="00340D80">
        <w:rPr>
          <w:szCs w:val="28"/>
        </w:rPr>
        <w:t xml:space="preserve"> створе </w:t>
      </w:r>
      <w:proofErr w:type="spellStart"/>
      <w:r w:rsidR="00873EAC">
        <w:rPr>
          <w:szCs w:val="28"/>
        </w:rPr>
        <w:t>Бугринского</w:t>
      </w:r>
      <w:proofErr w:type="spellEnd"/>
      <w:r w:rsidR="00873EAC">
        <w:rPr>
          <w:szCs w:val="28"/>
        </w:rPr>
        <w:t xml:space="preserve"> мо</w:t>
      </w:r>
      <w:r w:rsidR="00873EAC">
        <w:rPr>
          <w:szCs w:val="28"/>
        </w:rPr>
        <w:t>с</w:t>
      </w:r>
      <w:r w:rsidR="00873EAC">
        <w:rPr>
          <w:szCs w:val="28"/>
        </w:rPr>
        <w:t>та</w:t>
      </w:r>
      <w:r w:rsidR="00873EAC" w:rsidRPr="00340D80">
        <w:rPr>
          <w:szCs w:val="28"/>
        </w:rPr>
        <w:t>;</w:t>
      </w:r>
    </w:p>
    <w:p w:rsidR="00873EAC" w:rsidRPr="00340D80" w:rsidRDefault="000C39D8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>
        <w:rPr>
          <w:szCs w:val="28"/>
        </w:rPr>
        <w:t xml:space="preserve">она </w:t>
      </w:r>
      <w:r w:rsidR="00873EAC" w:rsidRPr="00340D80">
        <w:rPr>
          <w:szCs w:val="28"/>
        </w:rPr>
        <w:t>(П-1) –</w:t>
      </w:r>
      <w:r w:rsidR="00286117">
        <w:rPr>
          <w:szCs w:val="28"/>
        </w:rPr>
        <w:t xml:space="preserve"> </w:t>
      </w:r>
      <w:r w:rsidR="00873EAC">
        <w:rPr>
          <w:szCs w:val="28"/>
        </w:rPr>
        <w:t>предприятиями: открыт</w:t>
      </w:r>
      <w:r w:rsidR="00286117">
        <w:rPr>
          <w:szCs w:val="28"/>
        </w:rPr>
        <w:t>ым</w:t>
      </w:r>
      <w:r w:rsidR="00873EAC">
        <w:rPr>
          <w:szCs w:val="28"/>
        </w:rPr>
        <w:t xml:space="preserve"> акционерн</w:t>
      </w:r>
      <w:r w:rsidR="00286117">
        <w:rPr>
          <w:szCs w:val="28"/>
        </w:rPr>
        <w:t>ым</w:t>
      </w:r>
      <w:r w:rsidR="00873EAC">
        <w:rPr>
          <w:szCs w:val="28"/>
        </w:rPr>
        <w:t xml:space="preserve"> общество</w:t>
      </w:r>
      <w:r w:rsidR="00286117">
        <w:rPr>
          <w:szCs w:val="28"/>
        </w:rPr>
        <w:t>м</w:t>
      </w:r>
      <w:r w:rsidR="00873EAC">
        <w:rPr>
          <w:szCs w:val="28"/>
        </w:rPr>
        <w:t xml:space="preserve"> </w:t>
      </w:r>
      <w:r w:rsidR="00873EAC" w:rsidRPr="00A92CCC">
        <w:t>(далее –</w:t>
      </w:r>
      <w:r w:rsidR="00873EAC">
        <w:t xml:space="preserve"> ОАО) </w:t>
      </w:r>
      <w:r w:rsidR="00873EAC">
        <w:rPr>
          <w:szCs w:val="28"/>
        </w:rPr>
        <w:t>«</w:t>
      </w:r>
      <w:r w:rsidR="00873EAC" w:rsidRPr="00340D80">
        <w:rPr>
          <w:szCs w:val="28"/>
        </w:rPr>
        <w:t>Новосибирский инструментальный завод»</w:t>
      </w:r>
      <w:r w:rsidR="00286117">
        <w:rPr>
          <w:szCs w:val="28"/>
        </w:rPr>
        <w:t>,</w:t>
      </w:r>
      <w:r w:rsidR="00873EAC">
        <w:rPr>
          <w:szCs w:val="28"/>
        </w:rPr>
        <w:t xml:space="preserve"> акционерн</w:t>
      </w:r>
      <w:r w:rsidR="00286117">
        <w:rPr>
          <w:szCs w:val="28"/>
        </w:rPr>
        <w:t>ым</w:t>
      </w:r>
      <w:r w:rsidR="00873EAC">
        <w:rPr>
          <w:szCs w:val="28"/>
        </w:rPr>
        <w:t xml:space="preserve"> общество</w:t>
      </w:r>
      <w:r w:rsidR="00286117">
        <w:rPr>
          <w:szCs w:val="28"/>
        </w:rPr>
        <w:t>м</w:t>
      </w:r>
      <w:r w:rsidR="00873EAC">
        <w:rPr>
          <w:szCs w:val="28"/>
        </w:rPr>
        <w:t xml:space="preserve"> </w:t>
      </w:r>
      <w:r w:rsidR="00873EAC" w:rsidRPr="00A92CCC">
        <w:t>(д</w:t>
      </w:r>
      <w:r w:rsidR="00873EAC" w:rsidRPr="00A92CCC">
        <w:t>а</w:t>
      </w:r>
      <w:r w:rsidR="00873EAC" w:rsidRPr="00A92CCC">
        <w:t>лее –</w:t>
      </w:r>
      <w:r w:rsidR="00873EAC">
        <w:t xml:space="preserve"> </w:t>
      </w:r>
      <w:r w:rsidR="00873EAC" w:rsidRPr="00340D80">
        <w:rPr>
          <w:szCs w:val="28"/>
        </w:rPr>
        <w:t>АО</w:t>
      </w:r>
      <w:r w:rsidR="00873EAC">
        <w:rPr>
          <w:szCs w:val="28"/>
        </w:rPr>
        <w:t xml:space="preserve">) </w:t>
      </w:r>
      <w:r w:rsidR="00873EAC" w:rsidRPr="00340D80">
        <w:rPr>
          <w:szCs w:val="28"/>
        </w:rPr>
        <w:t>«Новосибирский мелькомбинат №</w:t>
      </w:r>
      <w:r w:rsidR="00286117">
        <w:rPr>
          <w:szCs w:val="28"/>
        </w:rPr>
        <w:t xml:space="preserve"> </w:t>
      </w:r>
      <w:r w:rsidR="00873EAC" w:rsidRPr="00340D80">
        <w:rPr>
          <w:szCs w:val="28"/>
        </w:rPr>
        <w:t>1</w:t>
      </w:r>
      <w:r w:rsidR="00873EAC">
        <w:rPr>
          <w:szCs w:val="28"/>
        </w:rPr>
        <w:t>»</w:t>
      </w:r>
      <w:r w:rsidR="00873EAC" w:rsidRPr="00340D80">
        <w:rPr>
          <w:szCs w:val="28"/>
        </w:rPr>
        <w:t xml:space="preserve">, </w:t>
      </w:r>
      <w:r w:rsidR="00873EAC">
        <w:t>ОАО</w:t>
      </w:r>
      <w:r w:rsidR="00873EAC" w:rsidRPr="00340D80">
        <w:rPr>
          <w:szCs w:val="28"/>
        </w:rPr>
        <w:t xml:space="preserve"> «</w:t>
      </w:r>
      <w:proofErr w:type="spellStart"/>
      <w:r w:rsidR="00873EAC" w:rsidRPr="00340D80">
        <w:rPr>
          <w:szCs w:val="28"/>
        </w:rPr>
        <w:t>Станкосиб</w:t>
      </w:r>
      <w:proofErr w:type="spellEnd"/>
      <w:r w:rsidR="00873EAC" w:rsidRPr="00340D80">
        <w:rPr>
          <w:szCs w:val="28"/>
        </w:rPr>
        <w:t>»</w:t>
      </w:r>
      <w:r w:rsidR="00873EAC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(П-2) – складски</w:t>
      </w:r>
      <w:r w:rsidR="00286117">
        <w:rPr>
          <w:szCs w:val="28"/>
        </w:rPr>
        <w:t>ми</w:t>
      </w:r>
      <w:r w:rsidR="00873EAC" w:rsidRPr="00340D80">
        <w:rPr>
          <w:szCs w:val="28"/>
        </w:rPr>
        <w:t xml:space="preserve"> сооружения</w:t>
      </w:r>
      <w:r w:rsidR="00286117">
        <w:rPr>
          <w:szCs w:val="28"/>
        </w:rPr>
        <w:t>ми</w:t>
      </w:r>
      <w:r w:rsidR="00873EAC" w:rsidRPr="00340D80">
        <w:rPr>
          <w:szCs w:val="28"/>
        </w:rPr>
        <w:t xml:space="preserve"> на территории производственных предприя</w:t>
      </w:r>
      <w:r w:rsidR="00873EAC">
        <w:rPr>
          <w:szCs w:val="28"/>
        </w:rPr>
        <w:t>т</w:t>
      </w:r>
      <w:r w:rsidR="00873EAC" w:rsidRPr="00340D80">
        <w:rPr>
          <w:szCs w:val="28"/>
        </w:rPr>
        <w:t>ий</w:t>
      </w:r>
      <w:r w:rsidR="00873EAC">
        <w:rPr>
          <w:szCs w:val="28"/>
        </w:rPr>
        <w:t>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(ИТ-1) –</w:t>
      </w:r>
      <w:r w:rsidR="00286117">
        <w:rPr>
          <w:szCs w:val="28"/>
        </w:rPr>
        <w:t xml:space="preserve"> </w:t>
      </w:r>
      <w:r w:rsidR="00873EAC" w:rsidRPr="00340D80">
        <w:rPr>
          <w:szCs w:val="28"/>
        </w:rPr>
        <w:t>полос</w:t>
      </w:r>
      <w:r w:rsidR="00286117">
        <w:rPr>
          <w:szCs w:val="28"/>
        </w:rPr>
        <w:t>ой</w:t>
      </w:r>
      <w:r w:rsidR="00873EAC" w:rsidRPr="00340D80">
        <w:rPr>
          <w:szCs w:val="28"/>
        </w:rPr>
        <w:t xml:space="preserve"> отвода железнодорожной дороги;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(ИТ-2) – входны</w:t>
      </w:r>
      <w:r w:rsidR="00286117">
        <w:rPr>
          <w:szCs w:val="28"/>
        </w:rPr>
        <w:t>ми</w:t>
      </w:r>
      <w:r w:rsidR="00873EAC" w:rsidRPr="00340D80">
        <w:rPr>
          <w:szCs w:val="28"/>
        </w:rPr>
        <w:t xml:space="preserve"> зон</w:t>
      </w:r>
      <w:r w:rsidR="00286117">
        <w:rPr>
          <w:szCs w:val="28"/>
        </w:rPr>
        <w:t>ами</w:t>
      </w:r>
      <w:r w:rsidR="00873EAC" w:rsidRPr="00340D80">
        <w:rPr>
          <w:szCs w:val="28"/>
        </w:rPr>
        <w:t xml:space="preserve"> станции метрополитена «Речной вокзал»;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>она (ИТ-3) – улиц</w:t>
      </w:r>
      <w:r w:rsidR="00286117">
        <w:rPr>
          <w:szCs w:val="28"/>
        </w:rPr>
        <w:t>ами</w:t>
      </w:r>
      <w:r w:rsidR="00873EAC" w:rsidRPr="00340D80">
        <w:rPr>
          <w:szCs w:val="28"/>
        </w:rPr>
        <w:t>, проезд</w:t>
      </w:r>
      <w:r w:rsidR="00286117">
        <w:rPr>
          <w:szCs w:val="28"/>
        </w:rPr>
        <w:t>ами</w:t>
      </w:r>
      <w:r w:rsidR="00873EAC" w:rsidRPr="00340D80">
        <w:rPr>
          <w:szCs w:val="28"/>
        </w:rPr>
        <w:t xml:space="preserve"> различной категории и назначения;</w:t>
      </w:r>
    </w:p>
    <w:p w:rsidR="00873EAC" w:rsidRPr="00340D80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 w:rsidRPr="00340D80">
        <w:rPr>
          <w:szCs w:val="28"/>
        </w:rPr>
        <w:t xml:space="preserve">она (ИТ-4) – </w:t>
      </w:r>
      <w:r w:rsidR="00BE4761" w:rsidRPr="007C4F5F">
        <w:t>электр</w:t>
      </w:r>
      <w:r w:rsidR="00BE4761">
        <w:t>ическ</w:t>
      </w:r>
      <w:r w:rsidR="00286117">
        <w:t>ой</w:t>
      </w:r>
      <w:r w:rsidR="00BE4761">
        <w:t xml:space="preserve"> </w:t>
      </w:r>
      <w:r w:rsidR="00BE4761" w:rsidRPr="007C4F5F">
        <w:t>подстанци</w:t>
      </w:r>
      <w:r w:rsidR="00286117">
        <w:t>ей</w:t>
      </w:r>
      <w:r w:rsidR="00BE4761">
        <w:rPr>
          <w:szCs w:val="28"/>
        </w:rPr>
        <w:t xml:space="preserve"> (</w:t>
      </w:r>
      <w:r w:rsidR="00BE4761">
        <w:t xml:space="preserve">далее – ПС) </w:t>
      </w:r>
      <w:r w:rsidR="00BE4761" w:rsidRPr="00340D80">
        <w:rPr>
          <w:szCs w:val="28"/>
        </w:rPr>
        <w:t>«Инструментал</w:t>
      </w:r>
      <w:r w:rsidR="00BE4761" w:rsidRPr="00340D80">
        <w:rPr>
          <w:szCs w:val="28"/>
        </w:rPr>
        <w:t>ь</w:t>
      </w:r>
      <w:r w:rsidR="00BE4761" w:rsidRPr="00340D80">
        <w:rPr>
          <w:szCs w:val="28"/>
        </w:rPr>
        <w:t>ная»;</w:t>
      </w:r>
    </w:p>
    <w:p w:rsidR="00873EAC" w:rsidRDefault="00D462C0" w:rsidP="00571732">
      <w:pPr>
        <w:spacing w:line="240" w:lineRule="atLeast"/>
        <w:ind w:firstLine="720"/>
        <w:rPr>
          <w:szCs w:val="28"/>
        </w:rPr>
      </w:pPr>
      <w:r>
        <w:rPr>
          <w:szCs w:val="28"/>
        </w:rPr>
        <w:t>з</w:t>
      </w:r>
      <w:r w:rsidR="00873EAC">
        <w:rPr>
          <w:szCs w:val="28"/>
        </w:rPr>
        <w:t>она (СА) – автостоянк</w:t>
      </w:r>
      <w:r w:rsidR="00286117">
        <w:rPr>
          <w:szCs w:val="28"/>
        </w:rPr>
        <w:t>ами</w:t>
      </w:r>
      <w:r w:rsidR="00873EAC">
        <w:rPr>
          <w:szCs w:val="28"/>
        </w:rPr>
        <w:t>.</w:t>
      </w:r>
    </w:p>
    <w:p w:rsidR="00873EAC" w:rsidRPr="00926BAE" w:rsidRDefault="00873EAC" w:rsidP="00571732">
      <w:pPr>
        <w:spacing w:line="240" w:lineRule="atLeast"/>
        <w:ind w:firstLine="720"/>
        <w:rPr>
          <w:szCs w:val="28"/>
        </w:rPr>
      </w:pPr>
      <w:r w:rsidRPr="000C4673">
        <w:rPr>
          <w:szCs w:val="28"/>
        </w:rPr>
        <w:t>Баланс существующего использования территории</w:t>
      </w:r>
      <w:r>
        <w:rPr>
          <w:szCs w:val="28"/>
        </w:rPr>
        <w:t xml:space="preserve"> приведен в таблице 1.</w:t>
      </w:r>
    </w:p>
    <w:p w:rsidR="00873EAC" w:rsidRPr="00235B9F" w:rsidRDefault="00873EAC" w:rsidP="00571732">
      <w:pPr>
        <w:spacing w:line="240" w:lineRule="atLeast"/>
        <w:ind w:firstLine="0"/>
        <w:rPr>
          <w:sz w:val="24"/>
          <w:szCs w:val="28"/>
        </w:rPr>
      </w:pPr>
    </w:p>
    <w:p w:rsidR="00873EAC" w:rsidRDefault="00873EAC" w:rsidP="00571732">
      <w:pPr>
        <w:spacing w:line="240" w:lineRule="atLeast"/>
        <w:ind w:firstLine="0"/>
        <w:jc w:val="right"/>
        <w:rPr>
          <w:szCs w:val="28"/>
        </w:rPr>
      </w:pPr>
      <w:r w:rsidRPr="00340D80">
        <w:rPr>
          <w:szCs w:val="28"/>
        </w:rPr>
        <w:t>Таблица 1</w:t>
      </w:r>
    </w:p>
    <w:p w:rsidR="00873EAC" w:rsidRDefault="00873EAC" w:rsidP="00571732">
      <w:pPr>
        <w:spacing w:line="240" w:lineRule="atLeast"/>
        <w:ind w:firstLine="0"/>
        <w:jc w:val="right"/>
        <w:rPr>
          <w:szCs w:val="28"/>
        </w:rPr>
      </w:pPr>
    </w:p>
    <w:p w:rsidR="00286117" w:rsidRPr="00926BAE" w:rsidRDefault="00286117" w:rsidP="00286117">
      <w:pPr>
        <w:spacing w:line="240" w:lineRule="atLeast"/>
        <w:ind w:firstLine="0"/>
        <w:jc w:val="center"/>
        <w:rPr>
          <w:szCs w:val="28"/>
        </w:rPr>
      </w:pPr>
      <w:r w:rsidRPr="000C4673">
        <w:rPr>
          <w:szCs w:val="28"/>
        </w:rPr>
        <w:t>Баланс существующего использования территории</w:t>
      </w:r>
    </w:p>
    <w:p w:rsidR="00286117" w:rsidRPr="00235B9F" w:rsidRDefault="00286117" w:rsidP="00571732">
      <w:pPr>
        <w:spacing w:line="240" w:lineRule="atLeast"/>
        <w:ind w:firstLine="0"/>
        <w:jc w:val="right"/>
        <w:rPr>
          <w:sz w:val="24"/>
          <w:szCs w:val="28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195"/>
        <w:gridCol w:w="1418"/>
        <w:gridCol w:w="1559"/>
      </w:tblGrid>
      <w:tr w:rsidR="00873EAC" w:rsidRPr="00E10F29" w:rsidTr="00873EAC">
        <w:trPr>
          <w:tblHeader/>
        </w:trPr>
        <w:tc>
          <w:tcPr>
            <w:tcW w:w="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0C4673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C4673">
              <w:rPr>
                <w:szCs w:val="28"/>
              </w:rPr>
              <w:t>№</w:t>
            </w:r>
          </w:p>
          <w:p w:rsidR="00873EAC" w:rsidRPr="000C4673" w:rsidRDefault="00286117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6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0C4673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C4673">
              <w:rPr>
                <w:szCs w:val="28"/>
              </w:rPr>
              <w:t>Наименование зоны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0C4673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C4673">
              <w:rPr>
                <w:szCs w:val="28"/>
              </w:rPr>
              <w:t xml:space="preserve">Площадь, </w:t>
            </w:r>
            <w:proofErr w:type="gramStart"/>
            <w:r w:rsidRPr="000C4673">
              <w:rPr>
                <w:szCs w:val="28"/>
              </w:rPr>
              <w:t>га</w:t>
            </w:r>
            <w:proofErr w:type="gram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286117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86117">
              <w:rPr>
                <w:szCs w:val="28"/>
              </w:rPr>
              <w:t>Процент</w:t>
            </w:r>
          </w:p>
          <w:p w:rsidR="00873EAC" w:rsidRPr="00286117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</w:tbl>
    <w:p w:rsidR="00873EAC" w:rsidRPr="00E10F29" w:rsidRDefault="00873EAC" w:rsidP="00571732">
      <w:pPr>
        <w:rPr>
          <w:sz w:val="2"/>
          <w:szCs w:val="2"/>
          <w:highlight w:val="yellow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195"/>
        <w:gridCol w:w="1418"/>
        <w:gridCol w:w="1559"/>
      </w:tblGrid>
      <w:tr w:rsidR="00873EAC" w:rsidRPr="00920E62" w:rsidTr="00873EAC">
        <w:trPr>
          <w:tblHeader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920E62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920E62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920E62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920E62" w:rsidRDefault="00873EAC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BE4761" w:rsidRPr="00920E62" w:rsidTr="00873EAC">
        <w:tc>
          <w:tcPr>
            <w:tcW w:w="7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</w:t>
            </w:r>
          </w:p>
        </w:tc>
        <w:tc>
          <w:tcPr>
            <w:tcW w:w="61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Зоны рекреационного назначения (Р),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59,81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11,86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Зона природная</w:t>
            </w:r>
            <w:r w:rsidRPr="00920E62">
              <w:rPr>
                <w:szCs w:val="28"/>
              </w:rPr>
              <w:t xml:space="preserve"> (Р-1)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13,75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2,73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1.2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Зона озеленения</w:t>
            </w:r>
            <w:r w:rsidRPr="00920E62">
              <w:rPr>
                <w:szCs w:val="28"/>
              </w:rPr>
              <w:t xml:space="preserve"> (Р-2)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25,72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5,10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1.3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Зона отдыха и оздоровления</w:t>
            </w:r>
            <w:r w:rsidRPr="00920E62">
              <w:rPr>
                <w:szCs w:val="28"/>
              </w:rPr>
              <w:t xml:space="preserve"> (Р-3)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14,37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2,85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1.4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 xml:space="preserve">Зона </w:t>
            </w:r>
            <w:r>
              <w:rPr>
                <w:szCs w:val="28"/>
              </w:rPr>
              <w:t>объектов спортивного назначения</w:t>
            </w:r>
            <w:r w:rsidRPr="00920E62">
              <w:rPr>
                <w:szCs w:val="28"/>
              </w:rPr>
              <w:t xml:space="preserve"> (Р-4)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5,97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1,18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E07C1C">
              <w:rPr>
                <w:szCs w:val="28"/>
              </w:rPr>
              <w:t>Общественно-деловые зоны (ОД), в том числе: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38,21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7,</w:t>
            </w:r>
            <w:r>
              <w:rPr>
                <w:szCs w:val="28"/>
              </w:rPr>
              <w:t>58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2.1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делового, общественн</w:t>
            </w:r>
            <w:r>
              <w:rPr>
                <w:szCs w:val="28"/>
              </w:rPr>
              <w:t xml:space="preserve">ого и коммерческого назначения </w:t>
            </w:r>
            <w:r w:rsidRPr="00920E62">
              <w:rPr>
                <w:szCs w:val="28"/>
              </w:rPr>
              <w:t>(ОД-1)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30,35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6,0</w:t>
            </w:r>
            <w:r>
              <w:rPr>
                <w:szCs w:val="28"/>
              </w:rPr>
              <w:t>2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2.2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объектов здравоохранения (ОД-3)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0,52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0,10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2.3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E07C1C">
              <w:rPr>
                <w:szCs w:val="28"/>
              </w:rPr>
              <w:t>Зона объектов дошкольного, начального общего, основного общего и среднего общего образования (ОД-5)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7,34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1,46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3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Жилые зоны</w:t>
            </w:r>
            <w:r>
              <w:rPr>
                <w:szCs w:val="28"/>
              </w:rPr>
              <w:t xml:space="preserve"> (Ж)</w:t>
            </w:r>
            <w:r w:rsidRPr="00920E62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122,54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24,3</w:t>
            </w:r>
            <w:r>
              <w:rPr>
                <w:szCs w:val="28"/>
              </w:rPr>
              <w:t>0</w:t>
            </w:r>
          </w:p>
        </w:tc>
      </w:tr>
      <w:tr w:rsidR="00BE4761" w:rsidRPr="00920E62" w:rsidTr="00286117">
        <w:trPr>
          <w:cantSplit/>
        </w:trPr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3.1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застройки жилыми домами смешанной эта</w:t>
            </w:r>
            <w:r w:rsidRPr="00920E62">
              <w:rPr>
                <w:szCs w:val="28"/>
              </w:rPr>
              <w:t>ж</w:t>
            </w:r>
            <w:r w:rsidRPr="00920E62">
              <w:rPr>
                <w:szCs w:val="28"/>
              </w:rPr>
              <w:t>ности (Ж-1)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75,86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15,04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3.2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AC0D34" w:rsidRDefault="00BE4761" w:rsidP="00571732">
            <w:pPr>
              <w:spacing w:line="240" w:lineRule="atLeast"/>
              <w:ind w:firstLine="0"/>
              <w:rPr>
                <w:rFonts w:eastAsia="Calibri"/>
                <w:b/>
                <w:sz w:val="20"/>
                <w:lang w:eastAsia="en-US"/>
              </w:rPr>
            </w:pPr>
            <w:r w:rsidRPr="00AB666C">
              <w:rPr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2,65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0,53</w:t>
            </w:r>
          </w:p>
        </w:tc>
      </w:tr>
      <w:tr w:rsidR="00BE4761" w:rsidRPr="00920E62" w:rsidTr="00286117">
        <w:trPr>
          <w:cantSplit/>
        </w:trPr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3.</w:t>
            </w:r>
            <w:r>
              <w:rPr>
                <w:szCs w:val="28"/>
              </w:rPr>
              <w:t>3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застройки индивидуальными жилыми дом</w:t>
            </w:r>
            <w:r w:rsidRPr="00920E62">
              <w:rPr>
                <w:szCs w:val="28"/>
              </w:rPr>
              <w:t>а</w:t>
            </w:r>
            <w:r w:rsidRPr="00920E62">
              <w:rPr>
                <w:szCs w:val="28"/>
              </w:rPr>
              <w:t>ми (Ж-6)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44,03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8,73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4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Производственные зоны</w:t>
            </w:r>
            <w:r>
              <w:rPr>
                <w:szCs w:val="28"/>
              </w:rPr>
              <w:t xml:space="preserve"> (П)</w:t>
            </w:r>
            <w:r w:rsidRPr="00920E62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48,62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9,6</w:t>
            </w:r>
            <w:r>
              <w:rPr>
                <w:szCs w:val="28"/>
              </w:rPr>
              <w:t>4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4.1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F5270">
              <w:rPr>
                <w:szCs w:val="28"/>
              </w:rPr>
              <w:t xml:space="preserve">Зона </w:t>
            </w:r>
            <w:r w:rsidRPr="00263A30">
              <w:rPr>
                <w:szCs w:val="28"/>
              </w:rPr>
              <w:t>производственной деятельности</w:t>
            </w:r>
            <w:r w:rsidRPr="009F5270">
              <w:rPr>
                <w:szCs w:val="28"/>
              </w:rPr>
              <w:t xml:space="preserve"> </w:t>
            </w:r>
            <w:r w:rsidRPr="00920E62">
              <w:rPr>
                <w:szCs w:val="28"/>
              </w:rPr>
              <w:t>(П-1)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23,53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4,67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4.2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ко</w:t>
            </w:r>
            <w:r>
              <w:rPr>
                <w:szCs w:val="28"/>
              </w:rPr>
              <w:t>ммунальных и складских объектов</w:t>
            </w:r>
            <w:r w:rsidRPr="00920E62">
              <w:rPr>
                <w:szCs w:val="28"/>
              </w:rPr>
              <w:t xml:space="preserve"> (П-2)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25,09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4,98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5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Зон</w:t>
            </w:r>
            <w:r w:rsidR="00081BCB">
              <w:rPr>
                <w:szCs w:val="28"/>
              </w:rPr>
              <w:t>ы</w:t>
            </w:r>
            <w:r>
              <w:rPr>
                <w:szCs w:val="28"/>
              </w:rPr>
              <w:t xml:space="preserve"> и</w:t>
            </w:r>
            <w:r w:rsidRPr="00920E62">
              <w:rPr>
                <w:szCs w:val="28"/>
              </w:rPr>
              <w:t>нженерной и транспортной инфраструктур</w:t>
            </w:r>
            <w:r>
              <w:rPr>
                <w:szCs w:val="28"/>
              </w:rPr>
              <w:t xml:space="preserve"> (</w:t>
            </w:r>
            <w:proofErr w:type="gramStart"/>
            <w:r>
              <w:rPr>
                <w:szCs w:val="28"/>
              </w:rPr>
              <w:t>ИТ</w:t>
            </w:r>
            <w:proofErr w:type="gramEnd"/>
            <w:r>
              <w:rPr>
                <w:szCs w:val="28"/>
              </w:rPr>
              <w:t>)</w:t>
            </w:r>
            <w:r w:rsidRPr="00920E62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72,23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14,</w:t>
            </w:r>
            <w:r>
              <w:rPr>
                <w:szCs w:val="28"/>
              </w:rPr>
              <w:t>3</w:t>
            </w:r>
            <w:r w:rsidRPr="00CA7CC8">
              <w:rPr>
                <w:szCs w:val="28"/>
              </w:rPr>
              <w:t>2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5.1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</w:t>
            </w:r>
            <w:r w:rsidR="00F70252">
              <w:rPr>
                <w:szCs w:val="28"/>
              </w:rPr>
              <w:t xml:space="preserve"> сооружений и коммуникаций</w:t>
            </w:r>
            <w:r w:rsidRPr="00920E62">
              <w:rPr>
                <w:szCs w:val="28"/>
              </w:rPr>
              <w:t xml:space="preserve"> железнод</w:t>
            </w:r>
            <w:r w:rsidRPr="00920E62">
              <w:rPr>
                <w:szCs w:val="28"/>
              </w:rPr>
              <w:t>о</w:t>
            </w:r>
            <w:r w:rsidRPr="00920E62">
              <w:rPr>
                <w:szCs w:val="28"/>
              </w:rPr>
              <w:t>рожного транспорта (ИТ-1)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24,46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4,85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5.2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color w:val="000000"/>
              </w:rPr>
              <w:t>З</w:t>
            </w:r>
            <w:r w:rsidRPr="00920E62">
              <w:rPr>
                <w:color w:val="000000"/>
              </w:rPr>
              <w:t>она сооружений и коммуникаций автомобильн</w:t>
            </w:r>
            <w:r w:rsidRPr="00920E62">
              <w:rPr>
                <w:color w:val="000000"/>
              </w:rPr>
              <w:t>о</w:t>
            </w:r>
            <w:r w:rsidRPr="00920E62">
              <w:rPr>
                <w:color w:val="000000"/>
              </w:rPr>
              <w:t>го, речного, воздушного транспорта, метропол</w:t>
            </w:r>
            <w:r w:rsidRPr="00920E62">
              <w:rPr>
                <w:color w:val="000000"/>
              </w:rPr>
              <w:t>и</w:t>
            </w:r>
            <w:r w:rsidRPr="00920E62">
              <w:rPr>
                <w:color w:val="000000"/>
              </w:rPr>
              <w:t>тена</w:t>
            </w:r>
            <w:r w:rsidRPr="00920E62">
              <w:rPr>
                <w:szCs w:val="28"/>
              </w:rPr>
              <w:t xml:space="preserve"> (ИТ-2)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0,76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0,15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5.3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улично-дорожной сети (ИТ-3)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44,37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8,</w:t>
            </w:r>
            <w:r>
              <w:rPr>
                <w:szCs w:val="28"/>
              </w:rPr>
              <w:t>80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38565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5.</w:t>
            </w:r>
            <w:r w:rsidR="00385651">
              <w:rPr>
                <w:szCs w:val="28"/>
              </w:rPr>
              <w:t>4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инженерной инфраструктуры (ИТ-4)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2,64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0,52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6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5D1BFE">
              <w:rPr>
                <w:szCs w:val="28"/>
              </w:rPr>
              <w:t>Зоны стоянок автомобильного транспорта (СА), в том числе: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1,09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0,22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6</w:t>
            </w:r>
            <w:r>
              <w:rPr>
                <w:szCs w:val="28"/>
              </w:rPr>
              <w:t>.1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286117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Зона стоянок для легковых автомобилей (СА-1)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1,09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0,22</w:t>
            </w:r>
          </w:p>
        </w:tc>
      </w:tr>
      <w:tr w:rsidR="00BE4761" w:rsidRPr="00920E62" w:rsidTr="00873EAC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7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Планируемые к освоению территории с сущес</w:t>
            </w:r>
            <w:r w:rsidRPr="00920E62">
              <w:rPr>
                <w:szCs w:val="28"/>
              </w:rPr>
              <w:t>т</w:t>
            </w:r>
            <w:r w:rsidRPr="00920E62">
              <w:rPr>
                <w:szCs w:val="28"/>
              </w:rPr>
              <w:t>вующими и новыми зонами (резерв)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94,01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18,</w:t>
            </w:r>
            <w:r>
              <w:rPr>
                <w:szCs w:val="28"/>
              </w:rPr>
              <w:t>64</w:t>
            </w:r>
          </w:p>
        </w:tc>
      </w:tr>
      <w:tr w:rsidR="00BE4761" w:rsidRPr="00920E62" w:rsidTr="00286117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0E62">
              <w:rPr>
                <w:szCs w:val="28"/>
              </w:rPr>
              <w:t>8</w:t>
            </w:r>
          </w:p>
        </w:tc>
        <w:tc>
          <w:tcPr>
            <w:tcW w:w="6195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920E62" w:rsidRDefault="00BE4761" w:rsidP="00571732">
            <w:pPr>
              <w:spacing w:line="240" w:lineRule="atLeast"/>
              <w:ind w:firstLine="0"/>
              <w:rPr>
                <w:szCs w:val="28"/>
              </w:rPr>
            </w:pPr>
            <w:r w:rsidRPr="00920E62">
              <w:rPr>
                <w:szCs w:val="28"/>
              </w:rPr>
              <w:t>Водный объект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67,75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4761" w:rsidRPr="00CA7CC8" w:rsidRDefault="00BE4761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13,4</w:t>
            </w:r>
            <w:r>
              <w:rPr>
                <w:szCs w:val="28"/>
              </w:rPr>
              <w:t>3</w:t>
            </w:r>
          </w:p>
        </w:tc>
      </w:tr>
      <w:tr w:rsidR="00286117" w:rsidRPr="00920E62" w:rsidTr="00286117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</w:tcPr>
          <w:p w:rsidR="00286117" w:rsidRPr="00920E62" w:rsidRDefault="00286117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6195" w:type="dxa"/>
            <w:tcBorders>
              <w:top w:val="single" w:sz="2" w:space="0" w:color="000000"/>
              <w:bottom w:val="single" w:sz="2" w:space="0" w:color="000000"/>
            </w:tcBorders>
          </w:tcPr>
          <w:p w:rsidR="00286117" w:rsidRPr="00920E62" w:rsidRDefault="00286117" w:rsidP="00286117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Итого: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286117" w:rsidRPr="00CA7CC8" w:rsidRDefault="00286117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t>504,26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6117" w:rsidRPr="00CA7CC8" w:rsidRDefault="00286117" w:rsidP="005717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CC8">
              <w:rPr>
                <w:szCs w:val="28"/>
              </w:rPr>
              <w:t>100</w:t>
            </w:r>
          </w:p>
        </w:tc>
      </w:tr>
    </w:tbl>
    <w:p w:rsidR="00D462C0" w:rsidRDefault="00D462C0" w:rsidP="00571732">
      <w:pPr>
        <w:pStyle w:val="2"/>
        <w:spacing w:before="0" w:after="0" w:line="240" w:lineRule="atLeast"/>
        <w:ind w:firstLine="0"/>
        <w:rPr>
          <w:rFonts w:ascii="Times New Roman" w:hAnsi="Times New Roman"/>
          <w:i w:val="0"/>
        </w:rPr>
      </w:pPr>
      <w:bookmarkStart w:id="3" w:name="_Toc460339497"/>
    </w:p>
    <w:p w:rsidR="00873EAC" w:rsidRDefault="00286117" w:rsidP="00571732">
      <w:pPr>
        <w:pStyle w:val="2"/>
        <w:spacing w:before="0" w:after="0" w:line="240" w:lineRule="atLeast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1.2. </w:t>
      </w:r>
      <w:r w:rsidR="00873EAC" w:rsidRPr="0086683D">
        <w:rPr>
          <w:rFonts w:ascii="Times New Roman" w:hAnsi="Times New Roman"/>
          <w:i w:val="0"/>
        </w:rPr>
        <w:t>Оценка качественного состояния застройки</w:t>
      </w:r>
      <w:bookmarkEnd w:id="3"/>
    </w:p>
    <w:p w:rsidR="00D462C0" w:rsidRPr="00D462C0" w:rsidRDefault="00D462C0" w:rsidP="00571732">
      <w:pPr>
        <w:rPr>
          <w:highlight w:val="yellow"/>
        </w:rPr>
      </w:pP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 xml:space="preserve">В настоящее время планировочная структура </w:t>
      </w:r>
      <w:r>
        <w:t>планируемой</w:t>
      </w:r>
      <w:r>
        <w:rPr>
          <w:szCs w:val="28"/>
        </w:rPr>
        <w:t xml:space="preserve"> территории</w:t>
      </w:r>
      <w:r w:rsidRPr="00340D80">
        <w:rPr>
          <w:szCs w:val="28"/>
        </w:rPr>
        <w:t xml:space="preserve"> представлена жилой и промышленной застройкой. 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Промышленная территория</w:t>
      </w:r>
      <w:r>
        <w:rPr>
          <w:szCs w:val="28"/>
        </w:rPr>
        <w:t xml:space="preserve"> </w:t>
      </w:r>
      <w:r w:rsidRPr="00117F91">
        <w:t>–</w:t>
      </w:r>
      <w:r w:rsidRPr="00117F91">
        <w:rPr>
          <w:color w:val="000000"/>
        </w:rPr>
        <w:t xml:space="preserve"> </w:t>
      </w:r>
      <w:r w:rsidRPr="00340D80">
        <w:rPr>
          <w:szCs w:val="28"/>
        </w:rPr>
        <w:t xml:space="preserve">ОАО «СТАНКОСИБ», ОАО «Новосибирский мелькомбинат № 1», ОАО «Новосибирский инструментальный завод», </w:t>
      </w:r>
      <w:r>
        <w:rPr>
          <w:szCs w:val="28"/>
        </w:rPr>
        <w:t xml:space="preserve">общество с ограниченной ответственностью (далее </w:t>
      </w:r>
      <w:r w:rsidRPr="00340D80">
        <w:rPr>
          <w:szCs w:val="28"/>
        </w:rPr>
        <w:t xml:space="preserve"> </w:t>
      </w:r>
      <w:r w:rsidRPr="00117F91">
        <w:t>–</w:t>
      </w:r>
      <w:r w:rsidRPr="00117F91">
        <w:rPr>
          <w:color w:val="000000"/>
        </w:rPr>
        <w:t xml:space="preserve"> </w:t>
      </w:r>
      <w:r>
        <w:rPr>
          <w:szCs w:val="28"/>
        </w:rPr>
        <w:t>ООО) «</w:t>
      </w:r>
      <w:proofErr w:type="spellStart"/>
      <w:r w:rsidRPr="001D28D5">
        <w:rPr>
          <w:szCs w:val="28"/>
        </w:rPr>
        <w:t>Восток</w:t>
      </w:r>
      <w:r>
        <w:rPr>
          <w:szCs w:val="28"/>
        </w:rPr>
        <w:t>М</w:t>
      </w:r>
      <w:r w:rsidRPr="001D28D5">
        <w:rPr>
          <w:szCs w:val="28"/>
        </w:rPr>
        <w:t>аш</w:t>
      </w:r>
      <w:r>
        <w:rPr>
          <w:szCs w:val="28"/>
        </w:rPr>
        <w:t>К</w:t>
      </w:r>
      <w:r w:rsidRPr="001D28D5">
        <w:rPr>
          <w:szCs w:val="28"/>
        </w:rPr>
        <w:t>омплект</w:t>
      </w:r>
      <w:proofErr w:type="spellEnd"/>
      <w:r>
        <w:rPr>
          <w:szCs w:val="28"/>
        </w:rPr>
        <w:t>».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Жилая застройка представлена многоэтажными и малоэтажными жилыми домами.</w:t>
      </w:r>
    </w:p>
    <w:p w:rsidR="00081BCB" w:rsidRPr="00340D80" w:rsidRDefault="00081BCB" w:rsidP="00571732">
      <w:pPr>
        <w:spacing w:line="240" w:lineRule="atLeast"/>
        <w:ind w:firstLine="720"/>
        <w:rPr>
          <w:szCs w:val="28"/>
        </w:rPr>
      </w:pPr>
      <w:r>
        <w:t>Планируемая</w:t>
      </w:r>
      <w:r>
        <w:rPr>
          <w:szCs w:val="28"/>
        </w:rPr>
        <w:t xml:space="preserve"> территория</w:t>
      </w:r>
      <w:r w:rsidRPr="00340D80">
        <w:rPr>
          <w:szCs w:val="28"/>
        </w:rPr>
        <w:t xml:space="preserve"> вытянут</w:t>
      </w:r>
      <w:r>
        <w:rPr>
          <w:szCs w:val="28"/>
        </w:rPr>
        <w:t>а</w:t>
      </w:r>
      <w:r w:rsidRPr="00340D80">
        <w:rPr>
          <w:szCs w:val="28"/>
        </w:rPr>
        <w:t xml:space="preserve"> вдоль берега реки Оби и примыкает к </w:t>
      </w:r>
      <w:r>
        <w:t xml:space="preserve">магистральной улице </w:t>
      </w:r>
      <w:r w:rsidRPr="008A3CBE">
        <w:t>общегородского значения</w:t>
      </w:r>
      <w:r w:rsidRPr="00340D80">
        <w:rPr>
          <w:szCs w:val="28"/>
        </w:rPr>
        <w:t xml:space="preserve"> </w:t>
      </w:r>
      <w:r>
        <w:rPr>
          <w:szCs w:val="28"/>
        </w:rPr>
        <w:t xml:space="preserve">регулируемого движения </w:t>
      </w:r>
      <w:r w:rsidRPr="00340D80">
        <w:rPr>
          <w:szCs w:val="28"/>
        </w:rPr>
        <w:t>ул. Большевистской.</w:t>
      </w:r>
    </w:p>
    <w:p w:rsidR="00873EAC" w:rsidRPr="00340D80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Берег реки Оби от Октябрьского моста до Речного вокзала имеет железоб</w:t>
      </w:r>
      <w:r w:rsidRPr="00340D80">
        <w:rPr>
          <w:szCs w:val="28"/>
        </w:rPr>
        <w:t>е</w:t>
      </w:r>
      <w:r w:rsidRPr="00340D80">
        <w:rPr>
          <w:szCs w:val="28"/>
        </w:rPr>
        <w:t>тонную набережную, далее</w:t>
      </w:r>
      <w:r w:rsidRPr="00D57505">
        <w:rPr>
          <w:szCs w:val="28"/>
        </w:rPr>
        <w:t xml:space="preserve"> до створа </w:t>
      </w:r>
      <w:proofErr w:type="spellStart"/>
      <w:r w:rsidRPr="00D57505">
        <w:rPr>
          <w:szCs w:val="28"/>
        </w:rPr>
        <w:t>Бугринского</w:t>
      </w:r>
      <w:proofErr w:type="spellEnd"/>
      <w:r w:rsidRPr="00D57505">
        <w:rPr>
          <w:szCs w:val="28"/>
        </w:rPr>
        <w:t xml:space="preserve"> моста берег</w:t>
      </w:r>
      <w:r w:rsidRPr="00340D80">
        <w:rPr>
          <w:szCs w:val="28"/>
        </w:rPr>
        <w:t xml:space="preserve"> не обустроен и не имеет защитных сооружений.</w:t>
      </w:r>
    </w:p>
    <w:p w:rsidR="00873EAC" w:rsidRDefault="00873EAC" w:rsidP="00571732">
      <w:pPr>
        <w:spacing w:line="240" w:lineRule="atLeast"/>
        <w:ind w:firstLine="720"/>
        <w:rPr>
          <w:szCs w:val="28"/>
        </w:rPr>
      </w:pPr>
      <w:r w:rsidRPr="00340D80">
        <w:rPr>
          <w:szCs w:val="28"/>
        </w:rPr>
        <w:t>Вдоль берега располагаются временные лодочные станции, неорганизова</w:t>
      </w:r>
      <w:r w:rsidRPr="00340D80">
        <w:rPr>
          <w:szCs w:val="28"/>
        </w:rPr>
        <w:t>н</w:t>
      </w:r>
      <w:r w:rsidRPr="00340D80">
        <w:rPr>
          <w:szCs w:val="28"/>
        </w:rPr>
        <w:t>ный пляж и производственные территории.</w:t>
      </w:r>
    </w:p>
    <w:p w:rsidR="00D462C0" w:rsidRDefault="00D462C0" w:rsidP="00571732">
      <w:pPr>
        <w:spacing w:line="240" w:lineRule="atLeast"/>
        <w:ind w:firstLine="720"/>
        <w:rPr>
          <w:szCs w:val="28"/>
        </w:rPr>
      </w:pPr>
    </w:p>
    <w:p w:rsidR="00235B9F" w:rsidRDefault="00235B9F" w:rsidP="00571732">
      <w:pPr>
        <w:spacing w:line="240" w:lineRule="atLeast"/>
        <w:ind w:firstLine="720"/>
        <w:rPr>
          <w:szCs w:val="28"/>
        </w:rPr>
      </w:pPr>
    </w:p>
    <w:p w:rsidR="00873EAC" w:rsidRDefault="00286117" w:rsidP="00571732">
      <w:pPr>
        <w:pStyle w:val="2"/>
        <w:spacing w:before="0" w:after="0" w:line="240" w:lineRule="atLeast"/>
        <w:ind w:firstLine="0"/>
        <w:rPr>
          <w:rFonts w:ascii="Times New Roman" w:hAnsi="Times New Roman"/>
          <w:i w:val="0"/>
        </w:rPr>
      </w:pPr>
      <w:bookmarkStart w:id="4" w:name="_Toc460339498"/>
      <w:r>
        <w:rPr>
          <w:rFonts w:ascii="Times New Roman" w:hAnsi="Times New Roman"/>
          <w:i w:val="0"/>
        </w:rPr>
        <w:lastRenderedPageBreak/>
        <w:t>1.3. </w:t>
      </w:r>
      <w:r w:rsidR="00873EAC" w:rsidRPr="0086683D">
        <w:rPr>
          <w:rFonts w:ascii="Times New Roman" w:hAnsi="Times New Roman"/>
          <w:i w:val="0"/>
        </w:rPr>
        <w:t>Оценка качественного состояния транспортной инфраструктуры</w:t>
      </w:r>
      <w:bookmarkEnd w:id="4"/>
    </w:p>
    <w:p w:rsidR="00D462C0" w:rsidRPr="00D462C0" w:rsidRDefault="00D462C0" w:rsidP="00571732"/>
    <w:p w:rsidR="00873EAC" w:rsidRPr="00AA2E72" w:rsidRDefault="00081BCB" w:rsidP="00571732">
      <w:r w:rsidRPr="008A3CBE">
        <w:t>Существующая улично-дорожная опорная сеть пре</w:t>
      </w:r>
      <w:r w:rsidR="00286117">
        <w:t xml:space="preserve">дставлена магистральной улицей </w:t>
      </w:r>
      <w:r w:rsidRPr="008A3CBE">
        <w:t xml:space="preserve">общегородского значения </w:t>
      </w:r>
      <w:r>
        <w:rPr>
          <w:szCs w:val="28"/>
        </w:rPr>
        <w:t xml:space="preserve">регулируемого движения </w:t>
      </w:r>
      <w:r w:rsidRPr="00B55FAE">
        <w:t>–</w:t>
      </w:r>
      <w:r w:rsidR="00286117">
        <w:t xml:space="preserve"> ул.</w:t>
      </w:r>
      <w:r w:rsidRPr="008A3CBE">
        <w:t xml:space="preserve"> Большевистской. </w:t>
      </w:r>
      <w:r w:rsidR="00873EAC" w:rsidRPr="008A3CBE">
        <w:t xml:space="preserve">На </w:t>
      </w:r>
      <w:r w:rsidR="00873EAC">
        <w:t>северо-западе</w:t>
      </w:r>
      <w:r w:rsidR="00873EAC" w:rsidRPr="008A3CBE">
        <w:t xml:space="preserve"> </w:t>
      </w:r>
      <w:r w:rsidR="00873EAC">
        <w:t>планируемой</w:t>
      </w:r>
      <w:r w:rsidR="00873EAC" w:rsidRPr="008A3CBE">
        <w:t xml:space="preserve"> территории магистраль пересечена мостовыми п</w:t>
      </w:r>
      <w:r w:rsidR="00873EAC" w:rsidRPr="008A3CBE">
        <w:t>е</w:t>
      </w:r>
      <w:r w:rsidR="00873EAC" w:rsidRPr="008A3CBE">
        <w:t>реходами: Октябрьским и метромостом. Пересечение выполнено в двух уровнях. Развязка Октябрьского моста с ул</w:t>
      </w:r>
      <w:r w:rsidR="00122FA2">
        <w:t>.</w:t>
      </w:r>
      <w:r w:rsidR="00873EAC" w:rsidRPr="008A3CBE">
        <w:t xml:space="preserve"> </w:t>
      </w:r>
      <w:proofErr w:type="gramStart"/>
      <w:r w:rsidR="00873EAC" w:rsidRPr="008A3CBE">
        <w:t>Большевистской</w:t>
      </w:r>
      <w:proofErr w:type="gramEnd"/>
      <w:r w:rsidR="00873EAC" w:rsidRPr="008A3CBE">
        <w:t xml:space="preserve"> неполная. Остальные перес</w:t>
      </w:r>
      <w:r w:rsidR="00873EAC" w:rsidRPr="008A3CBE">
        <w:t>е</w:t>
      </w:r>
      <w:r w:rsidR="00873EAC" w:rsidRPr="008A3CBE">
        <w:t xml:space="preserve">чения и примыкания в пределах </w:t>
      </w:r>
      <w:r w:rsidR="00873EAC">
        <w:t>планируемой</w:t>
      </w:r>
      <w:r w:rsidR="00873EAC" w:rsidRPr="008A3CBE">
        <w:t xml:space="preserve"> территории выполнены в одном уровне, что обусловливает необходимость светофорного регулирования магис</w:t>
      </w:r>
      <w:r w:rsidR="00873EAC" w:rsidRPr="008A3CBE">
        <w:t>т</w:t>
      </w:r>
      <w:r w:rsidR="00873EAC" w:rsidRPr="008A3CBE">
        <w:t>рали. Светофорное регулирование и разреш</w:t>
      </w:r>
      <w:r w:rsidR="00286117">
        <w:t>е</w:t>
      </w:r>
      <w:r w:rsidR="00873EAC" w:rsidRPr="008A3CBE">
        <w:t>нные правые повороты существенно ограничивают пропускную способность ул</w:t>
      </w:r>
      <w:r w:rsidR="00122FA2">
        <w:t>.</w:t>
      </w:r>
      <w:r w:rsidR="00873EAC" w:rsidRPr="008A3CBE">
        <w:t xml:space="preserve"> </w:t>
      </w:r>
      <w:proofErr w:type="gramStart"/>
      <w:r w:rsidR="00873EAC" w:rsidRPr="008A3CBE">
        <w:t>Большевистской</w:t>
      </w:r>
      <w:proofErr w:type="gramEnd"/>
      <w:r w:rsidR="00873EAC" w:rsidRPr="008A3CBE">
        <w:t>. Через магистраль организованы один подземный, четыре надземных крытых переход</w:t>
      </w:r>
      <w:r w:rsidR="00122FA2">
        <w:t>а</w:t>
      </w:r>
      <w:r w:rsidR="00873EAC" w:rsidRPr="008A3CBE">
        <w:t>, а также п</w:t>
      </w:r>
      <w:r w:rsidR="00873EAC" w:rsidRPr="008A3CBE">
        <w:t>е</w:t>
      </w:r>
      <w:r w:rsidR="00873EAC" w:rsidRPr="008A3CBE">
        <w:t>реходы в одном уровне у светофорных объектов</w:t>
      </w:r>
      <w:r w:rsidR="00873EAC" w:rsidRPr="00AA2E72">
        <w:t>.</w:t>
      </w:r>
    </w:p>
    <w:p w:rsidR="00873EAC" w:rsidRPr="00AA2E72" w:rsidRDefault="00873EAC" w:rsidP="00571732">
      <w:r w:rsidRPr="00AA2E72">
        <w:t>Автомобильные дороги и улицы и проезды не отвечают требуемым пар</w:t>
      </w:r>
      <w:r w:rsidRPr="00AA2E72">
        <w:t>а</w:t>
      </w:r>
      <w:r w:rsidRPr="00AA2E72">
        <w:t>метрам для перспективной жилой застройки.</w:t>
      </w:r>
    </w:p>
    <w:p w:rsidR="00873EAC" w:rsidRPr="00AA2E72" w:rsidRDefault="00873EAC" w:rsidP="00571732">
      <w:r w:rsidRPr="00AA2E72">
        <w:t xml:space="preserve">В </w:t>
      </w:r>
      <w:proofErr w:type="gramStart"/>
      <w:r w:rsidRPr="00AA2E72">
        <w:t>границах</w:t>
      </w:r>
      <w:proofErr w:type="gramEnd"/>
      <w:r>
        <w:t xml:space="preserve"> планируемой</w:t>
      </w:r>
      <w:r w:rsidRPr="00AA2E72">
        <w:t xml:space="preserve"> территории в период выполнения проекта план</w:t>
      </w:r>
      <w:r w:rsidRPr="00AA2E72">
        <w:t>и</w:t>
      </w:r>
      <w:r w:rsidRPr="00AA2E72">
        <w:t>ровки транспортное обеспечение представлено следующими системами:</w:t>
      </w:r>
    </w:p>
    <w:p w:rsidR="00873EAC" w:rsidRPr="00AA2E72" w:rsidRDefault="00873EAC" w:rsidP="00571732">
      <w:r w:rsidRPr="00AA2E72">
        <w:t>междугородным, пригородным и городс</w:t>
      </w:r>
      <w:r>
        <w:t>ким водным (речным) транспортом;</w:t>
      </w:r>
    </w:p>
    <w:p w:rsidR="00873EAC" w:rsidRPr="00AA2E72" w:rsidRDefault="00873EAC" w:rsidP="00571732">
      <w:r w:rsidRPr="00AA2E72">
        <w:t>пригородным рельсовым электротранспортом;</w:t>
      </w:r>
    </w:p>
    <w:p w:rsidR="00873EAC" w:rsidRPr="00AA2E72" w:rsidRDefault="00873EAC" w:rsidP="00571732">
      <w:r>
        <w:t>метрополитеном;</w:t>
      </w:r>
    </w:p>
    <w:p w:rsidR="00873EAC" w:rsidRPr="00AA2E72" w:rsidRDefault="00873EAC" w:rsidP="00571732">
      <w:r w:rsidRPr="00AA2E72">
        <w:t>междугородным, пригородным и городским автомобильным и электр</w:t>
      </w:r>
      <w:r w:rsidRPr="00AA2E72">
        <w:t>о</w:t>
      </w:r>
      <w:r w:rsidRPr="00AA2E72">
        <w:t>транспортом.</w:t>
      </w:r>
    </w:p>
    <w:p w:rsidR="00873EAC" w:rsidRPr="00443583" w:rsidRDefault="00873EAC" w:rsidP="00571732">
      <w:r w:rsidRPr="00443583">
        <w:t>Междугородные транспортные линии оснащены пунктами  промежуточной остановки в границах планируемой территории.</w:t>
      </w:r>
    </w:p>
    <w:p w:rsidR="00873EAC" w:rsidRPr="00443583" w:rsidRDefault="00873EAC" w:rsidP="00571732">
      <w:r w:rsidRPr="00443583">
        <w:t>Пригородные и городские линии оснащены конечными  и промежуточными остановочными пунктами общественного транспорта.</w:t>
      </w:r>
    </w:p>
    <w:p w:rsidR="00873EAC" w:rsidRPr="00443583" w:rsidRDefault="00873EAC" w:rsidP="00571732">
      <w:r w:rsidRPr="00443583">
        <w:t>В северо-западной части планируемой территории сформирован транспор</w:t>
      </w:r>
      <w:r w:rsidRPr="00443583">
        <w:t>т</w:t>
      </w:r>
      <w:r w:rsidRPr="00443583">
        <w:t>но-пересадочный узел, включающий в себя станцию метрополитена, останово</w:t>
      </w:r>
      <w:r w:rsidRPr="00443583">
        <w:t>ч</w:t>
      </w:r>
      <w:r w:rsidRPr="00443583">
        <w:t>ную платформу пригородного электротранспорта и конечную и промежуточные остановочные пункты общественного транспорта. Часть узла находится за пред</w:t>
      </w:r>
      <w:r w:rsidRPr="00443583">
        <w:t>е</w:t>
      </w:r>
      <w:r w:rsidRPr="00443583">
        <w:t>лами планируемой территории, непосредственно к ней примыкая. Это, в том чи</w:t>
      </w:r>
      <w:r w:rsidRPr="00443583">
        <w:t>с</w:t>
      </w:r>
      <w:r w:rsidRPr="00443583">
        <w:t>ле, трамвайная линия.</w:t>
      </w:r>
    </w:p>
    <w:p w:rsidR="00443583" w:rsidRDefault="000B1F59" w:rsidP="00571732">
      <w:r w:rsidRPr="00443583">
        <w:t>Транспортное обеспечение планируемой территории также включает в себя</w:t>
      </w:r>
      <w:r w:rsidR="00443583" w:rsidRPr="00443583">
        <w:t xml:space="preserve"> г</w:t>
      </w:r>
      <w:r w:rsidR="00873EAC" w:rsidRPr="00443583">
        <w:t>ородской водный транспорт</w:t>
      </w:r>
      <w:r w:rsidR="00443583" w:rsidRPr="00443583">
        <w:t xml:space="preserve"> сезонного сообщения.</w:t>
      </w:r>
      <w:r w:rsidR="00873EAC" w:rsidRPr="00443583">
        <w:t xml:space="preserve"> </w:t>
      </w:r>
      <w:r w:rsidR="00443583" w:rsidRPr="00443583">
        <w:t>Пристань расположена у юго-западной границы планируемой территории. В связи с реконструкцией разруше</w:t>
      </w:r>
      <w:r w:rsidR="00443583" w:rsidRPr="00443583">
        <w:t>н</w:t>
      </w:r>
      <w:r w:rsidR="00443583" w:rsidRPr="00443583">
        <w:t>ного здания речного вокзала и экономическими обстоятельствами использование водного транспорта временно ограничено небольшим количеством транспортных и прогулочных маршрутов, которые связывают планируемую территорию с  м</w:t>
      </w:r>
      <w:r w:rsidR="00443583" w:rsidRPr="00443583">
        <w:t>у</w:t>
      </w:r>
      <w:r w:rsidR="00443583" w:rsidRPr="00443583">
        <w:t>ниципальным автономным учреждением культуры города Новосибирска «Парк культуры и отдыха «</w:t>
      </w:r>
      <w:proofErr w:type="spellStart"/>
      <w:r w:rsidR="00443583" w:rsidRPr="00443583">
        <w:t>Заельцовский</w:t>
      </w:r>
      <w:proofErr w:type="spellEnd"/>
      <w:r w:rsidR="00443583" w:rsidRPr="00443583">
        <w:t xml:space="preserve">» и </w:t>
      </w:r>
      <w:r w:rsidR="00122FA2">
        <w:t xml:space="preserve">островом </w:t>
      </w:r>
      <w:r w:rsidR="00443583" w:rsidRPr="00443583">
        <w:t>Кораблик. Речной вокзал (и вр</w:t>
      </w:r>
      <w:r w:rsidR="00443583" w:rsidRPr="00443583">
        <w:t>е</w:t>
      </w:r>
      <w:r w:rsidR="00443583" w:rsidRPr="00443583">
        <w:t>менно заменяющая его пристань) находится в пешей доступности от останово</w:t>
      </w:r>
      <w:r w:rsidR="00443583" w:rsidRPr="00443583">
        <w:t>ч</w:t>
      </w:r>
      <w:r w:rsidR="00443583" w:rsidRPr="00443583">
        <w:t>ных пунктов общественного</w:t>
      </w:r>
      <w:r w:rsidR="00443583">
        <w:t xml:space="preserve"> </w:t>
      </w:r>
      <w:r w:rsidR="00443583" w:rsidRPr="00AA2E72">
        <w:t>транспорта.</w:t>
      </w:r>
      <w:r w:rsidR="00443583">
        <w:t xml:space="preserve"> </w:t>
      </w:r>
    </w:p>
    <w:p w:rsidR="00873EAC" w:rsidRPr="00AA2E72" w:rsidRDefault="00873EAC" w:rsidP="00571732">
      <w:r w:rsidRPr="00AA2E72">
        <w:t xml:space="preserve">Пригородное сообщение рельсовым электротранспортом </w:t>
      </w:r>
      <w:r>
        <w:t>находится</w:t>
      </w:r>
      <w:r w:rsidRPr="00AA2E72">
        <w:t xml:space="preserve"> </w:t>
      </w:r>
      <w:r>
        <w:t>у</w:t>
      </w:r>
      <w:r w:rsidRPr="00AA2E72">
        <w:t xml:space="preserve"> сев</w:t>
      </w:r>
      <w:r w:rsidRPr="00AA2E72">
        <w:t>е</w:t>
      </w:r>
      <w:r w:rsidRPr="00AA2E72">
        <w:t>ро-восточной границ</w:t>
      </w:r>
      <w:r>
        <w:t>ы</w:t>
      </w:r>
      <w:r w:rsidRPr="00AA2E72">
        <w:t xml:space="preserve"> </w:t>
      </w:r>
      <w:r>
        <w:t xml:space="preserve">планируемой </w:t>
      </w:r>
      <w:r w:rsidRPr="00AA2E72">
        <w:t xml:space="preserve">территории. В </w:t>
      </w:r>
      <w:proofErr w:type="gramStart"/>
      <w:r w:rsidRPr="00AA2E72">
        <w:t>границах</w:t>
      </w:r>
      <w:proofErr w:type="gramEnd"/>
      <w:r w:rsidRPr="00AA2E72">
        <w:t xml:space="preserve"> </w:t>
      </w:r>
      <w:r>
        <w:t>планируемой терр</w:t>
      </w:r>
      <w:r>
        <w:t>и</w:t>
      </w:r>
      <w:r>
        <w:t xml:space="preserve">тории </w:t>
      </w:r>
      <w:r w:rsidRPr="00AA2E72">
        <w:t xml:space="preserve">представлено остановочными платформами </w:t>
      </w:r>
      <w:r>
        <w:t>«</w:t>
      </w:r>
      <w:r w:rsidRPr="00AA2E72">
        <w:t>Речной вокзал</w:t>
      </w:r>
      <w:r>
        <w:t>»</w:t>
      </w:r>
      <w:r w:rsidRPr="00AA2E72">
        <w:t xml:space="preserve">, </w:t>
      </w:r>
      <w:r>
        <w:t>«</w:t>
      </w:r>
      <w:r w:rsidRPr="00AA2E72">
        <w:t>Инструме</w:t>
      </w:r>
      <w:r w:rsidRPr="00AA2E72">
        <w:t>н</w:t>
      </w:r>
      <w:r w:rsidRPr="00AA2E72">
        <w:t>тальный завод</w:t>
      </w:r>
      <w:r>
        <w:t>»</w:t>
      </w:r>
      <w:r w:rsidRPr="00AA2E72">
        <w:t xml:space="preserve"> и станцией </w:t>
      </w:r>
      <w:r>
        <w:t>«</w:t>
      </w:r>
      <w:r w:rsidRPr="00AA2E72">
        <w:t>Новосибирск Южный</w:t>
      </w:r>
      <w:r>
        <w:t>»</w:t>
      </w:r>
      <w:r w:rsidRPr="00AA2E72">
        <w:t>.</w:t>
      </w:r>
    </w:p>
    <w:p w:rsidR="00873EAC" w:rsidRPr="00AA2E72" w:rsidRDefault="00873EAC" w:rsidP="00571732">
      <w:r w:rsidRPr="00AA2E72">
        <w:lastRenderedPageBreak/>
        <w:t xml:space="preserve">Остановочная платформа </w:t>
      </w:r>
      <w:r>
        <w:t>«</w:t>
      </w:r>
      <w:r w:rsidRPr="00AA2E72">
        <w:t>Речной вокзал</w:t>
      </w:r>
      <w:r>
        <w:t>»</w:t>
      </w:r>
      <w:r w:rsidRPr="00AA2E72">
        <w:t xml:space="preserve"> находится в составе транспор</w:t>
      </w:r>
      <w:r w:rsidRPr="00AA2E72">
        <w:t>т</w:t>
      </w:r>
      <w:r w:rsidRPr="00AA2E72">
        <w:t xml:space="preserve">но-пересадочного узла. Остановочная платформа </w:t>
      </w:r>
      <w:r>
        <w:t>«</w:t>
      </w:r>
      <w:r w:rsidRPr="00AA2E72">
        <w:t>Инструментальный завод</w:t>
      </w:r>
      <w:r>
        <w:t>»</w:t>
      </w:r>
      <w:r w:rsidRPr="00AA2E72">
        <w:t xml:space="preserve"> и станция </w:t>
      </w:r>
      <w:r>
        <w:t>«</w:t>
      </w:r>
      <w:r w:rsidRPr="00AA2E72">
        <w:t>Новосибирск Южный</w:t>
      </w:r>
      <w:r>
        <w:t>»</w:t>
      </w:r>
      <w:r w:rsidRPr="00AA2E72">
        <w:t xml:space="preserve"> находятся в полукилометровой доступности от останово</w:t>
      </w:r>
      <w:r>
        <w:t>чных пунктов</w:t>
      </w:r>
      <w:r w:rsidRPr="00AA2E72">
        <w:t xml:space="preserve"> городского нерельсового и рельсового</w:t>
      </w:r>
      <w:r>
        <w:t xml:space="preserve"> общественного</w:t>
      </w:r>
      <w:r w:rsidRPr="00AA2E72">
        <w:t xml:space="preserve"> транспорта.</w:t>
      </w:r>
    </w:p>
    <w:p w:rsidR="00873EAC" w:rsidRDefault="00873EAC" w:rsidP="00571732">
      <w:r w:rsidRPr="00AA2E72">
        <w:t>Городской общественный транспорт представлен автобусами, троллейбус</w:t>
      </w:r>
      <w:r w:rsidRPr="00AA2E72">
        <w:t>а</w:t>
      </w:r>
      <w:r w:rsidRPr="00AA2E72">
        <w:t>ми, маршрутными и легковыми такси. Через транспортно-пересадочный узел только по ул</w:t>
      </w:r>
      <w:r w:rsidR="00122FA2">
        <w:t>.</w:t>
      </w:r>
      <w:r w:rsidRPr="00AA2E72">
        <w:t xml:space="preserve"> </w:t>
      </w:r>
      <w:proofErr w:type="gramStart"/>
      <w:r w:rsidRPr="00AA2E72">
        <w:t>Большевистской</w:t>
      </w:r>
      <w:proofErr w:type="gramEnd"/>
      <w:r w:rsidRPr="00AA2E72">
        <w:t xml:space="preserve"> проходит 4</w:t>
      </w:r>
      <w:r>
        <w:t>0</w:t>
      </w:r>
      <w:r w:rsidRPr="00AA2E72">
        <w:t xml:space="preserve"> маршрут</w:t>
      </w:r>
      <w:r>
        <w:t>ов</w:t>
      </w:r>
      <w:r w:rsidRPr="00AA2E72">
        <w:t xml:space="preserve">. В их </w:t>
      </w:r>
      <w:proofErr w:type="gramStart"/>
      <w:r w:rsidRPr="00AA2E72">
        <w:t>составе</w:t>
      </w:r>
      <w:proofErr w:type="gramEnd"/>
      <w:r w:rsidRPr="00AA2E72">
        <w:t>:  1</w:t>
      </w:r>
      <w:r>
        <w:t>9</w:t>
      </w:r>
      <w:r w:rsidRPr="00AA2E72">
        <w:t xml:space="preserve"> – авт</w:t>
      </w:r>
      <w:r w:rsidRPr="00AA2E72">
        <w:t>о</w:t>
      </w:r>
      <w:r w:rsidRPr="00AA2E72">
        <w:t>бусных, 1 – троллейбусных и 2</w:t>
      </w:r>
      <w:r>
        <w:t>0</w:t>
      </w:r>
      <w:r w:rsidRPr="00AA2E72">
        <w:t xml:space="preserve"> – маршрутных такси. Маршруты </w:t>
      </w:r>
      <w:r>
        <w:t>наземного па</w:t>
      </w:r>
      <w:r>
        <w:t>с</w:t>
      </w:r>
      <w:r>
        <w:t xml:space="preserve">сажирского </w:t>
      </w:r>
      <w:r w:rsidRPr="00AA2E72">
        <w:t>транспорта, проходящие по мостовым переходам через реку Обь сквозь транспортно-пересадочный узел, оснащены остановочными пунктами</w:t>
      </w:r>
      <w:r>
        <w:t xml:space="preserve"> о</w:t>
      </w:r>
      <w:r>
        <w:t>б</w:t>
      </w:r>
      <w:r>
        <w:t>щественного транспорта</w:t>
      </w:r>
      <w:r w:rsidRPr="00AA2E72">
        <w:t xml:space="preserve"> за пределами </w:t>
      </w:r>
      <w:r>
        <w:t>планируемой</w:t>
      </w:r>
      <w:r w:rsidRPr="00AA2E72">
        <w:t xml:space="preserve"> территории в радиусе 350 м. В их число входят 13 маршрутов уличного транспорта. За пределами территории в пределах транспортно-пересадочного узла  имеет промежуточный  останово</w:t>
      </w:r>
      <w:r w:rsidRPr="00AA2E72">
        <w:t>ч</w:t>
      </w:r>
      <w:r w:rsidRPr="00AA2E72">
        <w:t xml:space="preserve">ный пункт один трамвайный маршрут. </w:t>
      </w:r>
    </w:p>
    <w:p w:rsidR="00873EAC" w:rsidRDefault="00873EAC" w:rsidP="00571732">
      <w:r w:rsidRPr="00650C6A">
        <w:t xml:space="preserve">Перечень </w:t>
      </w:r>
      <w:r>
        <w:t xml:space="preserve">и характеристики </w:t>
      </w:r>
      <w:r w:rsidRPr="00650C6A">
        <w:t>существующих элементов улично-дорожной с</w:t>
      </w:r>
      <w:r w:rsidRPr="00650C6A">
        <w:t>е</w:t>
      </w:r>
      <w:r w:rsidRPr="00650C6A">
        <w:t>ти</w:t>
      </w:r>
      <w:r>
        <w:t xml:space="preserve"> приведены в таблице 2.</w:t>
      </w:r>
    </w:p>
    <w:p w:rsidR="00122FA2" w:rsidRDefault="00122FA2" w:rsidP="00571732"/>
    <w:p w:rsidR="00452553" w:rsidRDefault="00452553" w:rsidP="00571732">
      <w:pPr>
        <w:jc w:val="right"/>
      </w:pPr>
      <w:r w:rsidRPr="00650C6A">
        <w:t>Таблица 2</w:t>
      </w:r>
    </w:p>
    <w:p w:rsidR="00742C51" w:rsidRDefault="00742C51" w:rsidP="00571732">
      <w:pPr>
        <w:jc w:val="center"/>
      </w:pPr>
    </w:p>
    <w:p w:rsidR="00873EAC" w:rsidRDefault="00873EAC" w:rsidP="00571732">
      <w:pPr>
        <w:jc w:val="center"/>
      </w:pPr>
      <w:r w:rsidRPr="00650C6A">
        <w:t>Перечень существующих элементов улично-дорожной сети</w:t>
      </w:r>
    </w:p>
    <w:p w:rsidR="00873EAC" w:rsidRPr="00650C6A" w:rsidRDefault="00873EAC" w:rsidP="00571732">
      <w:pPr>
        <w:jc w:val="right"/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2435"/>
        <w:gridCol w:w="1134"/>
        <w:gridCol w:w="2268"/>
        <w:gridCol w:w="3402"/>
      </w:tblGrid>
      <w:tr w:rsidR="00873EAC" w:rsidRPr="003F2606" w:rsidTr="00122FA2">
        <w:tc>
          <w:tcPr>
            <w:tcW w:w="650" w:type="dxa"/>
            <w:shd w:val="clear" w:color="auto" w:fill="auto"/>
          </w:tcPr>
          <w:p w:rsidR="00873EAC" w:rsidRPr="003F2606" w:rsidRDefault="00122FA2" w:rsidP="00571732">
            <w:pPr>
              <w:ind w:firstLine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 w:rsidR="00873EAC" w:rsidRPr="003F2606">
              <w:t>п</w:t>
            </w:r>
            <w:proofErr w:type="spellEnd"/>
          </w:p>
        </w:tc>
        <w:tc>
          <w:tcPr>
            <w:tcW w:w="2435" w:type="dxa"/>
            <w:shd w:val="clear" w:color="auto" w:fill="auto"/>
          </w:tcPr>
          <w:p w:rsidR="00873EAC" w:rsidRPr="003F2606" w:rsidRDefault="00081BCB" w:rsidP="00571732">
            <w:pPr>
              <w:ind w:firstLine="0"/>
              <w:jc w:val="center"/>
            </w:pPr>
            <w:r w:rsidRPr="003F2606">
              <w:t>Наименование</w:t>
            </w:r>
            <w:r>
              <w:t xml:space="preserve"> элемента</w:t>
            </w:r>
            <w:r w:rsidRPr="003F2606">
              <w:t xml:space="preserve"> ули</w:t>
            </w:r>
            <w:r>
              <w:t>чно-дорожной сети</w:t>
            </w:r>
          </w:p>
        </w:tc>
        <w:tc>
          <w:tcPr>
            <w:tcW w:w="1134" w:type="dxa"/>
            <w:shd w:val="clear" w:color="auto" w:fill="auto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 xml:space="preserve">Длина, </w:t>
            </w:r>
            <w:proofErr w:type="gramStart"/>
            <w:r w:rsidRPr="003F2606">
              <w:t>м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Тип покрытия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Категория</w:t>
            </w:r>
          </w:p>
        </w:tc>
      </w:tr>
    </w:tbl>
    <w:p w:rsidR="00873EAC" w:rsidRPr="003F2606" w:rsidRDefault="00873EAC" w:rsidP="00571732">
      <w:pPr>
        <w:rPr>
          <w:sz w:val="2"/>
          <w:szCs w:val="2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2435"/>
        <w:gridCol w:w="1134"/>
        <w:gridCol w:w="2268"/>
        <w:gridCol w:w="3402"/>
      </w:tblGrid>
      <w:tr w:rsidR="00873EAC" w:rsidRPr="003F2606" w:rsidTr="00122FA2">
        <w:trPr>
          <w:trHeight w:val="135"/>
          <w:tblHeader/>
        </w:trPr>
        <w:tc>
          <w:tcPr>
            <w:tcW w:w="650" w:type="dxa"/>
            <w:shd w:val="clear" w:color="auto" w:fill="auto"/>
            <w:vAlign w:val="center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1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3EAC" w:rsidRPr="003F2606" w:rsidRDefault="00873EAC" w:rsidP="00122FA2">
            <w:pPr>
              <w:ind w:firstLine="0"/>
              <w:jc w:val="center"/>
            </w:pPr>
            <w:r w:rsidRPr="003F2606"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5</w:t>
            </w:r>
          </w:p>
        </w:tc>
      </w:tr>
      <w:tr w:rsidR="00873EAC" w:rsidRPr="003F2606" w:rsidTr="00122FA2">
        <w:tc>
          <w:tcPr>
            <w:tcW w:w="650" w:type="dxa"/>
            <w:shd w:val="clear" w:color="auto" w:fill="auto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1</w:t>
            </w:r>
          </w:p>
        </w:tc>
        <w:tc>
          <w:tcPr>
            <w:tcW w:w="2435" w:type="dxa"/>
            <w:shd w:val="clear" w:color="auto" w:fill="auto"/>
          </w:tcPr>
          <w:p w:rsidR="00873EAC" w:rsidRPr="003F2606" w:rsidRDefault="00137BB6" w:rsidP="00122FA2">
            <w:pPr>
              <w:ind w:firstLine="0"/>
            </w:pPr>
            <w:r>
              <w:t>Ул.</w:t>
            </w:r>
            <w:r w:rsidR="00122FA2">
              <w:t xml:space="preserve"> </w:t>
            </w:r>
            <w:r w:rsidR="00873EAC" w:rsidRPr="003F2606">
              <w:t>Большевис</w:t>
            </w:r>
            <w:r w:rsidR="00873EAC" w:rsidRPr="003F2606">
              <w:t>т</w:t>
            </w:r>
            <w:r w:rsidR="00873EAC" w:rsidRPr="003F2606">
              <w:t>ская</w:t>
            </w:r>
          </w:p>
        </w:tc>
        <w:tc>
          <w:tcPr>
            <w:tcW w:w="1134" w:type="dxa"/>
            <w:shd w:val="clear" w:color="auto" w:fill="auto"/>
          </w:tcPr>
          <w:p w:rsidR="00873EAC" w:rsidRPr="00F92DAA" w:rsidRDefault="00873EAC" w:rsidP="00122FA2">
            <w:pPr>
              <w:ind w:firstLine="0"/>
              <w:jc w:val="center"/>
            </w:pPr>
            <w:r w:rsidRPr="00F92DAA">
              <w:t>4230,00</w:t>
            </w:r>
          </w:p>
        </w:tc>
        <w:tc>
          <w:tcPr>
            <w:tcW w:w="2268" w:type="dxa"/>
            <w:shd w:val="clear" w:color="auto" w:fill="auto"/>
          </w:tcPr>
          <w:p w:rsidR="00873EAC" w:rsidRPr="00F92DAA" w:rsidRDefault="00122FA2" w:rsidP="00122FA2">
            <w:pPr>
              <w:ind w:firstLine="0"/>
            </w:pPr>
            <w:r w:rsidRPr="00F92DAA">
              <w:t>Усовершенств</w:t>
            </w:r>
            <w:r w:rsidR="00873EAC" w:rsidRPr="00F92DAA">
              <w:t>о</w:t>
            </w:r>
            <w:r w:rsidR="00873EAC" w:rsidRPr="00F92DAA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3F2606" w:rsidRDefault="00122FA2" w:rsidP="00571732">
            <w:pPr>
              <w:ind w:firstLine="0"/>
            </w:pPr>
            <w:r w:rsidRPr="003F2606">
              <w:t>Магистральная улица о</w:t>
            </w:r>
            <w:r w:rsidR="00873EAC" w:rsidRPr="003F2606">
              <w:t>б</w:t>
            </w:r>
            <w:r w:rsidR="00873EAC" w:rsidRPr="003F2606">
              <w:t>щегородского значения, регулируемого движения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F2606" w:rsidRDefault="00873EAC" w:rsidP="00571732">
            <w:pPr>
              <w:ind w:firstLine="0"/>
              <w:jc w:val="center"/>
            </w:pPr>
            <w:r w:rsidRPr="003F2606">
              <w:t>2</w:t>
            </w:r>
          </w:p>
        </w:tc>
        <w:tc>
          <w:tcPr>
            <w:tcW w:w="2435" w:type="dxa"/>
            <w:shd w:val="clear" w:color="auto" w:fill="auto"/>
          </w:tcPr>
          <w:p w:rsidR="00873EAC" w:rsidRPr="003F2606" w:rsidRDefault="00137BB6" w:rsidP="00571732">
            <w:pPr>
              <w:ind w:firstLine="0"/>
            </w:pPr>
            <w:r>
              <w:t>Ул.</w:t>
            </w:r>
            <w:r w:rsidR="0045123B" w:rsidRPr="003F2606">
              <w:t xml:space="preserve"> </w:t>
            </w:r>
            <w:proofErr w:type="spellStart"/>
            <w:r w:rsidR="00873EAC" w:rsidRPr="003F2606">
              <w:t>Грибоедова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3F2606" w:rsidRDefault="00873EAC" w:rsidP="00122FA2">
            <w:pPr>
              <w:ind w:firstLine="0"/>
              <w:jc w:val="center"/>
            </w:pPr>
            <w:r w:rsidRPr="003F2606">
              <w:t>254,52</w:t>
            </w:r>
          </w:p>
        </w:tc>
        <w:tc>
          <w:tcPr>
            <w:tcW w:w="2268" w:type="dxa"/>
            <w:shd w:val="clear" w:color="auto" w:fill="auto"/>
          </w:tcPr>
          <w:p w:rsidR="00873EAC" w:rsidRPr="003F2606" w:rsidRDefault="00122FA2" w:rsidP="00571732">
            <w:pPr>
              <w:ind w:firstLine="0"/>
            </w:pPr>
            <w:r w:rsidRPr="003F2606">
              <w:t>Усовершенств</w:t>
            </w:r>
            <w:r w:rsidR="00873EAC" w:rsidRPr="003F2606">
              <w:t>о</w:t>
            </w:r>
            <w:r w:rsidR="00873EAC" w:rsidRPr="003F2606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3F2606" w:rsidRDefault="00122FA2" w:rsidP="00571732">
            <w:pPr>
              <w:ind w:firstLine="0"/>
            </w:pPr>
            <w:r w:rsidRPr="003F2606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2D4EE9" w:rsidRDefault="00873EAC" w:rsidP="00571732">
            <w:pPr>
              <w:ind w:firstLine="0"/>
              <w:jc w:val="center"/>
            </w:pPr>
            <w:r w:rsidRPr="002D4EE9">
              <w:t>3</w:t>
            </w:r>
          </w:p>
        </w:tc>
        <w:tc>
          <w:tcPr>
            <w:tcW w:w="2435" w:type="dxa"/>
            <w:shd w:val="clear" w:color="auto" w:fill="auto"/>
          </w:tcPr>
          <w:p w:rsidR="00873EAC" w:rsidRPr="002D4EE9" w:rsidRDefault="00137BB6" w:rsidP="00571732">
            <w:pPr>
              <w:ind w:firstLine="0"/>
            </w:pPr>
            <w:r>
              <w:t xml:space="preserve">Ул. </w:t>
            </w:r>
            <w:r w:rsidR="00873EAC" w:rsidRPr="002D4EE9">
              <w:t>Добролюбова</w:t>
            </w:r>
          </w:p>
        </w:tc>
        <w:tc>
          <w:tcPr>
            <w:tcW w:w="1134" w:type="dxa"/>
            <w:shd w:val="clear" w:color="auto" w:fill="auto"/>
          </w:tcPr>
          <w:p w:rsidR="00873EAC" w:rsidRPr="002D4EE9" w:rsidRDefault="00873EAC" w:rsidP="00122FA2">
            <w:pPr>
              <w:ind w:firstLine="0"/>
              <w:jc w:val="center"/>
            </w:pPr>
            <w:r w:rsidRPr="002D4EE9">
              <w:t>250,00</w:t>
            </w:r>
          </w:p>
        </w:tc>
        <w:tc>
          <w:tcPr>
            <w:tcW w:w="2268" w:type="dxa"/>
            <w:shd w:val="clear" w:color="auto" w:fill="auto"/>
          </w:tcPr>
          <w:p w:rsidR="00873EAC" w:rsidRPr="002D4EE9" w:rsidRDefault="00122FA2" w:rsidP="00571732">
            <w:pPr>
              <w:ind w:firstLine="0"/>
            </w:pPr>
            <w:r w:rsidRPr="002D4EE9">
              <w:t>Усовершенств</w:t>
            </w:r>
            <w:r w:rsidR="00873EAC" w:rsidRPr="002D4EE9">
              <w:t>о</w:t>
            </w:r>
            <w:r w:rsidR="00873EAC" w:rsidRPr="002D4EE9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2D4EE9" w:rsidRDefault="00122FA2" w:rsidP="00571732">
            <w:pPr>
              <w:ind w:firstLine="0"/>
            </w:pPr>
            <w:r w:rsidRPr="002D4EE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707CC8" w:rsidRDefault="00873EAC" w:rsidP="00571732">
            <w:pPr>
              <w:ind w:firstLine="0"/>
              <w:jc w:val="center"/>
            </w:pPr>
            <w:r w:rsidRPr="00707CC8">
              <w:t>4</w:t>
            </w:r>
          </w:p>
        </w:tc>
        <w:tc>
          <w:tcPr>
            <w:tcW w:w="2435" w:type="dxa"/>
            <w:shd w:val="clear" w:color="auto" w:fill="auto"/>
          </w:tcPr>
          <w:p w:rsidR="00873EAC" w:rsidRPr="00707CC8" w:rsidRDefault="00137BB6" w:rsidP="00571732">
            <w:pPr>
              <w:ind w:firstLine="0"/>
            </w:pPr>
            <w:r>
              <w:t>Ул.</w:t>
            </w:r>
            <w:r w:rsidR="0045123B" w:rsidRPr="00707CC8">
              <w:t xml:space="preserve"> </w:t>
            </w:r>
            <w:proofErr w:type="spellStart"/>
            <w:r w:rsidR="00873EAC" w:rsidRPr="00707CC8">
              <w:t>Гурьевская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707CC8" w:rsidRDefault="00873EAC" w:rsidP="00122FA2">
            <w:pPr>
              <w:ind w:firstLine="0"/>
              <w:jc w:val="center"/>
            </w:pPr>
            <w:r w:rsidRPr="00707CC8">
              <w:t>260,00</w:t>
            </w:r>
          </w:p>
        </w:tc>
        <w:tc>
          <w:tcPr>
            <w:tcW w:w="2268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Усовершенств</w:t>
            </w:r>
            <w:r w:rsidR="00873EAC" w:rsidRPr="00707CC8">
              <w:t>о</w:t>
            </w:r>
            <w:r w:rsidR="00873EAC" w:rsidRPr="00707CC8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Улиц</w:t>
            </w:r>
            <w:r w:rsidR="00873EAC" w:rsidRPr="00707CC8">
              <w:t>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707CC8" w:rsidRDefault="00873EAC" w:rsidP="00571732">
            <w:pPr>
              <w:ind w:firstLine="0"/>
              <w:jc w:val="center"/>
            </w:pPr>
            <w:r w:rsidRPr="00707CC8">
              <w:t>5</w:t>
            </w:r>
          </w:p>
        </w:tc>
        <w:tc>
          <w:tcPr>
            <w:tcW w:w="2435" w:type="dxa"/>
            <w:shd w:val="clear" w:color="auto" w:fill="auto"/>
          </w:tcPr>
          <w:p w:rsidR="00873EAC" w:rsidRPr="00707CC8" w:rsidRDefault="00137BB6" w:rsidP="00571732">
            <w:pPr>
              <w:ind w:firstLine="0"/>
            </w:pPr>
            <w:r>
              <w:t>Ул.</w:t>
            </w:r>
            <w:r w:rsidR="0045123B" w:rsidRPr="00707CC8">
              <w:t xml:space="preserve"> </w:t>
            </w:r>
            <w:r w:rsidR="00873EAC" w:rsidRPr="00707CC8">
              <w:t>Обская</w:t>
            </w:r>
          </w:p>
        </w:tc>
        <w:tc>
          <w:tcPr>
            <w:tcW w:w="1134" w:type="dxa"/>
            <w:shd w:val="clear" w:color="auto" w:fill="auto"/>
          </w:tcPr>
          <w:p w:rsidR="00873EAC" w:rsidRPr="00707CC8" w:rsidRDefault="00873EAC" w:rsidP="00122FA2">
            <w:pPr>
              <w:ind w:firstLine="0"/>
              <w:jc w:val="center"/>
            </w:pPr>
            <w:r w:rsidRPr="00707CC8">
              <w:t>1112,82</w:t>
            </w:r>
          </w:p>
        </w:tc>
        <w:tc>
          <w:tcPr>
            <w:tcW w:w="2268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Усовершенств</w:t>
            </w:r>
            <w:r w:rsidR="00873EAC" w:rsidRPr="00707CC8">
              <w:t>о</w:t>
            </w:r>
            <w:r w:rsidR="00873EAC" w:rsidRPr="00707CC8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707CC8" w:rsidRDefault="00873EAC" w:rsidP="00571732">
            <w:pPr>
              <w:ind w:firstLine="0"/>
              <w:jc w:val="center"/>
            </w:pPr>
            <w:r w:rsidRPr="00707CC8">
              <w:t>6</w:t>
            </w:r>
          </w:p>
        </w:tc>
        <w:tc>
          <w:tcPr>
            <w:tcW w:w="2435" w:type="dxa"/>
            <w:shd w:val="clear" w:color="auto" w:fill="auto"/>
          </w:tcPr>
          <w:p w:rsidR="00873EAC" w:rsidRPr="00707CC8" w:rsidRDefault="00137BB6" w:rsidP="00571732">
            <w:pPr>
              <w:ind w:firstLine="0"/>
            </w:pPr>
            <w:r>
              <w:t>Ул.</w:t>
            </w:r>
            <w:r w:rsidR="0045123B" w:rsidRPr="00707CC8">
              <w:t xml:space="preserve"> </w:t>
            </w:r>
            <w:r w:rsidR="00873EAC" w:rsidRPr="00707CC8">
              <w:t>Закавказская</w:t>
            </w:r>
          </w:p>
        </w:tc>
        <w:tc>
          <w:tcPr>
            <w:tcW w:w="1134" w:type="dxa"/>
            <w:shd w:val="clear" w:color="auto" w:fill="auto"/>
          </w:tcPr>
          <w:p w:rsidR="00873EAC" w:rsidRPr="00707CC8" w:rsidRDefault="00873EAC" w:rsidP="00122FA2">
            <w:pPr>
              <w:ind w:firstLine="0"/>
              <w:jc w:val="center"/>
            </w:pPr>
            <w:r w:rsidRPr="00707CC8">
              <w:t>448,12</w:t>
            </w:r>
          </w:p>
        </w:tc>
        <w:tc>
          <w:tcPr>
            <w:tcW w:w="2268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Усовершенств</w:t>
            </w:r>
            <w:r w:rsidR="00873EAC" w:rsidRPr="00707CC8">
              <w:t>о</w:t>
            </w:r>
            <w:r w:rsidR="00873EAC" w:rsidRPr="00707CC8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707CC8" w:rsidRDefault="00873EAC" w:rsidP="00571732">
            <w:pPr>
              <w:ind w:firstLine="0"/>
              <w:jc w:val="center"/>
            </w:pPr>
            <w:r w:rsidRPr="00707CC8">
              <w:t>7</w:t>
            </w:r>
          </w:p>
        </w:tc>
        <w:tc>
          <w:tcPr>
            <w:tcW w:w="2435" w:type="dxa"/>
            <w:shd w:val="clear" w:color="auto" w:fill="auto"/>
          </w:tcPr>
          <w:p w:rsidR="00873EAC" w:rsidRPr="00707CC8" w:rsidRDefault="00137BB6" w:rsidP="00571732">
            <w:pPr>
              <w:ind w:firstLine="0"/>
            </w:pPr>
            <w:r>
              <w:t>Ул.</w:t>
            </w:r>
            <w:r w:rsidR="0045123B" w:rsidRPr="00707CC8">
              <w:t xml:space="preserve"> </w:t>
            </w:r>
            <w:r w:rsidR="00873EAC" w:rsidRPr="00707CC8">
              <w:t>Ульяновская</w:t>
            </w:r>
          </w:p>
        </w:tc>
        <w:tc>
          <w:tcPr>
            <w:tcW w:w="1134" w:type="dxa"/>
            <w:shd w:val="clear" w:color="auto" w:fill="auto"/>
          </w:tcPr>
          <w:p w:rsidR="00873EAC" w:rsidRPr="00707CC8" w:rsidRDefault="00873EAC" w:rsidP="00122FA2">
            <w:pPr>
              <w:ind w:firstLine="0"/>
              <w:jc w:val="center"/>
            </w:pPr>
            <w:r w:rsidRPr="00707CC8">
              <w:t>308,35</w:t>
            </w:r>
          </w:p>
        </w:tc>
        <w:tc>
          <w:tcPr>
            <w:tcW w:w="2268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Усовершенств</w:t>
            </w:r>
            <w:r w:rsidR="00873EAC" w:rsidRPr="00707CC8">
              <w:t>о</w:t>
            </w:r>
            <w:r w:rsidR="00873EAC" w:rsidRPr="00707CC8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Улица местного значения (улица в промыш</w:t>
            </w:r>
            <w:r w:rsidR="00873EAC">
              <w:t xml:space="preserve">ленных и </w:t>
            </w:r>
            <w:r w:rsidR="00742C51">
              <w:t>ко</w:t>
            </w:r>
            <w:r w:rsidR="00873EAC" w:rsidRPr="00707CC8">
              <w:t>ммунально-складских зонах)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707CC8" w:rsidRDefault="00873EAC" w:rsidP="00571732">
            <w:pPr>
              <w:ind w:firstLine="0"/>
              <w:jc w:val="center"/>
            </w:pPr>
            <w:r w:rsidRPr="00707CC8">
              <w:t>8</w:t>
            </w:r>
          </w:p>
        </w:tc>
        <w:tc>
          <w:tcPr>
            <w:tcW w:w="2435" w:type="dxa"/>
            <w:shd w:val="clear" w:color="auto" w:fill="auto"/>
          </w:tcPr>
          <w:p w:rsidR="00873EAC" w:rsidRPr="00707CC8" w:rsidRDefault="00137BB6" w:rsidP="00571732">
            <w:pPr>
              <w:ind w:firstLine="0"/>
            </w:pPr>
            <w:r>
              <w:t>Ул.</w:t>
            </w:r>
            <w:r w:rsidR="0045123B" w:rsidRPr="00707CC8">
              <w:t xml:space="preserve"> </w:t>
            </w:r>
            <w:proofErr w:type="spellStart"/>
            <w:r w:rsidR="00873EAC" w:rsidRPr="00707CC8">
              <w:t>Днепрогэсо</w:t>
            </w:r>
            <w:r w:rsidR="00873EAC" w:rsidRPr="00707CC8">
              <w:t>в</w:t>
            </w:r>
            <w:r w:rsidR="00873EAC" w:rsidRPr="00707CC8">
              <w:t>ская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707CC8" w:rsidRDefault="00873EAC" w:rsidP="00122FA2">
            <w:pPr>
              <w:ind w:firstLine="0"/>
              <w:jc w:val="center"/>
            </w:pPr>
            <w:r w:rsidRPr="00707CC8">
              <w:t>618,00</w:t>
            </w:r>
          </w:p>
        </w:tc>
        <w:tc>
          <w:tcPr>
            <w:tcW w:w="2268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Усовершенств</w:t>
            </w:r>
            <w:r w:rsidR="00873EAC" w:rsidRPr="00707CC8">
              <w:t>о</w:t>
            </w:r>
            <w:r w:rsidR="00873EAC" w:rsidRPr="00707CC8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707CC8" w:rsidRDefault="00122FA2" w:rsidP="00571732">
            <w:pPr>
              <w:ind w:firstLine="0"/>
            </w:pPr>
            <w:r w:rsidRPr="00707CC8">
              <w:t>Улица местного значения (улица в промыш</w:t>
            </w:r>
            <w:r w:rsidR="00873EAC">
              <w:t xml:space="preserve">ленных </w:t>
            </w:r>
            <w:r w:rsidR="00873EAC">
              <w:lastRenderedPageBreak/>
              <w:t xml:space="preserve">и </w:t>
            </w:r>
            <w:r w:rsidR="00873EAC" w:rsidRPr="00707CC8">
              <w:t>коммунально-складских зонах)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8E7244" w:rsidRDefault="00873EAC" w:rsidP="00571732">
            <w:pPr>
              <w:ind w:firstLine="0"/>
              <w:jc w:val="center"/>
            </w:pPr>
            <w:r w:rsidRPr="008E7244">
              <w:lastRenderedPageBreak/>
              <w:t>9</w:t>
            </w:r>
          </w:p>
        </w:tc>
        <w:tc>
          <w:tcPr>
            <w:tcW w:w="2435" w:type="dxa"/>
            <w:shd w:val="clear" w:color="auto" w:fill="auto"/>
          </w:tcPr>
          <w:p w:rsidR="00873EAC" w:rsidRPr="008E7244" w:rsidRDefault="00137BB6" w:rsidP="00571732">
            <w:pPr>
              <w:ind w:firstLine="0"/>
            </w:pPr>
            <w:r>
              <w:t>Ул.</w:t>
            </w:r>
            <w:r w:rsidR="0045123B" w:rsidRPr="008E7244">
              <w:t xml:space="preserve"> </w:t>
            </w:r>
            <w:proofErr w:type="spellStart"/>
            <w:r w:rsidR="00873EAC" w:rsidRPr="008E7244">
              <w:t>Бугурусла</w:t>
            </w:r>
            <w:r w:rsidR="00873EAC" w:rsidRPr="008E7244">
              <w:t>н</w:t>
            </w:r>
            <w:r w:rsidR="00873EAC" w:rsidRPr="008E7244">
              <w:t>ская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8E7244" w:rsidRDefault="00873EAC" w:rsidP="00122FA2">
            <w:pPr>
              <w:ind w:firstLine="0"/>
              <w:jc w:val="center"/>
            </w:pPr>
            <w:r w:rsidRPr="008E7244">
              <w:t>360</w:t>
            </w:r>
            <w:r>
              <w:t>,00</w:t>
            </w:r>
          </w:p>
        </w:tc>
        <w:tc>
          <w:tcPr>
            <w:tcW w:w="2268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Усовершенств</w:t>
            </w:r>
            <w:r w:rsidR="00873EAC" w:rsidRPr="008E7244">
              <w:t>о</w:t>
            </w:r>
            <w:r w:rsidR="00873EAC" w:rsidRPr="008E7244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8E7244" w:rsidRDefault="00873EAC" w:rsidP="00571732">
            <w:pPr>
              <w:ind w:firstLine="0"/>
              <w:jc w:val="center"/>
            </w:pPr>
            <w:r w:rsidRPr="008E7244">
              <w:t>10</w:t>
            </w:r>
          </w:p>
        </w:tc>
        <w:tc>
          <w:tcPr>
            <w:tcW w:w="2435" w:type="dxa"/>
            <w:shd w:val="clear" w:color="auto" w:fill="auto"/>
          </w:tcPr>
          <w:p w:rsidR="00873EAC" w:rsidRPr="008E7244" w:rsidRDefault="00137BB6" w:rsidP="00571732">
            <w:pPr>
              <w:ind w:firstLine="0"/>
            </w:pPr>
            <w:r>
              <w:t>Ул.</w:t>
            </w:r>
            <w:r w:rsidR="00873EAC" w:rsidRPr="008E7244">
              <w:t xml:space="preserve"> </w:t>
            </w:r>
            <w:proofErr w:type="spellStart"/>
            <w:r w:rsidR="00873EAC" w:rsidRPr="008E7244">
              <w:t>Бердский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8E7244" w:rsidRDefault="00873EAC" w:rsidP="00122FA2">
            <w:pPr>
              <w:ind w:firstLine="0"/>
              <w:jc w:val="center"/>
            </w:pPr>
            <w:r w:rsidRPr="008E7244">
              <w:t>175,95</w:t>
            </w:r>
          </w:p>
        </w:tc>
        <w:tc>
          <w:tcPr>
            <w:tcW w:w="2268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Усовершенств</w:t>
            </w:r>
            <w:r w:rsidR="00873EAC" w:rsidRPr="008E7244">
              <w:t>о</w:t>
            </w:r>
            <w:r w:rsidR="00873EAC" w:rsidRPr="008E7244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8E7244" w:rsidRDefault="00873EAC" w:rsidP="00571732">
            <w:pPr>
              <w:ind w:firstLine="0"/>
              <w:jc w:val="center"/>
            </w:pPr>
            <w:r w:rsidRPr="008E7244">
              <w:t>11</w:t>
            </w:r>
          </w:p>
        </w:tc>
        <w:tc>
          <w:tcPr>
            <w:tcW w:w="2435" w:type="dxa"/>
            <w:shd w:val="clear" w:color="auto" w:fill="auto"/>
          </w:tcPr>
          <w:p w:rsidR="00873EAC" w:rsidRPr="008E7244" w:rsidRDefault="00137BB6" w:rsidP="00571732">
            <w:pPr>
              <w:ind w:firstLine="0"/>
            </w:pPr>
            <w:r>
              <w:t>Ул.</w:t>
            </w:r>
            <w:r w:rsidR="0045123B" w:rsidRPr="008E7244">
              <w:t xml:space="preserve"> </w:t>
            </w:r>
            <w:r w:rsidR="00873EAC" w:rsidRPr="008E7244">
              <w:t>Выборная</w:t>
            </w:r>
          </w:p>
        </w:tc>
        <w:tc>
          <w:tcPr>
            <w:tcW w:w="1134" w:type="dxa"/>
            <w:shd w:val="clear" w:color="auto" w:fill="auto"/>
          </w:tcPr>
          <w:p w:rsidR="00873EAC" w:rsidRPr="008E7244" w:rsidRDefault="00873EAC" w:rsidP="00122FA2">
            <w:pPr>
              <w:ind w:firstLine="0"/>
              <w:jc w:val="center"/>
            </w:pPr>
            <w:r w:rsidRPr="008E7244">
              <w:t>557,</w:t>
            </w:r>
            <w:r>
              <w:t>00</w:t>
            </w:r>
          </w:p>
        </w:tc>
        <w:tc>
          <w:tcPr>
            <w:tcW w:w="2268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Усовершенств</w:t>
            </w:r>
            <w:r w:rsidR="00873EAC" w:rsidRPr="008E7244">
              <w:t>о</w:t>
            </w:r>
            <w:r w:rsidR="00873EAC" w:rsidRPr="008E7244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8E7244" w:rsidRDefault="00122FA2" w:rsidP="00571732">
            <w:pPr>
              <w:ind w:firstLine="0"/>
            </w:pPr>
            <w:r w:rsidRPr="008E7244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9363A3" w:rsidRDefault="00873EAC" w:rsidP="00571732">
            <w:pPr>
              <w:ind w:firstLine="0"/>
              <w:jc w:val="center"/>
            </w:pPr>
            <w:r w:rsidRPr="009363A3">
              <w:t>12</w:t>
            </w:r>
          </w:p>
        </w:tc>
        <w:tc>
          <w:tcPr>
            <w:tcW w:w="2435" w:type="dxa"/>
            <w:shd w:val="clear" w:color="auto" w:fill="auto"/>
          </w:tcPr>
          <w:p w:rsidR="00873EAC" w:rsidRPr="009363A3" w:rsidRDefault="00137BB6" w:rsidP="00571732">
            <w:pPr>
              <w:ind w:firstLine="0"/>
            </w:pPr>
            <w:r>
              <w:t>Ул.</w:t>
            </w:r>
            <w:r w:rsidR="0045123B" w:rsidRPr="009363A3">
              <w:t xml:space="preserve"> </w:t>
            </w:r>
            <w:r w:rsidR="00873EAC" w:rsidRPr="009363A3">
              <w:t>Водопрово</w:t>
            </w:r>
            <w:r w:rsidR="00873EAC" w:rsidRPr="009363A3">
              <w:t>д</w:t>
            </w:r>
            <w:r w:rsidR="00873EAC" w:rsidRPr="009363A3">
              <w:t>ная</w:t>
            </w:r>
          </w:p>
        </w:tc>
        <w:tc>
          <w:tcPr>
            <w:tcW w:w="1134" w:type="dxa"/>
            <w:shd w:val="clear" w:color="auto" w:fill="auto"/>
          </w:tcPr>
          <w:p w:rsidR="00873EAC" w:rsidRPr="009363A3" w:rsidRDefault="00873EAC" w:rsidP="00122FA2">
            <w:pPr>
              <w:ind w:firstLine="0"/>
              <w:jc w:val="center"/>
            </w:pPr>
            <w:r w:rsidRPr="009363A3">
              <w:t>218,88</w:t>
            </w:r>
          </w:p>
        </w:tc>
        <w:tc>
          <w:tcPr>
            <w:tcW w:w="2268" w:type="dxa"/>
            <w:shd w:val="clear" w:color="auto" w:fill="auto"/>
          </w:tcPr>
          <w:p w:rsidR="00873EAC" w:rsidRPr="009363A3" w:rsidRDefault="00122FA2" w:rsidP="00571732">
            <w:pPr>
              <w:ind w:firstLine="0"/>
            </w:pPr>
            <w:r w:rsidRPr="009363A3">
              <w:t>Усовершенств</w:t>
            </w:r>
            <w:r w:rsidR="00873EAC" w:rsidRPr="009363A3">
              <w:t>о</w:t>
            </w:r>
            <w:r w:rsidR="00873EAC" w:rsidRPr="009363A3">
              <w:t>ванное покрытие</w:t>
            </w:r>
          </w:p>
        </w:tc>
        <w:tc>
          <w:tcPr>
            <w:tcW w:w="3402" w:type="dxa"/>
            <w:shd w:val="clear" w:color="auto" w:fill="auto"/>
          </w:tcPr>
          <w:p w:rsidR="00873EAC" w:rsidRPr="009363A3" w:rsidRDefault="00122FA2" w:rsidP="00571732">
            <w:pPr>
              <w:ind w:firstLine="0"/>
            </w:pPr>
            <w:r w:rsidRPr="009363A3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E957EA" w:rsidRDefault="00873EAC" w:rsidP="00571732">
            <w:pPr>
              <w:ind w:firstLine="0"/>
              <w:jc w:val="center"/>
            </w:pPr>
            <w:r w:rsidRPr="00E957EA">
              <w:t>13</w:t>
            </w:r>
          </w:p>
        </w:tc>
        <w:tc>
          <w:tcPr>
            <w:tcW w:w="2435" w:type="dxa"/>
            <w:shd w:val="clear" w:color="auto" w:fill="auto"/>
          </w:tcPr>
          <w:p w:rsidR="00873EAC" w:rsidRPr="00E957EA" w:rsidRDefault="00137BB6" w:rsidP="00571732">
            <w:pPr>
              <w:ind w:firstLine="0"/>
            </w:pPr>
            <w:r>
              <w:t>Ул.</w:t>
            </w:r>
            <w:r w:rsidR="0045123B" w:rsidRPr="00E957EA">
              <w:t xml:space="preserve"> </w:t>
            </w:r>
            <w:proofErr w:type="spellStart"/>
            <w:r w:rsidR="00873EAC" w:rsidRPr="00E957EA">
              <w:t>Зыряновская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E957EA" w:rsidRDefault="00873EAC" w:rsidP="00122FA2">
            <w:pPr>
              <w:ind w:firstLine="0"/>
              <w:jc w:val="center"/>
            </w:pPr>
            <w:r w:rsidRPr="00E957EA">
              <w:t>1760,78</w:t>
            </w:r>
          </w:p>
        </w:tc>
        <w:tc>
          <w:tcPr>
            <w:tcW w:w="2268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Твердое покр</w:t>
            </w:r>
            <w:r w:rsidR="00873EAC" w:rsidRPr="00E957EA">
              <w:t>ы</w:t>
            </w:r>
            <w:r w:rsidR="00873EAC" w:rsidRPr="00E957EA">
              <w:t>тие</w:t>
            </w:r>
          </w:p>
        </w:tc>
        <w:tc>
          <w:tcPr>
            <w:tcW w:w="3402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Проезд</w:t>
            </w:r>
          </w:p>
          <w:p w:rsidR="00873EAC" w:rsidRPr="00E957EA" w:rsidRDefault="00873EAC" w:rsidP="00571732">
            <w:pPr>
              <w:ind w:firstLine="0"/>
            </w:pP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E957EA" w:rsidRDefault="00873EAC" w:rsidP="00571732">
            <w:pPr>
              <w:ind w:firstLine="0"/>
              <w:jc w:val="center"/>
            </w:pPr>
            <w:r w:rsidRPr="00E957EA">
              <w:t>14</w:t>
            </w:r>
          </w:p>
        </w:tc>
        <w:tc>
          <w:tcPr>
            <w:tcW w:w="2435" w:type="dxa"/>
            <w:shd w:val="clear" w:color="auto" w:fill="auto"/>
          </w:tcPr>
          <w:p w:rsidR="00873EAC" w:rsidRPr="00E957EA" w:rsidRDefault="00137BB6" w:rsidP="00571732">
            <w:pPr>
              <w:ind w:firstLine="0"/>
            </w:pPr>
            <w:r>
              <w:t>Ул.</w:t>
            </w:r>
            <w:r w:rsidR="0045123B" w:rsidRPr="00E957EA">
              <w:t xml:space="preserve"> </w:t>
            </w:r>
            <w:r w:rsidR="00873EAC" w:rsidRPr="00E957EA">
              <w:t>2-я Обская</w:t>
            </w:r>
          </w:p>
        </w:tc>
        <w:tc>
          <w:tcPr>
            <w:tcW w:w="1134" w:type="dxa"/>
            <w:shd w:val="clear" w:color="auto" w:fill="auto"/>
          </w:tcPr>
          <w:p w:rsidR="00873EAC" w:rsidRPr="00E957EA" w:rsidRDefault="00873EAC" w:rsidP="00122FA2">
            <w:pPr>
              <w:ind w:firstLine="0"/>
              <w:jc w:val="center"/>
            </w:pPr>
            <w:r w:rsidRPr="00E957EA">
              <w:t>210,49</w:t>
            </w:r>
          </w:p>
        </w:tc>
        <w:tc>
          <w:tcPr>
            <w:tcW w:w="2268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Тв</w:t>
            </w:r>
            <w:r w:rsidR="00873EAC" w:rsidRPr="00E957EA">
              <w:t>ердое покр</w:t>
            </w:r>
            <w:r w:rsidR="00873EAC" w:rsidRPr="00E957EA">
              <w:t>ы</w:t>
            </w:r>
            <w:r w:rsidR="00873EAC" w:rsidRPr="00E957EA">
              <w:t>тие</w:t>
            </w:r>
          </w:p>
        </w:tc>
        <w:tc>
          <w:tcPr>
            <w:tcW w:w="3402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E957EA" w:rsidRDefault="00873EAC" w:rsidP="00571732">
            <w:pPr>
              <w:ind w:firstLine="0"/>
              <w:jc w:val="center"/>
            </w:pPr>
            <w:r w:rsidRPr="00E957EA">
              <w:t>15</w:t>
            </w:r>
          </w:p>
        </w:tc>
        <w:tc>
          <w:tcPr>
            <w:tcW w:w="2435" w:type="dxa"/>
            <w:shd w:val="clear" w:color="auto" w:fill="auto"/>
          </w:tcPr>
          <w:p w:rsidR="00873EAC" w:rsidRPr="00E957EA" w:rsidRDefault="00137BB6" w:rsidP="00122FA2">
            <w:pPr>
              <w:ind w:firstLine="0"/>
            </w:pPr>
            <w:r>
              <w:t xml:space="preserve">Ул. </w:t>
            </w:r>
            <w:r w:rsidR="00873EAC" w:rsidRPr="00E957EA">
              <w:t xml:space="preserve">Набережная </w:t>
            </w:r>
            <w:proofErr w:type="spellStart"/>
            <w:r w:rsidR="00873EAC" w:rsidRPr="00E957EA">
              <w:t>Плющихи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E957EA" w:rsidRDefault="00873EAC" w:rsidP="00122FA2">
            <w:pPr>
              <w:ind w:firstLine="0"/>
              <w:jc w:val="center"/>
            </w:pPr>
            <w:r w:rsidRPr="00E957EA">
              <w:t>467,00</w:t>
            </w:r>
          </w:p>
        </w:tc>
        <w:tc>
          <w:tcPr>
            <w:tcW w:w="2268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Твердое покр</w:t>
            </w:r>
            <w:r w:rsidR="00873EAC" w:rsidRPr="00E957EA">
              <w:t>ы</w:t>
            </w:r>
            <w:r w:rsidR="00873EAC" w:rsidRPr="00E957EA">
              <w:t>тие</w:t>
            </w:r>
          </w:p>
        </w:tc>
        <w:tc>
          <w:tcPr>
            <w:tcW w:w="3402" w:type="dxa"/>
            <w:shd w:val="clear" w:color="auto" w:fill="auto"/>
          </w:tcPr>
          <w:p w:rsidR="00873EAC" w:rsidRPr="00E957EA" w:rsidRDefault="00122FA2" w:rsidP="00571732">
            <w:pPr>
              <w:ind w:firstLine="0"/>
            </w:pPr>
            <w:r w:rsidRPr="00E957EA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186A" w:rsidRDefault="00873EAC" w:rsidP="00571732">
            <w:pPr>
              <w:ind w:firstLine="0"/>
              <w:jc w:val="center"/>
            </w:pPr>
            <w:r w:rsidRPr="00FE186A">
              <w:t>16</w:t>
            </w:r>
          </w:p>
        </w:tc>
        <w:tc>
          <w:tcPr>
            <w:tcW w:w="2435" w:type="dxa"/>
            <w:shd w:val="clear" w:color="auto" w:fill="auto"/>
          </w:tcPr>
          <w:p w:rsidR="00873EAC" w:rsidRPr="00FE186A" w:rsidRDefault="00137BB6" w:rsidP="00571732">
            <w:pPr>
              <w:ind w:firstLine="0"/>
            </w:pPr>
            <w:r>
              <w:t>Ул.</w:t>
            </w:r>
            <w:r w:rsidR="0045123B" w:rsidRPr="00FE186A">
              <w:t xml:space="preserve"> </w:t>
            </w:r>
            <w:proofErr w:type="spellStart"/>
            <w:r w:rsidR="00873EAC" w:rsidRPr="00FE186A">
              <w:t>Инская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FE186A" w:rsidRDefault="00873EAC" w:rsidP="00122FA2">
            <w:pPr>
              <w:ind w:firstLine="0"/>
              <w:jc w:val="center"/>
            </w:pPr>
            <w:r w:rsidRPr="00FE186A">
              <w:t>481,59</w:t>
            </w:r>
          </w:p>
        </w:tc>
        <w:tc>
          <w:tcPr>
            <w:tcW w:w="2268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Твердое покр</w:t>
            </w:r>
            <w:r w:rsidR="00873EAC" w:rsidRPr="00FE186A">
              <w:t>ы</w:t>
            </w:r>
            <w:r w:rsidR="00873EAC" w:rsidRPr="00FE186A">
              <w:t>тие</w:t>
            </w:r>
          </w:p>
        </w:tc>
        <w:tc>
          <w:tcPr>
            <w:tcW w:w="3402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Улица местного значения (улица в жилой застрой</w:t>
            </w:r>
            <w:r w:rsidR="00873EAC" w:rsidRPr="00FE186A">
              <w:t>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186A" w:rsidRDefault="00873EAC" w:rsidP="00571732">
            <w:pPr>
              <w:ind w:firstLine="0"/>
              <w:jc w:val="center"/>
            </w:pPr>
            <w:r w:rsidRPr="00FE186A">
              <w:t>17</w:t>
            </w:r>
          </w:p>
        </w:tc>
        <w:tc>
          <w:tcPr>
            <w:tcW w:w="2435" w:type="dxa"/>
            <w:shd w:val="clear" w:color="auto" w:fill="auto"/>
          </w:tcPr>
          <w:p w:rsidR="00873EAC" w:rsidRPr="00FE186A" w:rsidRDefault="00137BB6" w:rsidP="00571732">
            <w:pPr>
              <w:ind w:firstLine="0"/>
            </w:pPr>
            <w:r>
              <w:t>Ул.</w:t>
            </w:r>
            <w:r w:rsidR="0045123B" w:rsidRPr="00FE186A">
              <w:t xml:space="preserve"> </w:t>
            </w:r>
            <w:r w:rsidR="00873EAC" w:rsidRPr="00FE186A">
              <w:t xml:space="preserve">1-я </w:t>
            </w:r>
            <w:proofErr w:type="spellStart"/>
            <w:r w:rsidR="00873EAC" w:rsidRPr="00FE186A">
              <w:t>Водон</w:t>
            </w:r>
            <w:r w:rsidR="00873EAC" w:rsidRPr="00FE186A">
              <w:t>а</w:t>
            </w:r>
            <w:r w:rsidR="00873EAC" w:rsidRPr="00FE186A">
              <w:t>сосная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FE186A" w:rsidRDefault="00873EAC" w:rsidP="00122FA2">
            <w:pPr>
              <w:ind w:firstLine="0"/>
              <w:jc w:val="center"/>
            </w:pPr>
            <w:r w:rsidRPr="00FE186A">
              <w:t>307,20</w:t>
            </w:r>
          </w:p>
        </w:tc>
        <w:tc>
          <w:tcPr>
            <w:tcW w:w="2268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186A" w:rsidRDefault="00873EAC" w:rsidP="00571732">
            <w:pPr>
              <w:ind w:firstLine="0"/>
              <w:jc w:val="center"/>
            </w:pPr>
            <w:r w:rsidRPr="00FE186A">
              <w:t>18</w:t>
            </w:r>
          </w:p>
        </w:tc>
        <w:tc>
          <w:tcPr>
            <w:tcW w:w="2435" w:type="dxa"/>
            <w:shd w:val="clear" w:color="auto" w:fill="auto"/>
          </w:tcPr>
          <w:p w:rsidR="00873EAC" w:rsidRPr="00FE186A" w:rsidRDefault="00137BB6" w:rsidP="00571732">
            <w:pPr>
              <w:ind w:firstLine="0"/>
            </w:pPr>
            <w:r>
              <w:t>Ул.</w:t>
            </w:r>
            <w:r w:rsidR="0045123B" w:rsidRPr="00FE186A">
              <w:t xml:space="preserve"> </w:t>
            </w:r>
            <w:r w:rsidR="00873EAC" w:rsidRPr="00FE186A">
              <w:t xml:space="preserve">2-я </w:t>
            </w:r>
            <w:proofErr w:type="spellStart"/>
            <w:r w:rsidR="00873EAC" w:rsidRPr="00FE186A">
              <w:t>Водон</w:t>
            </w:r>
            <w:r w:rsidR="00873EAC" w:rsidRPr="00FE186A">
              <w:t>а</w:t>
            </w:r>
            <w:r w:rsidR="00873EAC" w:rsidRPr="00FE186A">
              <w:t>сосная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FE186A" w:rsidRDefault="00873EAC" w:rsidP="00122FA2">
            <w:pPr>
              <w:ind w:firstLine="0"/>
              <w:jc w:val="center"/>
            </w:pPr>
            <w:r w:rsidRPr="00FE186A">
              <w:t>387,75</w:t>
            </w:r>
          </w:p>
        </w:tc>
        <w:tc>
          <w:tcPr>
            <w:tcW w:w="2268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E186A" w:rsidRDefault="00122FA2" w:rsidP="00571732">
            <w:pPr>
              <w:ind w:firstLine="0"/>
            </w:pPr>
            <w:r w:rsidRPr="00FE186A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27421D" w:rsidRDefault="00873EAC" w:rsidP="00571732">
            <w:pPr>
              <w:ind w:firstLine="0"/>
              <w:jc w:val="center"/>
            </w:pPr>
            <w:r w:rsidRPr="0027421D">
              <w:t>19</w:t>
            </w:r>
          </w:p>
        </w:tc>
        <w:tc>
          <w:tcPr>
            <w:tcW w:w="2435" w:type="dxa"/>
            <w:shd w:val="clear" w:color="auto" w:fill="auto"/>
          </w:tcPr>
          <w:p w:rsidR="00873EAC" w:rsidRPr="0027421D" w:rsidRDefault="00137BB6" w:rsidP="00571732">
            <w:pPr>
              <w:ind w:firstLine="0"/>
            </w:pPr>
            <w:r>
              <w:t>Ул.</w:t>
            </w:r>
            <w:r w:rsidR="0045123B" w:rsidRPr="0027421D">
              <w:t xml:space="preserve"> </w:t>
            </w:r>
            <w:r w:rsidR="00873EAC" w:rsidRPr="0027421D">
              <w:t>Корчагина</w:t>
            </w:r>
          </w:p>
        </w:tc>
        <w:tc>
          <w:tcPr>
            <w:tcW w:w="1134" w:type="dxa"/>
            <w:shd w:val="clear" w:color="auto" w:fill="auto"/>
          </w:tcPr>
          <w:p w:rsidR="00873EAC" w:rsidRPr="0027421D" w:rsidRDefault="00873EAC" w:rsidP="00122FA2">
            <w:pPr>
              <w:ind w:firstLine="0"/>
              <w:jc w:val="center"/>
            </w:pPr>
            <w:r w:rsidRPr="0027421D">
              <w:t>57</w:t>
            </w:r>
            <w:r>
              <w:t>3</w:t>
            </w:r>
            <w:r w:rsidRPr="0027421D">
              <w:t>,</w:t>
            </w:r>
            <w:r>
              <w:t>00</w:t>
            </w:r>
          </w:p>
        </w:tc>
        <w:tc>
          <w:tcPr>
            <w:tcW w:w="2268" w:type="dxa"/>
            <w:shd w:val="clear" w:color="auto" w:fill="auto"/>
          </w:tcPr>
          <w:p w:rsidR="00873EAC" w:rsidRPr="0027421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27421D" w:rsidRDefault="00122FA2" w:rsidP="00571732">
            <w:pPr>
              <w:ind w:firstLine="0"/>
            </w:pPr>
            <w:r w:rsidRPr="0027421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1B2977" w:rsidRDefault="00873EAC" w:rsidP="00571732">
            <w:pPr>
              <w:ind w:firstLine="0"/>
              <w:jc w:val="center"/>
            </w:pPr>
            <w:r w:rsidRPr="001B2977">
              <w:t>20</w:t>
            </w:r>
          </w:p>
        </w:tc>
        <w:tc>
          <w:tcPr>
            <w:tcW w:w="2435" w:type="dxa"/>
            <w:shd w:val="clear" w:color="auto" w:fill="auto"/>
          </w:tcPr>
          <w:p w:rsidR="00873EAC" w:rsidRPr="001B2977" w:rsidRDefault="00137BB6" w:rsidP="00571732">
            <w:pPr>
              <w:ind w:firstLine="0"/>
            </w:pPr>
            <w:r>
              <w:t>Ул.</w:t>
            </w:r>
            <w:r w:rsidR="0045123B" w:rsidRPr="001B2977">
              <w:t xml:space="preserve"> </w:t>
            </w:r>
            <w:r w:rsidR="00873EAC" w:rsidRPr="001B2977">
              <w:t>Абразивная</w:t>
            </w:r>
          </w:p>
        </w:tc>
        <w:tc>
          <w:tcPr>
            <w:tcW w:w="1134" w:type="dxa"/>
            <w:shd w:val="clear" w:color="auto" w:fill="auto"/>
          </w:tcPr>
          <w:p w:rsidR="00873EAC" w:rsidRPr="001B2977" w:rsidRDefault="00873EAC" w:rsidP="00122FA2">
            <w:pPr>
              <w:ind w:firstLine="0"/>
              <w:jc w:val="center"/>
            </w:pPr>
            <w:r w:rsidRPr="001B2977">
              <w:t>321,00</w:t>
            </w:r>
          </w:p>
        </w:tc>
        <w:tc>
          <w:tcPr>
            <w:tcW w:w="2268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1B2977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1B2977" w:rsidRDefault="00873EAC" w:rsidP="00571732">
            <w:pPr>
              <w:ind w:firstLine="0"/>
              <w:jc w:val="center"/>
            </w:pPr>
            <w:r w:rsidRPr="001B2977">
              <w:t>21</w:t>
            </w:r>
          </w:p>
        </w:tc>
        <w:tc>
          <w:tcPr>
            <w:tcW w:w="2435" w:type="dxa"/>
            <w:shd w:val="clear" w:color="auto" w:fill="auto"/>
          </w:tcPr>
          <w:p w:rsidR="00873EAC" w:rsidRPr="001B2977" w:rsidRDefault="00137BB6" w:rsidP="00571732">
            <w:pPr>
              <w:ind w:firstLine="0"/>
            </w:pPr>
            <w:r>
              <w:t>Ул.</w:t>
            </w:r>
            <w:r w:rsidR="0045123B" w:rsidRPr="001B2977">
              <w:t xml:space="preserve"> </w:t>
            </w:r>
            <w:r w:rsidR="00873EAC" w:rsidRPr="001B2977">
              <w:t>Лазо</w:t>
            </w:r>
          </w:p>
        </w:tc>
        <w:tc>
          <w:tcPr>
            <w:tcW w:w="1134" w:type="dxa"/>
            <w:shd w:val="clear" w:color="auto" w:fill="auto"/>
          </w:tcPr>
          <w:p w:rsidR="00873EAC" w:rsidRPr="001B2977" w:rsidRDefault="00873EAC" w:rsidP="00122FA2">
            <w:pPr>
              <w:ind w:firstLine="0"/>
              <w:jc w:val="center"/>
            </w:pPr>
            <w:r w:rsidRPr="001B2977">
              <w:t>361,33</w:t>
            </w:r>
          </w:p>
        </w:tc>
        <w:tc>
          <w:tcPr>
            <w:tcW w:w="2268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1B2977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1B2977" w:rsidRDefault="00873EAC" w:rsidP="00571732">
            <w:pPr>
              <w:ind w:firstLine="0"/>
              <w:jc w:val="center"/>
            </w:pPr>
            <w:r w:rsidRPr="001B2977">
              <w:t>22</w:t>
            </w:r>
          </w:p>
        </w:tc>
        <w:tc>
          <w:tcPr>
            <w:tcW w:w="2435" w:type="dxa"/>
            <w:shd w:val="clear" w:color="auto" w:fill="auto"/>
          </w:tcPr>
          <w:p w:rsidR="00873EAC" w:rsidRPr="001B2977" w:rsidRDefault="00137BB6" w:rsidP="00571732">
            <w:pPr>
              <w:ind w:firstLine="0"/>
            </w:pPr>
            <w:r>
              <w:t>Ул.</w:t>
            </w:r>
            <w:r w:rsidR="0045123B" w:rsidRPr="001B2977">
              <w:t xml:space="preserve"> </w:t>
            </w:r>
            <w:proofErr w:type="spellStart"/>
            <w:r w:rsidR="00873EAC" w:rsidRPr="001B2977">
              <w:t>Инюшенская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1B2977" w:rsidRDefault="00873EAC" w:rsidP="00122FA2">
            <w:pPr>
              <w:ind w:firstLine="0"/>
              <w:jc w:val="center"/>
            </w:pPr>
            <w:r w:rsidRPr="001B2977">
              <w:t>794,00</w:t>
            </w:r>
          </w:p>
        </w:tc>
        <w:tc>
          <w:tcPr>
            <w:tcW w:w="2268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1B2977" w:rsidRDefault="00122FA2" w:rsidP="00571732">
            <w:pPr>
              <w:ind w:firstLine="0"/>
            </w:pPr>
            <w:r w:rsidRPr="001B2977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9D2C8E" w:rsidRDefault="00873EAC" w:rsidP="00571732">
            <w:pPr>
              <w:ind w:firstLine="0"/>
              <w:jc w:val="center"/>
            </w:pPr>
            <w:r w:rsidRPr="009D2C8E">
              <w:t>23</w:t>
            </w:r>
          </w:p>
        </w:tc>
        <w:tc>
          <w:tcPr>
            <w:tcW w:w="2435" w:type="dxa"/>
            <w:shd w:val="clear" w:color="auto" w:fill="auto"/>
          </w:tcPr>
          <w:p w:rsidR="00873EAC" w:rsidRPr="009D2C8E" w:rsidRDefault="00137BB6" w:rsidP="00571732">
            <w:pPr>
              <w:ind w:firstLine="0"/>
            </w:pPr>
            <w:r>
              <w:t>Ул.</w:t>
            </w:r>
            <w:r w:rsidR="009E4325">
              <w:t xml:space="preserve"> </w:t>
            </w:r>
            <w:r w:rsidR="00873EAC" w:rsidRPr="009D2C8E">
              <w:t>Травяная</w:t>
            </w:r>
          </w:p>
        </w:tc>
        <w:tc>
          <w:tcPr>
            <w:tcW w:w="1134" w:type="dxa"/>
            <w:shd w:val="clear" w:color="auto" w:fill="auto"/>
          </w:tcPr>
          <w:p w:rsidR="00873EAC" w:rsidRPr="009D2C8E" w:rsidRDefault="00873EAC" w:rsidP="00122FA2">
            <w:pPr>
              <w:ind w:firstLine="0"/>
              <w:jc w:val="center"/>
            </w:pPr>
            <w:r w:rsidRPr="009D2C8E">
              <w:t>238,00</w:t>
            </w:r>
          </w:p>
        </w:tc>
        <w:tc>
          <w:tcPr>
            <w:tcW w:w="2268" w:type="dxa"/>
            <w:shd w:val="clear" w:color="auto" w:fill="auto"/>
          </w:tcPr>
          <w:p w:rsidR="00873EAC" w:rsidRPr="009D2C8E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9D2C8E" w:rsidRDefault="00122FA2" w:rsidP="00571732">
            <w:pPr>
              <w:ind w:firstLine="0"/>
            </w:pPr>
            <w:r w:rsidRPr="009D2C8E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24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>
              <w:t>Ул.</w:t>
            </w:r>
            <w:r w:rsidR="0045123B" w:rsidRPr="00336B4D">
              <w:t xml:space="preserve"> </w:t>
            </w:r>
            <w:proofErr w:type="spellStart"/>
            <w:r w:rsidR="00873EAC" w:rsidRPr="00336B4D">
              <w:t>Хитровская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199,00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</w:t>
            </w:r>
            <w:r w:rsidR="00873EAC" w:rsidRPr="00336B4D">
              <w:t>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25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>
              <w:t>Ул.</w:t>
            </w:r>
            <w:r w:rsidR="0045123B" w:rsidRPr="00336B4D">
              <w:t xml:space="preserve"> </w:t>
            </w:r>
            <w:r w:rsidR="00873EAC" w:rsidRPr="00336B4D">
              <w:t>Морозова</w:t>
            </w:r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295,54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6504DC" w:rsidRDefault="00873EAC" w:rsidP="00571732">
            <w:pPr>
              <w:ind w:firstLine="0"/>
              <w:jc w:val="center"/>
              <w:rPr>
                <w:strike/>
                <w:color w:val="FF0000"/>
              </w:rPr>
            </w:pPr>
            <w:r w:rsidRPr="00044932">
              <w:t>26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 w:rsidRPr="00336B4D">
              <w:t>П</w:t>
            </w:r>
            <w:r w:rsidR="00873EAC" w:rsidRPr="00336B4D">
              <w:t>ер</w:t>
            </w:r>
            <w:r>
              <w:t>.</w:t>
            </w:r>
            <w:r w:rsidR="00873EAC" w:rsidRPr="00336B4D">
              <w:t xml:space="preserve"> 1-й </w:t>
            </w:r>
            <w:proofErr w:type="spellStart"/>
            <w:r w:rsidR="00873EAC" w:rsidRPr="00336B4D">
              <w:t>Ин</w:t>
            </w:r>
            <w:r w:rsidR="00873EAC" w:rsidRPr="00336B4D">
              <w:t>ю</w:t>
            </w:r>
            <w:r w:rsidR="00873EAC" w:rsidRPr="00336B4D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348,98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27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 w:rsidRPr="00336B4D">
              <w:t>П</w:t>
            </w:r>
            <w:r w:rsidR="00873EAC" w:rsidRPr="00336B4D">
              <w:t>ер</w:t>
            </w:r>
            <w:r>
              <w:t>.</w:t>
            </w:r>
            <w:r w:rsidR="00873EAC" w:rsidRPr="00336B4D">
              <w:t xml:space="preserve"> 2-й </w:t>
            </w:r>
            <w:proofErr w:type="spellStart"/>
            <w:r w:rsidR="00873EAC" w:rsidRPr="00336B4D">
              <w:t>Ин</w:t>
            </w:r>
            <w:r w:rsidR="00873EAC" w:rsidRPr="00336B4D">
              <w:t>ю</w:t>
            </w:r>
            <w:r w:rsidR="00873EAC" w:rsidRPr="00336B4D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1</w:t>
            </w:r>
            <w:r>
              <w:t>8</w:t>
            </w:r>
            <w:r w:rsidRPr="00336B4D">
              <w:t>0,</w:t>
            </w:r>
            <w:r>
              <w:t>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</w:t>
            </w:r>
            <w:r w:rsidR="00873EAC" w:rsidRPr="00FE186A">
              <w:t xml:space="preserve">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28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 w:rsidRPr="00336B4D">
              <w:t>П</w:t>
            </w:r>
            <w:r w:rsidR="00873EAC" w:rsidRPr="00336B4D">
              <w:t>ер</w:t>
            </w:r>
            <w:r>
              <w:t>. 3-</w:t>
            </w:r>
            <w:r w:rsidR="00873EAC" w:rsidRPr="00336B4D">
              <w:t xml:space="preserve">й </w:t>
            </w:r>
            <w:proofErr w:type="spellStart"/>
            <w:r w:rsidR="00873EAC" w:rsidRPr="00336B4D">
              <w:t>Ин</w:t>
            </w:r>
            <w:r w:rsidR="00873EAC" w:rsidRPr="00336B4D">
              <w:t>ю</w:t>
            </w:r>
            <w:r w:rsidR="00873EAC" w:rsidRPr="00336B4D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>
              <w:t>362,00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29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>
              <w:t>Пер. 4-</w:t>
            </w:r>
            <w:r w:rsidR="00873EAC" w:rsidRPr="00336B4D">
              <w:t xml:space="preserve">й </w:t>
            </w:r>
            <w:proofErr w:type="spellStart"/>
            <w:r w:rsidR="00873EAC" w:rsidRPr="00336B4D">
              <w:t>Ин</w:t>
            </w:r>
            <w:r w:rsidR="00873EAC" w:rsidRPr="00336B4D">
              <w:t>ю</w:t>
            </w:r>
            <w:r w:rsidR="00873EAC" w:rsidRPr="00336B4D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>
              <w:t>221,00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 xml:space="preserve">Улица местного значения (улица </w:t>
            </w:r>
            <w:r w:rsidR="00873EAC" w:rsidRPr="00336B4D">
              <w:t>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lastRenderedPageBreak/>
              <w:t>30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 w:rsidRPr="00336B4D">
              <w:t>П</w:t>
            </w:r>
            <w:r w:rsidR="00873EAC" w:rsidRPr="00336B4D">
              <w:t>ер</w:t>
            </w:r>
            <w:r>
              <w:t>.</w:t>
            </w:r>
            <w:r w:rsidR="00873EAC" w:rsidRPr="00336B4D">
              <w:t xml:space="preserve"> 5-й </w:t>
            </w:r>
            <w:proofErr w:type="spellStart"/>
            <w:r w:rsidR="00873EAC" w:rsidRPr="00336B4D">
              <w:t>Ин</w:t>
            </w:r>
            <w:r w:rsidR="00873EAC" w:rsidRPr="00336B4D">
              <w:t>ю</w:t>
            </w:r>
            <w:r w:rsidR="00873EAC" w:rsidRPr="00336B4D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>
              <w:t>94,00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31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>
              <w:t>П</w:t>
            </w:r>
            <w:r w:rsidR="00873EAC" w:rsidRPr="00336B4D">
              <w:t>роезд Выборный</w:t>
            </w:r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241,00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336B4D" w:rsidRDefault="00873EAC" w:rsidP="00571732">
            <w:pPr>
              <w:ind w:firstLine="0"/>
              <w:jc w:val="center"/>
            </w:pPr>
            <w:r w:rsidRPr="00336B4D">
              <w:t>32</w:t>
            </w:r>
          </w:p>
        </w:tc>
        <w:tc>
          <w:tcPr>
            <w:tcW w:w="2435" w:type="dxa"/>
            <w:shd w:val="clear" w:color="auto" w:fill="auto"/>
          </w:tcPr>
          <w:p w:rsidR="00873EAC" w:rsidRPr="00BF0ED9" w:rsidRDefault="009E4325" w:rsidP="00571732">
            <w:pPr>
              <w:ind w:firstLine="0"/>
            </w:pPr>
            <w:r w:rsidRPr="00BF0ED9">
              <w:t>П</w:t>
            </w:r>
            <w:r w:rsidR="00873EAC" w:rsidRPr="00BF0ED9">
              <w:t>ер</w:t>
            </w:r>
            <w:r>
              <w:t>. 1-</w:t>
            </w:r>
            <w:r w:rsidR="00873EAC" w:rsidRPr="00BF0ED9">
              <w:t xml:space="preserve">й </w:t>
            </w:r>
            <w:proofErr w:type="spellStart"/>
            <w:r w:rsidR="00873EAC" w:rsidRPr="00BF0ED9">
              <w:t>Кам</w:t>
            </w:r>
            <w:r w:rsidR="00873EAC" w:rsidRPr="00BF0ED9">
              <w:t>ы</w:t>
            </w:r>
            <w:r w:rsidR="00873EAC" w:rsidRPr="00BF0ED9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BF0ED9" w:rsidRDefault="00873EAC" w:rsidP="00122FA2">
            <w:pPr>
              <w:ind w:firstLine="0"/>
              <w:jc w:val="center"/>
            </w:pPr>
            <w:r w:rsidRPr="00BF0ED9">
              <w:t>122,00</w:t>
            </w:r>
          </w:p>
        </w:tc>
        <w:tc>
          <w:tcPr>
            <w:tcW w:w="2268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FE186A">
              <w:t xml:space="preserve">Без </w:t>
            </w:r>
            <w:r w:rsidR="00873EAC" w:rsidRPr="00FE186A">
              <w:t>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BF0ED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BF0ED9" w:rsidRDefault="00873EAC" w:rsidP="00571732">
            <w:pPr>
              <w:ind w:firstLine="0"/>
              <w:jc w:val="center"/>
            </w:pPr>
            <w:r w:rsidRPr="00BF0ED9">
              <w:t>33</w:t>
            </w:r>
          </w:p>
        </w:tc>
        <w:tc>
          <w:tcPr>
            <w:tcW w:w="2435" w:type="dxa"/>
            <w:shd w:val="clear" w:color="auto" w:fill="auto"/>
          </w:tcPr>
          <w:p w:rsidR="00873EAC" w:rsidRPr="00BF0ED9" w:rsidRDefault="009E4325" w:rsidP="00571732">
            <w:pPr>
              <w:ind w:firstLine="0"/>
            </w:pPr>
            <w:r w:rsidRPr="00BF0ED9">
              <w:t>П</w:t>
            </w:r>
            <w:r w:rsidR="00873EAC" w:rsidRPr="00BF0ED9">
              <w:t>ер</w:t>
            </w:r>
            <w:r>
              <w:t>. 2-</w:t>
            </w:r>
            <w:r w:rsidR="00873EAC" w:rsidRPr="00BF0ED9">
              <w:t xml:space="preserve">й </w:t>
            </w:r>
            <w:proofErr w:type="spellStart"/>
            <w:r w:rsidR="00873EAC" w:rsidRPr="00BF0ED9">
              <w:t>Кам</w:t>
            </w:r>
            <w:r w:rsidR="00873EAC" w:rsidRPr="00BF0ED9">
              <w:t>ы</w:t>
            </w:r>
            <w:r w:rsidR="00873EAC" w:rsidRPr="00BF0ED9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BF0ED9" w:rsidRDefault="00873EAC" w:rsidP="00122FA2">
            <w:pPr>
              <w:ind w:firstLine="0"/>
              <w:jc w:val="center"/>
            </w:pPr>
            <w:r w:rsidRPr="00BF0ED9">
              <w:t>170,00</w:t>
            </w:r>
          </w:p>
        </w:tc>
        <w:tc>
          <w:tcPr>
            <w:tcW w:w="2268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BF0ED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BF0ED9" w:rsidRDefault="00873EAC" w:rsidP="00571732">
            <w:pPr>
              <w:ind w:firstLine="0"/>
              <w:jc w:val="center"/>
            </w:pPr>
            <w:r w:rsidRPr="00BF0ED9">
              <w:t>34</w:t>
            </w:r>
          </w:p>
        </w:tc>
        <w:tc>
          <w:tcPr>
            <w:tcW w:w="2435" w:type="dxa"/>
            <w:shd w:val="clear" w:color="auto" w:fill="auto"/>
          </w:tcPr>
          <w:p w:rsidR="00873EAC" w:rsidRPr="00BF0ED9" w:rsidRDefault="009E4325" w:rsidP="00571732">
            <w:pPr>
              <w:ind w:firstLine="0"/>
            </w:pPr>
            <w:r>
              <w:t>Пер. 3-</w:t>
            </w:r>
            <w:r w:rsidR="00873EAC" w:rsidRPr="00BF0ED9">
              <w:t xml:space="preserve">й </w:t>
            </w:r>
            <w:proofErr w:type="spellStart"/>
            <w:r w:rsidR="00873EAC" w:rsidRPr="00BF0ED9">
              <w:t>Кам</w:t>
            </w:r>
            <w:r w:rsidR="00873EAC" w:rsidRPr="00BF0ED9">
              <w:t>ы</w:t>
            </w:r>
            <w:r w:rsidR="00873EAC" w:rsidRPr="00BF0ED9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BF0ED9" w:rsidRDefault="00873EAC" w:rsidP="00122FA2">
            <w:pPr>
              <w:ind w:firstLine="0"/>
              <w:jc w:val="center"/>
            </w:pPr>
            <w:r w:rsidRPr="00BF0ED9">
              <w:t>150,00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BF0ED9">
              <w:t>Улица местного значения (улица</w:t>
            </w:r>
            <w:r w:rsidR="00873EAC" w:rsidRPr="00BF0ED9">
              <w:t xml:space="preserve">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BF0ED9" w:rsidRDefault="00873EAC" w:rsidP="00571732">
            <w:pPr>
              <w:ind w:firstLine="0"/>
              <w:jc w:val="center"/>
            </w:pPr>
            <w:r w:rsidRPr="00BF0ED9">
              <w:t>35</w:t>
            </w:r>
          </w:p>
        </w:tc>
        <w:tc>
          <w:tcPr>
            <w:tcW w:w="2435" w:type="dxa"/>
            <w:shd w:val="clear" w:color="auto" w:fill="auto"/>
          </w:tcPr>
          <w:p w:rsidR="00873EAC" w:rsidRPr="00BF0ED9" w:rsidRDefault="009E4325" w:rsidP="00571732">
            <w:pPr>
              <w:ind w:firstLine="0"/>
            </w:pPr>
            <w:r w:rsidRPr="00BF0ED9">
              <w:t>П</w:t>
            </w:r>
            <w:r w:rsidR="00873EAC" w:rsidRPr="00BF0ED9">
              <w:t>ер</w:t>
            </w:r>
            <w:r>
              <w:t>.</w:t>
            </w:r>
            <w:r w:rsidR="00873EAC" w:rsidRPr="00BF0ED9">
              <w:t xml:space="preserve"> 4-й </w:t>
            </w:r>
            <w:proofErr w:type="spellStart"/>
            <w:r w:rsidR="00873EAC" w:rsidRPr="00BF0ED9">
              <w:t>Кам</w:t>
            </w:r>
            <w:r w:rsidR="00873EAC" w:rsidRPr="00BF0ED9">
              <w:t>ы</w:t>
            </w:r>
            <w:r w:rsidR="00873EAC" w:rsidRPr="00BF0ED9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BF0ED9" w:rsidRDefault="00873EAC" w:rsidP="00122FA2">
            <w:pPr>
              <w:ind w:firstLine="0"/>
              <w:jc w:val="center"/>
            </w:pPr>
            <w:r w:rsidRPr="00BF0ED9">
              <w:t>100,00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BF0ED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BF0ED9" w:rsidRDefault="00873EAC" w:rsidP="00571732">
            <w:pPr>
              <w:ind w:firstLine="0"/>
              <w:jc w:val="center"/>
            </w:pPr>
            <w:r w:rsidRPr="00BF0ED9">
              <w:t>36</w:t>
            </w:r>
          </w:p>
        </w:tc>
        <w:tc>
          <w:tcPr>
            <w:tcW w:w="2435" w:type="dxa"/>
            <w:shd w:val="clear" w:color="auto" w:fill="auto"/>
          </w:tcPr>
          <w:p w:rsidR="00873EAC" w:rsidRPr="00BF0ED9" w:rsidRDefault="009E4325" w:rsidP="00571732">
            <w:pPr>
              <w:ind w:firstLine="0"/>
            </w:pPr>
            <w:r w:rsidRPr="00BF0ED9">
              <w:t>П</w:t>
            </w:r>
            <w:r w:rsidR="00873EAC" w:rsidRPr="00BF0ED9">
              <w:t>ер</w:t>
            </w:r>
            <w:r>
              <w:t>.</w:t>
            </w:r>
            <w:r w:rsidR="00873EAC" w:rsidRPr="00BF0ED9">
              <w:t xml:space="preserve"> 5-й </w:t>
            </w:r>
            <w:proofErr w:type="spellStart"/>
            <w:r w:rsidR="00873EAC" w:rsidRPr="00BF0ED9">
              <w:t>Кам</w:t>
            </w:r>
            <w:r w:rsidR="00873EAC" w:rsidRPr="00BF0ED9">
              <w:t>ы</w:t>
            </w:r>
            <w:r w:rsidR="00873EAC" w:rsidRPr="00BF0ED9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BF0ED9" w:rsidRDefault="00873EAC" w:rsidP="00122FA2">
            <w:pPr>
              <w:ind w:firstLine="0"/>
              <w:jc w:val="center"/>
            </w:pPr>
            <w:r w:rsidRPr="00BF0ED9">
              <w:t>66,00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BF0ED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BF0ED9" w:rsidRDefault="00873EAC" w:rsidP="00571732">
            <w:pPr>
              <w:ind w:firstLine="0"/>
              <w:jc w:val="center"/>
            </w:pPr>
            <w:r w:rsidRPr="00BF0ED9">
              <w:t>37</w:t>
            </w:r>
          </w:p>
        </w:tc>
        <w:tc>
          <w:tcPr>
            <w:tcW w:w="2435" w:type="dxa"/>
            <w:shd w:val="clear" w:color="auto" w:fill="auto"/>
          </w:tcPr>
          <w:p w:rsidR="00873EAC" w:rsidRPr="00FE746B" w:rsidRDefault="009E4325" w:rsidP="00571732">
            <w:pPr>
              <w:ind w:firstLine="0"/>
            </w:pPr>
            <w:r w:rsidRPr="00FE746B">
              <w:t>П</w:t>
            </w:r>
            <w:r w:rsidR="00873EAC" w:rsidRPr="00FE746B">
              <w:t>ер</w:t>
            </w:r>
            <w:r>
              <w:t>.</w:t>
            </w:r>
            <w:r w:rsidR="00873EAC" w:rsidRPr="00FE746B">
              <w:t xml:space="preserve"> 6-й </w:t>
            </w:r>
            <w:proofErr w:type="spellStart"/>
            <w:r w:rsidR="00873EAC" w:rsidRPr="00FE746B">
              <w:t>Кам</w:t>
            </w:r>
            <w:r w:rsidR="00873EAC" w:rsidRPr="00FE746B">
              <w:t>ы</w:t>
            </w:r>
            <w:r w:rsidR="00873EAC" w:rsidRPr="00FE746B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FE746B" w:rsidRDefault="00873EAC" w:rsidP="00122FA2">
            <w:pPr>
              <w:ind w:firstLine="0"/>
              <w:jc w:val="center"/>
            </w:pPr>
            <w:r w:rsidRPr="00FE746B">
              <w:t>80,00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E746B" w:rsidRDefault="00122FA2" w:rsidP="00571732">
            <w:pPr>
              <w:ind w:firstLine="0"/>
            </w:pPr>
            <w:r w:rsidRPr="00FE746B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746B" w:rsidRDefault="00873EAC" w:rsidP="00571732">
            <w:pPr>
              <w:ind w:firstLine="0"/>
              <w:jc w:val="center"/>
            </w:pPr>
            <w:r w:rsidRPr="00FE746B">
              <w:t>38</w:t>
            </w:r>
          </w:p>
        </w:tc>
        <w:tc>
          <w:tcPr>
            <w:tcW w:w="2435" w:type="dxa"/>
            <w:shd w:val="clear" w:color="auto" w:fill="auto"/>
          </w:tcPr>
          <w:p w:rsidR="00873EAC" w:rsidRPr="00FE746B" w:rsidRDefault="009E4325" w:rsidP="00571732">
            <w:pPr>
              <w:ind w:firstLine="0"/>
            </w:pPr>
            <w:r w:rsidRPr="00FE746B">
              <w:t>П</w:t>
            </w:r>
            <w:r w:rsidR="00873EAC" w:rsidRPr="00FE746B">
              <w:t>ер</w:t>
            </w:r>
            <w:r>
              <w:t>.</w:t>
            </w:r>
            <w:r w:rsidR="00873EAC" w:rsidRPr="00FE746B">
              <w:t xml:space="preserve"> 7-й </w:t>
            </w:r>
            <w:proofErr w:type="spellStart"/>
            <w:r w:rsidR="00873EAC" w:rsidRPr="00FE746B">
              <w:t>Кам</w:t>
            </w:r>
            <w:r w:rsidR="00873EAC" w:rsidRPr="00FE746B">
              <w:t>ы</w:t>
            </w:r>
            <w:r w:rsidR="00873EAC" w:rsidRPr="00FE746B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FE746B" w:rsidRDefault="00873EAC" w:rsidP="00122FA2">
            <w:pPr>
              <w:ind w:firstLine="0"/>
              <w:jc w:val="center"/>
            </w:pPr>
            <w:r w:rsidRPr="00FE746B">
              <w:t>71,00</w:t>
            </w:r>
          </w:p>
        </w:tc>
        <w:tc>
          <w:tcPr>
            <w:tcW w:w="2268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E746B" w:rsidRDefault="00122FA2" w:rsidP="00571732">
            <w:pPr>
              <w:ind w:firstLine="0"/>
            </w:pPr>
            <w:r w:rsidRPr="00FE746B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746B" w:rsidRDefault="00873EAC" w:rsidP="00571732">
            <w:pPr>
              <w:ind w:firstLine="0"/>
              <w:jc w:val="center"/>
            </w:pPr>
            <w:r w:rsidRPr="00FE746B">
              <w:t>39</w:t>
            </w:r>
          </w:p>
        </w:tc>
        <w:tc>
          <w:tcPr>
            <w:tcW w:w="2435" w:type="dxa"/>
            <w:shd w:val="clear" w:color="auto" w:fill="auto"/>
          </w:tcPr>
          <w:p w:rsidR="00873EAC" w:rsidRPr="00FE746B" w:rsidRDefault="009E4325" w:rsidP="00571732">
            <w:pPr>
              <w:ind w:firstLine="0"/>
            </w:pPr>
            <w:r w:rsidRPr="00FE746B">
              <w:t>П</w:t>
            </w:r>
            <w:r w:rsidR="00873EAC" w:rsidRPr="00FE746B">
              <w:t>ер</w:t>
            </w:r>
            <w:r>
              <w:t>. 8-</w:t>
            </w:r>
            <w:r w:rsidR="00873EAC" w:rsidRPr="00FE746B">
              <w:t xml:space="preserve">й </w:t>
            </w:r>
            <w:proofErr w:type="spellStart"/>
            <w:r w:rsidR="00873EAC" w:rsidRPr="00FE746B">
              <w:t>Кам</w:t>
            </w:r>
            <w:r w:rsidR="00873EAC" w:rsidRPr="00FE746B">
              <w:t>ы</w:t>
            </w:r>
            <w:r w:rsidR="00873EAC" w:rsidRPr="00FE746B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FE746B" w:rsidRDefault="00873EAC" w:rsidP="00122FA2">
            <w:pPr>
              <w:ind w:firstLine="0"/>
              <w:jc w:val="center"/>
            </w:pPr>
            <w:r w:rsidRPr="00FE746B">
              <w:t>66,00</w:t>
            </w:r>
          </w:p>
        </w:tc>
        <w:tc>
          <w:tcPr>
            <w:tcW w:w="2268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E746B" w:rsidRDefault="00122FA2" w:rsidP="00571732">
            <w:pPr>
              <w:ind w:firstLine="0"/>
            </w:pPr>
            <w:r w:rsidRPr="00FE746B">
              <w:t>Улица местного значения (у</w:t>
            </w:r>
            <w:r w:rsidR="00873EAC" w:rsidRPr="00FE746B">
              <w:t>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746B" w:rsidRDefault="00873EAC" w:rsidP="00571732">
            <w:pPr>
              <w:ind w:firstLine="0"/>
              <w:jc w:val="center"/>
            </w:pPr>
            <w:r w:rsidRPr="00FE746B">
              <w:t>40</w:t>
            </w:r>
          </w:p>
        </w:tc>
        <w:tc>
          <w:tcPr>
            <w:tcW w:w="2435" w:type="dxa"/>
            <w:shd w:val="clear" w:color="auto" w:fill="auto"/>
          </w:tcPr>
          <w:p w:rsidR="00873EAC" w:rsidRPr="00336B4D" w:rsidRDefault="009E4325" w:rsidP="00571732">
            <w:pPr>
              <w:ind w:firstLine="0"/>
            </w:pPr>
            <w:r w:rsidRPr="00336B4D">
              <w:t>П</w:t>
            </w:r>
            <w:r w:rsidR="00873EAC" w:rsidRPr="00336B4D">
              <w:t>ер</w:t>
            </w:r>
            <w:r>
              <w:t>.</w:t>
            </w:r>
            <w:r w:rsidR="00873EAC" w:rsidRPr="00336B4D">
              <w:t xml:space="preserve"> 1-й </w:t>
            </w:r>
            <w:proofErr w:type="spellStart"/>
            <w:r w:rsidR="00873EAC" w:rsidRPr="00336B4D">
              <w:t>Ин</w:t>
            </w:r>
            <w:r w:rsidR="00873EAC" w:rsidRPr="00336B4D">
              <w:t>ю</w:t>
            </w:r>
            <w:r w:rsidR="00873EAC" w:rsidRPr="00336B4D">
              <w:t>шенский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336B4D" w:rsidRDefault="00873EAC" w:rsidP="00122FA2">
            <w:pPr>
              <w:ind w:firstLine="0"/>
              <w:jc w:val="center"/>
            </w:pPr>
            <w:r w:rsidRPr="00336B4D">
              <w:t>348,98</w:t>
            </w:r>
          </w:p>
        </w:tc>
        <w:tc>
          <w:tcPr>
            <w:tcW w:w="2268" w:type="dxa"/>
            <w:shd w:val="clear" w:color="auto" w:fill="auto"/>
          </w:tcPr>
          <w:p w:rsidR="00873EAC" w:rsidRPr="00BF0ED9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336B4D" w:rsidRDefault="00122FA2" w:rsidP="00571732">
            <w:pPr>
              <w:ind w:firstLine="0"/>
            </w:pPr>
            <w:r w:rsidRPr="00336B4D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shd w:val="clear" w:color="auto" w:fill="auto"/>
          </w:tcPr>
          <w:p w:rsidR="00873EAC" w:rsidRPr="00FE746B" w:rsidRDefault="00873EAC" w:rsidP="00571732">
            <w:pPr>
              <w:ind w:firstLine="0"/>
              <w:jc w:val="center"/>
              <w:rPr>
                <w:strike/>
                <w:highlight w:val="yellow"/>
              </w:rPr>
            </w:pPr>
            <w:r w:rsidRPr="00D225D8">
              <w:t>41</w:t>
            </w:r>
          </w:p>
        </w:tc>
        <w:tc>
          <w:tcPr>
            <w:tcW w:w="2435" w:type="dxa"/>
            <w:shd w:val="clear" w:color="auto" w:fill="auto"/>
          </w:tcPr>
          <w:p w:rsidR="00873EAC" w:rsidRPr="00F109B9" w:rsidRDefault="009E4325" w:rsidP="00571732">
            <w:pPr>
              <w:ind w:firstLine="0"/>
            </w:pPr>
            <w:r w:rsidRPr="00F109B9">
              <w:t>П</w:t>
            </w:r>
            <w:r w:rsidR="00873EAC" w:rsidRPr="00F109B9">
              <w:t>ер</w:t>
            </w:r>
            <w:r>
              <w:t>.</w:t>
            </w:r>
            <w:r w:rsidR="00873EAC" w:rsidRPr="00F109B9">
              <w:t xml:space="preserve"> </w:t>
            </w:r>
            <w:proofErr w:type="spellStart"/>
            <w:r w:rsidR="00873EAC" w:rsidRPr="00F109B9">
              <w:t>Барнаул</w:t>
            </w:r>
            <w:r w:rsidR="00873EAC" w:rsidRPr="00F109B9">
              <w:t>ь</w:t>
            </w:r>
            <w:r w:rsidR="00873EAC" w:rsidRPr="00F109B9">
              <w:t>ский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873EAC" w:rsidRPr="00F109B9" w:rsidRDefault="00873EAC" w:rsidP="00122FA2">
            <w:pPr>
              <w:ind w:firstLine="0"/>
              <w:jc w:val="center"/>
            </w:pPr>
            <w:r w:rsidRPr="00F109B9">
              <w:t>74,00</w:t>
            </w:r>
          </w:p>
        </w:tc>
        <w:tc>
          <w:tcPr>
            <w:tcW w:w="2268" w:type="dxa"/>
            <w:shd w:val="clear" w:color="auto" w:fill="auto"/>
          </w:tcPr>
          <w:p w:rsidR="00873EAC" w:rsidRPr="00F109B9" w:rsidRDefault="00122FA2" w:rsidP="00571732">
            <w:pPr>
              <w:ind w:firstLine="0"/>
            </w:pPr>
            <w:r w:rsidRPr="00FE186A">
              <w:t>Без твер</w:t>
            </w:r>
            <w:r w:rsidR="00873EAC">
              <w:t>до</w:t>
            </w:r>
            <w:r w:rsidR="00873EAC" w:rsidRPr="00FE186A">
              <w:t>го п</w:t>
            </w:r>
            <w:r w:rsidR="00873EAC" w:rsidRPr="00FE186A">
              <w:t>о</w:t>
            </w:r>
            <w:r w:rsidR="00873EAC" w:rsidRPr="00FE186A">
              <w:t>крытия</w:t>
            </w:r>
          </w:p>
        </w:tc>
        <w:tc>
          <w:tcPr>
            <w:tcW w:w="3402" w:type="dxa"/>
            <w:shd w:val="clear" w:color="auto" w:fill="auto"/>
          </w:tcPr>
          <w:p w:rsidR="00873EAC" w:rsidRPr="00F109B9" w:rsidRDefault="00122FA2" w:rsidP="00571732">
            <w:pPr>
              <w:ind w:firstLine="0"/>
            </w:pPr>
            <w:r w:rsidRPr="00F109B9">
              <w:t>Улица местного значения (улица в жилой застройке)</w:t>
            </w:r>
          </w:p>
        </w:tc>
      </w:tr>
      <w:tr w:rsidR="00873EAC" w:rsidRPr="00B11799" w:rsidTr="00122FA2">
        <w:tc>
          <w:tcPr>
            <w:tcW w:w="650" w:type="dxa"/>
            <w:vMerge w:val="restart"/>
            <w:shd w:val="clear" w:color="auto" w:fill="auto"/>
          </w:tcPr>
          <w:p w:rsidR="00873EAC" w:rsidRPr="00CB132B" w:rsidRDefault="00873EAC" w:rsidP="00571732">
            <w:pPr>
              <w:ind w:firstLine="0"/>
              <w:jc w:val="center"/>
            </w:pPr>
            <w:r w:rsidRPr="00CB132B">
              <w:t>4</w:t>
            </w:r>
            <w:r>
              <w:t>2</w:t>
            </w:r>
          </w:p>
        </w:tc>
        <w:tc>
          <w:tcPr>
            <w:tcW w:w="2435" w:type="dxa"/>
            <w:vMerge w:val="restart"/>
            <w:shd w:val="clear" w:color="auto" w:fill="auto"/>
          </w:tcPr>
          <w:p w:rsidR="00873EAC" w:rsidRPr="00CB132B" w:rsidRDefault="00122FA2" w:rsidP="00571732">
            <w:pPr>
              <w:ind w:firstLine="0"/>
            </w:pPr>
            <w:r>
              <w:t>Б</w:t>
            </w:r>
            <w:r w:rsidR="00873EAC" w:rsidRPr="00CB132B">
              <w:t>езымянные эл</w:t>
            </w:r>
            <w:r w:rsidR="00873EAC" w:rsidRPr="00CB132B">
              <w:t>е</w:t>
            </w:r>
            <w:r w:rsidR="00873EAC" w:rsidRPr="00CB132B">
              <w:t>менты УДС</w:t>
            </w:r>
          </w:p>
        </w:tc>
        <w:tc>
          <w:tcPr>
            <w:tcW w:w="1134" w:type="dxa"/>
            <w:shd w:val="clear" w:color="auto" w:fill="auto"/>
          </w:tcPr>
          <w:p w:rsidR="00873EAC" w:rsidRPr="00CB132B" w:rsidRDefault="00873EAC" w:rsidP="00122FA2">
            <w:pPr>
              <w:ind w:firstLine="0"/>
              <w:jc w:val="center"/>
            </w:pPr>
            <w:r w:rsidRPr="00CB132B">
              <w:t>3808,99</w:t>
            </w:r>
          </w:p>
        </w:tc>
        <w:tc>
          <w:tcPr>
            <w:tcW w:w="2268" w:type="dxa"/>
            <w:shd w:val="clear" w:color="auto" w:fill="auto"/>
          </w:tcPr>
          <w:p w:rsidR="00873EAC" w:rsidRPr="00CB132B" w:rsidRDefault="00122FA2" w:rsidP="00122FA2">
            <w:pPr>
              <w:ind w:firstLine="0"/>
            </w:pPr>
            <w:r w:rsidRPr="00CB132B">
              <w:t>Усовершенств</w:t>
            </w:r>
            <w:r w:rsidR="00873EAC" w:rsidRPr="00CB132B">
              <w:t>о</w:t>
            </w:r>
            <w:r w:rsidR="00873EAC" w:rsidRPr="00CB132B">
              <w:t>ванное</w:t>
            </w:r>
            <w:r>
              <w:t xml:space="preserve"> п</w:t>
            </w:r>
            <w:r w:rsidRPr="00CB132B">
              <w:t>окрытие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873EAC" w:rsidRPr="00CB132B" w:rsidRDefault="00122FA2" w:rsidP="00571732">
            <w:pPr>
              <w:ind w:firstLine="0"/>
            </w:pPr>
            <w:r w:rsidRPr="00CB132B">
              <w:t>Проезд</w:t>
            </w:r>
          </w:p>
          <w:p w:rsidR="00873EAC" w:rsidRPr="00CB132B" w:rsidRDefault="00873EAC" w:rsidP="00571732">
            <w:pPr>
              <w:ind w:firstLine="0"/>
            </w:pPr>
          </w:p>
        </w:tc>
      </w:tr>
      <w:tr w:rsidR="00873EAC" w:rsidRPr="00B11799" w:rsidTr="00122FA2">
        <w:tc>
          <w:tcPr>
            <w:tcW w:w="650" w:type="dxa"/>
            <w:vMerge/>
            <w:shd w:val="clear" w:color="auto" w:fill="auto"/>
          </w:tcPr>
          <w:p w:rsidR="00873EAC" w:rsidRPr="00B11799" w:rsidRDefault="00873EAC" w:rsidP="00571732">
            <w:pPr>
              <w:ind w:firstLine="0"/>
              <w:rPr>
                <w:highlight w:val="yellow"/>
              </w:rPr>
            </w:pPr>
          </w:p>
        </w:tc>
        <w:tc>
          <w:tcPr>
            <w:tcW w:w="2435" w:type="dxa"/>
            <w:vMerge/>
            <w:shd w:val="clear" w:color="auto" w:fill="auto"/>
          </w:tcPr>
          <w:p w:rsidR="00873EAC" w:rsidRPr="00CB132B" w:rsidRDefault="00873EAC" w:rsidP="00571732">
            <w:pPr>
              <w:ind w:firstLine="0"/>
            </w:pPr>
          </w:p>
        </w:tc>
        <w:tc>
          <w:tcPr>
            <w:tcW w:w="1134" w:type="dxa"/>
            <w:shd w:val="clear" w:color="auto" w:fill="auto"/>
          </w:tcPr>
          <w:p w:rsidR="00873EAC" w:rsidRPr="00CB132B" w:rsidRDefault="00873EAC" w:rsidP="00122FA2">
            <w:pPr>
              <w:ind w:firstLine="0"/>
              <w:jc w:val="center"/>
            </w:pPr>
            <w:r w:rsidRPr="00CB132B">
              <w:t>2936,12</w:t>
            </w:r>
          </w:p>
        </w:tc>
        <w:tc>
          <w:tcPr>
            <w:tcW w:w="2268" w:type="dxa"/>
            <w:shd w:val="clear" w:color="auto" w:fill="auto"/>
          </w:tcPr>
          <w:p w:rsidR="00873EAC" w:rsidRPr="00CB132B" w:rsidRDefault="00122FA2" w:rsidP="00571732">
            <w:pPr>
              <w:ind w:firstLine="0"/>
            </w:pPr>
            <w:r w:rsidRPr="00CB132B">
              <w:t>Твердое покр</w:t>
            </w:r>
            <w:r w:rsidR="00873EAC" w:rsidRPr="00CB132B">
              <w:t>ы</w:t>
            </w:r>
            <w:r w:rsidR="00873EAC" w:rsidRPr="00CB132B">
              <w:t>тие</w:t>
            </w:r>
          </w:p>
        </w:tc>
        <w:tc>
          <w:tcPr>
            <w:tcW w:w="3402" w:type="dxa"/>
            <w:vMerge/>
            <w:shd w:val="clear" w:color="auto" w:fill="auto"/>
          </w:tcPr>
          <w:p w:rsidR="00873EAC" w:rsidRPr="00B11799" w:rsidRDefault="00873EAC" w:rsidP="00571732">
            <w:pPr>
              <w:ind w:firstLine="0"/>
              <w:rPr>
                <w:highlight w:val="yellow"/>
              </w:rPr>
            </w:pPr>
          </w:p>
        </w:tc>
      </w:tr>
      <w:tr w:rsidR="00873EAC" w:rsidRPr="00AA2E72" w:rsidTr="00122FA2">
        <w:tc>
          <w:tcPr>
            <w:tcW w:w="650" w:type="dxa"/>
            <w:vMerge/>
            <w:shd w:val="clear" w:color="auto" w:fill="auto"/>
          </w:tcPr>
          <w:p w:rsidR="00873EAC" w:rsidRPr="00B11799" w:rsidRDefault="00873EAC" w:rsidP="00571732">
            <w:pPr>
              <w:ind w:firstLine="0"/>
              <w:rPr>
                <w:highlight w:val="yellow"/>
              </w:rPr>
            </w:pPr>
          </w:p>
        </w:tc>
        <w:tc>
          <w:tcPr>
            <w:tcW w:w="2435" w:type="dxa"/>
            <w:vMerge/>
            <w:shd w:val="clear" w:color="auto" w:fill="auto"/>
          </w:tcPr>
          <w:p w:rsidR="00873EAC" w:rsidRPr="00CB132B" w:rsidRDefault="00873EAC" w:rsidP="00571732">
            <w:pPr>
              <w:ind w:firstLine="0"/>
            </w:pPr>
          </w:p>
        </w:tc>
        <w:tc>
          <w:tcPr>
            <w:tcW w:w="1134" w:type="dxa"/>
            <w:shd w:val="clear" w:color="auto" w:fill="auto"/>
          </w:tcPr>
          <w:p w:rsidR="00873EAC" w:rsidRPr="00CB132B" w:rsidRDefault="00873EAC" w:rsidP="00122FA2">
            <w:pPr>
              <w:ind w:firstLine="0"/>
              <w:jc w:val="center"/>
            </w:pPr>
            <w:r w:rsidRPr="00CB132B">
              <w:t>7010,14</w:t>
            </w:r>
          </w:p>
        </w:tc>
        <w:tc>
          <w:tcPr>
            <w:tcW w:w="2268" w:type="dxa"/>
            <w:shd w:val="clear" w:color="auto" w:fill="auto"/>
          </w:tcPr>
          <w:p w:rsidR="00873EAC" w:rsidRPr="00CB132B" w:rsidRDefault="00122FA2" w:rsidP="00571732">
            <w:pPr>
              <w:ind w:firstLine="0"/>
            </w:pPr>
            <w:r w:rsidRPr="00CB132B">
              <w:t>Без твер</w:t>
            </w:r>
            <w:r w:rsidR="00873EAC">
              <w:t>до</w:t>
            </w:r>
            <w:r w:rsidR="00873EAC" w:rsidRPr="00CB132B">
              <w:t>го п</w:t>
            </w:r>
            <w:r w:rsidR="00873EAC" w:rsidRPr="00CB132B">
              <w:t>о</w:t>
            </w:r>
            <w:r w:rsidR="00873EAC" w:rsidRPr="00CB132B">
              <w:t>крытия</w:t>
            </w:r>
          </w:p>
        </w:tc>
        <w:tc>
          <w:tcPr>
            <w:tcW w:w="3402" w:type="dxa"/>
            <w:vMerge/>
            <w:shd w:val="clear" w:color="auto" w:fill="auto"/>
          </w:tcPr>
          <w:p w:rsidR="00873EAC" w:rsidRPr="00AA2E72" w:rsidRDefault="00873EAC" w:rsidP="00571732">
            <w:pPr>
              <w:ind w:firstLine="0"/>
            </w:pPr>
          </w:p>
        </w:tc>
      </w:tr>
    </w:tbl>
    <w:p w:rsidR="00122FA2" w:rsidRPr="00195938" w:rsidRDefault="00122FA2" w:rsidP="00571732">
      <w:pPr>
        <w:rPr>
          <w:sz w:val="24"/>
        </w:rPr>
      </w:pPr>
    </w:p>
    <w:tbl>
      <w:tblPr>
        <w:tblW w:w="0" w:type="auto"/>
        <w:tblLook w:val="04A0"/>
      </w:tblPr>
      <w:tblGrid>
        <w:gridCol w:w="1809"/>
        <w:gridCol w:w="8328"/>
      </w:tblGrid>
      <w:tr w:rsidR="00122FA2" w:rsidRPr="00122FA2" w:rsidTr="00DF440B">
        <w:tc>
          <w:tcPr>
            <w:tcW w:w="1809" w:type="dxa"/>
          </w:tcPr>
          <w:p w:rsidR="00122FA2" w:rsidRPr="00122FA2" w:rsidRDefault="00122FA2" w:rsidP="00DF440B">
            <w:pPr>
              <w:tabs>
                <w:tab w:val="left" w:pos="4060"/>
              </w:tabs>
              <w:ind w:firstLine="0"/>
              <w:rPr>
                <w:szCs w:val="28"/>
              </w:rPr>
            </w:pPr>
            <w:r w:rsidRPr="00122FA2">
              <w:rPr>
                <w:szCs w:val="28"/>
              </w:rPr>
              <w:t>Примечания:</w:t>
            </w:r>
          </w:p>
        </w:tc>
        <w:tc>
          <w:tcPr>
            <w:tcW w:w="8328" w:type="dxa"/>
          </w:tcPr>
          <w:p w:rsidR="00122FA2" w:rsidRPr="00122FA2" w:rsidRDefault="00195938" w:rsidP="00DF440B">
            <w:pPr>
              <w:tabs>
                <w:tab w:val="left" w:pos="4060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у</w:t>
            </w:r>
            <w:r w:rsidR="00235B9F" w:rsidRPr="00CB132B">
              <w:t>совершенствованное</w:t>
            </w:r>
            <w:r w:rsidR="00235B9F">
              <w:t xml:space="preserve"> п</w:t>
            </w:r>
            <w:r w:rsidR="00235B9F" w:rsidRPr="00CB132B">
              <w:t>окрытие</w:t>
            </w:r>
            <w:r w:rsidR="00235B9F" w:rsidRPr="00122FA2">
              <w:rPr>
                <w:szCs w:val="28"/>
              </w:rPr>
              <w:t xml:space="preserve"> </w:t>
            </w:r>
            <w:r w:rsidR="00122FA2" w:rsidRPr="00122FA2">
              <w:rPr>
                <w:szCs w:val="28"/>
              </w:rPr>
              <w:t xml:space="preserve">– асфальтобетон; </w:t>
            </w:r>
          </w:p>
          <w:p w:rsidR="00122FA2" w:rsidRPr="00122FA2" w:rsidRDefault="00195938" w:rsidP="00DF440B">
            <w:pPr>
              <w:tabs>
                <w:tab w:val="left" w:pos="4060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т</w:t>
            </w:r>
            <w:r w:rsidRPr="00CB132B">
              <w:t>вердое покрытие</w:t>
            </w:r>
            <w:r w:rsidRPr="00122FA2">
              <w:rPr>
                <w:szCs w:val="28"/>
              </w:rPr>
              <w:t xml:space="preserve"> </w:t>
            </w:r>
            <w:r w:rsidR="00122FA2" w:rsidRPr="00122FA2">
              <w:rPr>
                <w:szCs w:val="28"/>
              </w:rPr>
              <w:t xml:space="preserve">– бетонные плиты, цемент, щебень; </w:t>
            </w:r>
          </w:p>
          <w:p w:rsidR="00122FA2" w:rsidRPr="00122FA2" w:rsidRDefault="00195938" w:rsidP="00195938">
            <w:pPr>
              <w:tabs>
                <w:tab w:val="left" w:pos="4060"/>
              </w:tabs>
              <w:ind w:firstLine="0"/>
              <w:jc w:val="left"/>
              <w:rPr>
                <w:szCs w:val="28"/>
              </w:rPr>
            </w:pPr>
            <w:r>
              <w:t>б</w:t>
            </w:r>
            <w:r w:rsidRPr="00CB132B">
              <w:t>ез твер</w:t>
            </w:r>
            <w:r>
              <w:t>до</w:t>
            </w:r>
            <w:r w:rsidRPr="00CB132B">
              <w:t>го покрытия</w:t>
            </w:r>
            <w:r w:rsidRPr="00122FA2">
              <w:rPr>
                <w:szCs w:val="28"/>
              </w:rPr>
              <w:t xml:space="preserve"> </w:t>
            </w:r>
            <w:r w:rsidR="00122FA2" w:rsidRPr="00122FA2">
              <w:rPr>
                <w:szCs w:val="28"/>
              </w:rPr>
              <w:t>– грунт.</w:t>
            </w:r>
          </w:p>
        </w:tc>
      </w:tr>
    </w:tbl>
    <w:p w:rsidR="00122FA2" w:rsidRPr="00195938" w:rsidRDefault="00122FA2" w:rsidP="00571732">
      <w:pPr>
        <w:rPr>
          <w:sz w:val="20"/>
        </w:rPr>
      </w:pPr>
    </w:p>
    <w:p w:rsidR="00122FA2" w:rsidRDefault="00873EAC" w:rsidP="00571732">
      <w:r w:rsidRPr="00AA2E72">
        <w:t xml:space="preserve">Общая протяженность </w:t>
      </w:r>
      <w:r w:rsidRPr="00650C6A">
        <w:t>улично-дорожной сети</w:t>
      </w:r>
      <w:r w:rsidRPr="00AA2E72">
        <w:t xml:space="preserve"> составляет </w:t>
      </w:r>
      <w:r>
        <w:t>31640,53</w:t>
      </w:r>
      <w:r w:rsidRPr="00AA2E72">
        <w:t> м</w:t>
      </w:r>
      <w:r w:rsidR="00122FA2">
        <w:t>,</w:t>
      </w:r>
      <w:r w:rsidRPr="00AA2E72">
        <w:t xml:space="preserve"> в том числе</w:t>
      </w:r>
      <w:r w:rsidR="00122FA2">
        <w:t>:</w:t>
      </w:r>
      <w:r w:rsidRPr="00AA2E72">
        <w:t xml:space="preserve"> </w:t>
      </w:r>
    </w:p>
    <w:p w:rsidR="00122FA2" w:rsidRDefault="00873EAC" w:rsidP="00571732">
      <w:r w:rsidRPr="00AA2E72">
        <w:t xml:space="preserve">с усовершенствованным покрытием </w:t>
      </w:r>
      <w:r w:rsidR="00122FA2" w:rsidRPr="00122FA2">
        <w:rPr>
          <w:szCs w:val="28"/>
        </w:rPr>
        <w:t>–</w:t>
      </w:r>
      <w:r w:rsidR="00122FA2">
        <w:rPr>
          <w:szCs w:val="28"/>
        </w:rPr>
        <w:t xml:space="preserve"> </w:t>
      </w:r>
      <w:r>
        <w:t>12601,75</w:t>
      </w:r>
      <w:r w:rsidR="00122FA2">
        <w:t> м;</w:t>
      </w:r>
      <w:r w:rsidRPr="00AA2E72">
        <w:t xml:space="preserve"> </w:t>
      </w:r>
    </w:p>
    <w:p w:rsidR="00122FA2" w:rsidRDefault="00873EAC" w:rsidP="00571732">
      <w:r w:rsidRPr="00AA2E72">
        <w:t>с твердым покрытием</w:t>
      </w:r>
      <w:r w:rsidR="00122FA2">
        <w:t xml:space="preserve"> </w:t>
      </w:r>
      <w:r w:rsidR="00122FA2" w:rsidRPr="00122FA2">
        <w:rPr>
          <w:szCs w:val="28"/>
        </w:rPr>
        <w:t>–</w:t>
      </w:r>
      <w:r w:rsidR="00122FA2">
        <w:rPr>
          <w:szCs w:val="28"/>
        </w:rPr>
        <w:t xml:space="preserve"> </w:t>
      </w:r>
      <w:r w:rsidRPr="00AA2E72">
        <w:t>58</w:t>
      </w:r>
      <w:r>
        <w:t>5</w:t>
      </w:r>
      <w:r w:rsidRPr="00AA2E72">
        <w:t>5,</w:t>
      </w:r>
      <w:r>
        <w:t>98</w:t>
      </w:r>
      <w:r w:rsidRPr="00AA2E72">
        <w:t> м</w:t>
      </w:r>
      <w:r w:rsidR="00122FA2">
        <w:t>;</w:t>
      </w:r>
      <w:r w:rsidRPr="00AA2E72">
        <w:t xml:space="preserve"> </w:t>
      </w:r>
    </w:p>
    <w:p w:rsidR="00873EAC" w:rsidRPr="00AA2E72" w:rsidRDefault="00873EAC" w:rsidP="00571732">
      <w:r w:rsidRPr="00AA2E72">
        <w:t xml:space="preserve">без твердого покрытия </w:t>
      </w:r>
      <w:r w:rsidR="00122FA2" w:rsidRPr="00122FA2">
        <w:rPr>
          <w:szCs w:val="28"/>
        </w:rPr>
        <w:t>–</w:t>
      </w:r>
      <w:r w:rsidR="00122FA2">
        <w:rPr>
          <w:szCs w:val="28"/>
        </w:rPr>
        <w:t xml:space="preserve"> </w:t>
      </w:r>
      <w:r>
        <w:t xml:space="preserve">13182,8 </w:t>
      </w:r>
      <w:r w:rsidRPr="00AA2E72">
        <w:t>м.</w:t>
      </w:r>
    </w:p>
    <w:p w:rsidR="00873EAC" w:rsidRPr="00AA2E72" w:rsidRDefault="00873EAC" w:rsidP="00571732">
      <w:r w:rsidRPr="00AA2E72">
        <w:t>Фактическая плотность улично-дорожной сети составляет 6,64 км/кв. км</w:t>
      </w:r>
      <w:r w:rsidR="00122FA2">
        <w:t>, в том числе</w:t>
      </w:r>
      <w:r w:rsidRPr="00AA2E72">
        <w:t xml:space="preserve"> с тв</w:t>
      </w:r>
      <w:r w:rsidR="00286117">
        <w:t>е</w:t>
      </w:r>
      <w:r w:rsidRPr="00AA2E72">
        <w:t xml:space="preserve">рдым и усовершенствованные покрытием </w:t>
      </w:r>
      <w:r w:rsidR="00122FA2" w:rsidRPr="00122FA2">
        <w:rPr>
          <w:szCs w:val="28"/>
        </w:rPr>
        <w:t>–</w:t>
      </w:r>
      <w:r w:rsidR="00122FA2">
        <w:rPr>
          <w:szCs w:val="28"/>
        </w:rPr>
        <w:t xml:space="preserve"> </w:t>
      </w:r>
      <w:r w:rsidRPr="00AA2E72">
        <w:t>3,796 км/кв. км.</w:t>
      </w:r>
    </w:p>
    <w:p w:rsidR="00873EAC" w:rsidRDefault="00873EAC" w:rsidP="00571732">
      <w:r w:rsidRPr="00AA2E72">
        <w:t xml:space="preserve">Фактическая плотность магистральной сети </w:t>
      </w:r>
      <w:r w:rsidR="00122FA2" w:rsidRPr="00122FA2">
        <w:rPr>
          <w:szCs w:val="28"/>
        </w:rPr>
        <w:t>–</w:t>
      </w:r>
      <w:r w:rsidR="00122FA2">
        <w:rPr>
          <w:szCs w:val="28"/>
        </w:rPr>
        <w:t xml:space="preserve"> </w:t>
      </w:r>
      <w:r w:rsidRPr="00AA2E72">
        <w:t>0,89 км/кв. км.</w:t>
      </w:r>
    </w:p>
    <w:p w:rsidR="00385651" w:rsidRDefault="00385651" w:rsidP="00571732">
      <w:pPr>
        <w:ind w:firstLine="0"/>
        <w:jc w:val="center"/>
        <w:rPr>
          <w:b/>
        </w:rPr>
      </w:pPr>
      <w:bookmarkStart w:id="5" w:name="_Toc460339499"/>
    </w:p>
    <w:p w:rsidR="00385651" w:rsidRDefault="00385651" w:rsidP="00571732">
      <w:pPr>
        <w:ind w:firstLine="0"/>
        <w:jc w:val="center"/>
        <w:rPr>
          <w:b/>
        </w:rPr>
      </w:pPr>
    </w:p>
    <w:p w:rsidR="00122FA2" w:rsidRDefault="00873EAC" w:rsidP="00571732">
      <w:pPr>
        <w:ind w:firstLine="0"/>
        <w:jc w:val="center"/>
        <w:rPr>
          <w:b/>
        </w:rPr>
      </w:pPr>
      <w:r w:rsidRPr="00D462C0">
        <w:rPr>
          <w:b/>
        </w:rPr>
        <w:lastRenderedPageBreak/>
        <w:t xml:space="preserve">2. Основные направления градостроительного развития </w:t>
      </w:r>
    </w:p>
    <w:p w:rsidR="00873EAC" w:rsidRPr="00D462C0" w:rsidRDefault="00873EAC" w:rsidP="00571732">
      <w:pPr>
        <w:ind w:firstLine="0"/>
        <w:jc w:val="center"/>
        <w:rPr>
          <w:b/>
        </w:rPr>
      </w:pPr>
      <w:r w:rsidRPr="00D462C0">
        <w:rPr>
          <w:b/>
        </w:rPr>
        <w:t>планируемой территории</w:t>
      </w:r>
      <w:bookmarkStart w:id="6" w:name="_Toc460339500"/>
      <w:bookmarkEnd w:id="5"/>
    </w:p>
    <w:p w:rsidR="00D462C0" w:rsidRDefault="00D462C0" w:rsidP="00571732">
      <w:pPr>
        <w:ind w:firstLine="0"/>
        <w:jc w:val="center"/>
        <w:rPr>
          <w:b/>
        </w:rPr>
      </w:pPr>
    </w:p>
    <w:p w:rsidR="00873EAC" w:rsidRDefault="00873EAC" w:rsidP="00571732">
      <w:pPr>
        <w:ind w:firstLine="0"/>
        <w:jc w:val="center"/>
        <w:rPr>
          <w:b/>
        </w:rPr>
      </w:pPr>
      <w:r w:rsidRPr="00D462C0">
        <w:rPr>
          <w:b/>
        </w:rPr>
        <w:t>2.1. Основные положения</w:t>
      </w:r>
      <w:bookmarkEnd w:id="6"/>
    </w:p>
    <w:p w:rsidR="00D462C0" w:rsidRPr="00D462C0" w:rsidRDefault="00D462C0" w:rsidP="00571732">
      <w:pPr>
        <w:ind w:firstLine="0"/>
        <w:jc w:val="center"/>
        <w:rPr>
          <w:b/>
        </w:rPr>
      </w:pPr>
    </w:p>
    <w:p w:rsidR="00873EAC" w:rsidRDefault="00873EAC" w:rsidP="00571732">
      <w:pPr>
        <w:ind w:firstLine="720"/>
      </w:pPr>
      <w:r w:rsidRPr="009F5270">
        <w:t xml:space="preserve">Проект планировки выполнен с учетом Генерального плана </w:t>
      </w:r>
      <w:bookmarkStart w:id="7" w:name="OLE_LINK32"/>
      <w:bookmarkStart w:id="8" w:name="OLE_LINK33"/>
      <w:bookmarkStart w:id="9" w:name="OLE_LINK34"/>
      <w:r w:rsidRPr="009F5270">
        <w:t>города Новос</w:t>
      </w:r>
      <w:r w:rsidRPr="009F5270">
        <w:t>и</w:t>
      </w:r>
      <w:r w:rsidRPr="009F5270">
        <w:t>бирска</w:t>
      </w:r>
      <w:bookmarkEnd w:id="7"/>
      <w:bookmarkEnd w:id="8"/>
      <w:bookmarkEnd w:id="9"/>
      <w:r w:rsidRPr="009F5270">
        <w:t xml:space="preserve">, Правил землепользования и </w:t>
      </w:r>
      <w:proofErr w:type="gramStart"/>
      <w:r w:rsidRPr="009F5270">
        <w:t>застройки города</w:t>
      </w:r>
      <w:proofErr w:type="gramEnd"/>
      <w:r w:rsidRPr="009F5270">
        <w:t xml:space="preserve"> Новосибирска. Развитие </w:t>
      </w:r>
      <w:r>
        <w:t>планируемой</w:t>
      </w:r>
      <w:r w:rsidRPr="009F5270">
        <w:t xml:space="preserve"> территории предусматривается на расчетный срок до 2030 года.</w:t>
      </w:r>
    </w:p>
    <w:p w:rsidR="00873EAC" w:rsidRPr="00BE6526" w:rsidRDefault="00873EAC" w:rsidP="00571732">
      <w:r w:rsidRPr="00BE6526"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</w:t>
      </w:r>
      <w:r w:rsidRPr="00BE6526">
        <w:t>о</w:t>
      </w:r>
      <w:r w:rsidRPr="00BE6526">
        <w:t>вочной структуры (планировочных районов, планировочных микрорайонов, пл</w:t>
      </w:r>
      <w:r w:rsidRPr="00BE6526">
        <w:t>а</w:t>
      </w:r>
      <w:r w:rsidRPr="00BE6526">
        <w:t xml:space="preserve">нировочных кварталов). </w:t>
      </w:r>
    </w:p>
    <w:p w:rsidR="00873EAC" w:rsidRPr="007C4F5F" w:rsidRDefault="00873EAC" w:rsidP="00571732">
      <w:pPr>
        <w:ind w:firstLine="720"/>
      </w:pPr>
      <w:r w:rsidRPr="007C4F5F">
        <w:t>Проектом планировки в соответствии с Генеральн</w:t>
      </w:r>
      <w:r>
        <w:t>ым</w:t>
      </w:r>
      <w:r w:rsidRPr="007C4F5F">
        <w:t xml:space="preserve"> план</w:t>
      </w:r>
      <w:r>
        <w:t>ом</w:t>
      </w:r>
      <w:r w:rsidRPr="007C4F5F">
        <w:t xml:space="preserve"> города Нов</w:t>
      </w:r>
      <w:r w:rsidRPr="007C4F5F">
        <w:t>о</w:t>
      </w:r>
      <w:r w:rsidRPr="007C4F5F">
        <w:t xml:space="preserve">сибирска предусматриваются следующие основные мероприятия по развитию </w:t>
      </w:r>
      <w:r>
        <w:t xml:space="preserve">планируемой </w:t>
      </w:r>
      <w:r w:rsidRPr="007C4F5F">
        <w:t>территории:</w:t>
      </w:r>
    </w:p>
    <w:p w:rsidR="00873EAC" w:rsidRPr="007C4F5F" w:rsidRDefault="00873EAC" w:rsidP="00571732">
      <w:pPr>
        <w:ind w:firstLine="720"/>
      </w:pPr>
      <w:r w:rsidRPr="007C4F5F">
        <w:t>реконструкци</w:t>
      </w:r>
      <w:r>
        <w:t>я</w:t>
      </w:r>
      <w:r w:rsidRPr="007C4F5F">
        <w:t xml:space="preserve"> территории существующей индивидуальной жилой застро</w:t>
      </w:r>
      <w:r w:rsidRPr="007C4F5F">
        <w:t>й</w:t>
      </w:r>
      <w:r w:rsidRPr="007C4F5F">
        <w:t>ки кварталов на средне- и многоэтажную жилую застройку с объектами социал</w:t>
      </w:r>
      <w:r w:rsidRPr="007C4F5F">
        <w:t>ь</w:t>
      </w:r>
      <w:r w:rsidRPr="007C4F5F">
        <w:t>ного обеспечения;</w:t>
      </w:r>
    </w:p>
    <w:p w:rsidR="00873EAC" w:rsidRPr="007C4F5F" w:rsidRDefault="00873EAC" w:rsidP="00571732">
      <w:pPr>
        <w:ind w:firstLine="720"/>
      </w:pPr>
      <w:r w:rsidRPr="007C4F5F">
        <w:t>размещение вдоль магистральных улиц городского значения объектов дел</w:t>
      </w:r>
      <w:r w:rsidRPr="007C4F5F">
        <w:t>о</w:t>
      </w:r>
      <w:r w:rsidRPr="007C4F5F">
        <w:t>вого, общественного и коммерческого назначения;</w:t>
      </w:r>
    </w:p>
    <w:p w:rsidR="00873EAC" w:rsidRPr="007C4F5F" w:rsidRDefault="00873EAC" w:rsidP="00571732">
      <w:pPr>
        <w:ind w:firstLine="720"/>
      </w:pPr>
      <w:proofErr w:type="gramStart"/>
      <w:r w:rsidRPr="007C4F5F">
        <w:t>размещение на свободной от застройки территорий объектов жилого и о</w:t>
      </w:r>
      <w:r w:rsidRPr="007C4F5F">
        <w:t>б</w:t>
      </w:r>
      <w:r w:rsidRPr="007C4F5F">
        <w:t>щественного назначения;</w:t>
      </w:r>
      <w:proofErr w:type="gramEnd"/>
    </w:p>
    <w:p w:rsidR="00873EAC" w:rsidRDefault="00873EAC" w:rsidP="00571732">
      <w:pPr>
        <w:ind w:firstLine="720"/>
      </w:pPr>
      <w:r w:rsidRPr="007C4F5F">
        <w:t xml:space="preserve">развитие улично-дорожной сети с устройством новых магистральных улиц </w:t>
      </w:r>
      <w:r>
        <w:t>обще</w:t>
      </w:r>
      <w:r w:rsidRPr="007C4F5F">
        <w:t>городского, районного и местного значения.</w:t>
      </w:r>
    </w:p>
    <w:p w:rsidR="00873EAC" w:rsidRPr="009F5270" w:rsidRDefault="00873EAC" w:rsidP="00571732">
      <w:r w:rsidRPr="009F5270">
        <w:t xml:space="preserve">На </w:t>
      </w:r>
      <w:r>
        <w:rPr>
          <w:szCs w:val="28"/>
        </w:rPr>
        <w:t>планируе</w:t>
      </w:r>
      <w:r w:rsidRPr="009F5270">
        <w:rPr>
          <w:szCs w:val="28"/>
        </w:rPr>
        <w:t>мой</w:t>
      </w:r>
      <w:r>
        <w:t xml:space="preserve"> </w:t>
      </w:r>
      <w:r w:rsidRPr="009F5270">
        <w:t>территории формируется планировочная структура, с</w:t>
      </w:r>
      <w:r w:rsidRPr="009F5270">
        <w:t>о</w:t>
      </w:r>
      <w:r w:rsidRPr="009F5270">
        <w:t xml:space="preserve">стоящая из </w:t>
      </w:r>
      <w:r>
        <w:t>3</w:t>
      </w:r>
      <w:r w:rsidRPr="009F5270">
        <w:t xml:space="preserve"> планировочных </w:t>
      </w:r>
      <w:r>
        <w:t xml:space="preserve">районов, </w:t>
      </w:r>
      <w:r w:rsidRPr="00C835AA">
        <w:rPr>
          <w:szCs w:val="28"/>
        </w:rPr>
        <w:t xml:space="preserve">которые в свою очередь </w:t>
      </w:r>
      <w:r w:rsidR="00E27EE6" w:rsidRPr="00C835AA">
        <w:rPr>
          <w:szCs w:val="28"/>
        </w:rPr>
        <w:t xml:space="preserve">делятся </w:t>
      </w:r>
      <w:r w:rsidRPr="00C835AA">
        <w:rPr>
          <w:szCs w:val="28"/>
        </w:rPr>
        <w:t>районн</w:t>
      </w:r>
      <w:r w:rsidRPr="00C835AA">
        <w:rPr>
          <w:szCs w:val="28"/>
        </w:rPr>
        <w:t>ы</w:t>
      </w:r>
      <w:r w:rsidRPr="00C835AA">
        <w:rPr>
          <w:szCs w:val="28"/>
        </w:rPr>
        <w:t xml:space="preserve">ми магистралями на </w:t>
      </w:r>
      <w:r>
        <w:rPr>
          <w:szCs w:val="28"/>
        </w:rPr>
        <w:t xml:space="preserve">планировочные микрорайоны </w:t>
      </w:r>
      <w:r w:rsidRPr="009F5270">
        <w:t>с объектами первичного повс</w:t>
      </w:r>
      <w:r w:rsidRPr="009F5270">
        <w:t>е</w:t>
      </w:r>
      <w:r w:rsidRPr="009F5270">
        <w:t xml:space="preserve">дневного социально-бытового обслуживания населения </w:t>
      </w:r>
      <w:r w:rsidRPr="00F137A1">
        <w:t>и планировочные</w:t>
      </w:r>
      <w:r>
        <w:t xml:space="preserve"> </w:t>
      </w:r>
      <w:r w:rsidRPr="009F5270">
        <w:t>квартал</w:t>
      </w:r>
      <w:r>
        <w:t>ы</w:t>
      </w:r>
      <w:r w:rsidRPr="009F5270">
        <w:t xml:space="preserve"> общественно-деловой застройки</w:t>
      </w:r>
      <w:r>
        <w:t xml:space="preserve">, </w:t>
      </w:r>
      <w:r w:rsidRPr="00E74B6B">
        <w:t>ограниченны</w:t>
      </w:r>
      <w:r>
        <w:t>е</w:t>
      </w:r>
      <w:r w:rsidRPr="00E74B6B">
        <w:t xml:space="preserve"> красными линиями</w:t>
      </w:r>
      <w:r>
        <w:t>:</w:t>
      </w:r>
    </w:p>
    <w:p w:rsidR="00873EAC" w:rsidRPr="00715A64" w:rsidRDefault="00873EAC" w:rsidP="00571732">
      <w:r w:rsidRPr="00715A64">
        <w:t>планировочный микрорайон 040.01.01 с планировочными кварталами 040.01.01.01 и 040.01.02.01 в его составе;</w:t>
      </w:r>
    </w:p>
    <w:p w:rsidR="00873EAC" w:rsidRPr="00715A64" w:rsidRDefault="00873EAC" w:rsidP="00571732">
      <w:r w:rsidRPr="00715A64">
        <w:t>планировочный микрорайон 040.02.01 с планировочным кварталом 040.02.01.01 в его составе;</w:t>
      </w:r>
    </w:p>
    <w:p w:rsidR="00873EAC" w:rsidRPr="00715A64" w:rsidRDefault="00873EAC" w:rsidP="00571732">
      <w:r w:rsidRPr="00715A64">
        <w:t>планировочный микрорайон 040.03.01 с планирово</w:t>
      </w:r>
      <w:r w:rsidR="00932EA2">
        <w:t xml:space="preserve">чными кварталами 040.03.01.01, </w:t>
      </w:r>
      <w:r w:rsidRPr="00715A64">
        <w:t>040.03.01.02 и 040.03.01.03 в его составе;</w:t>
      </w:r>
    </w:p>
    <w:p w:rsidR="00873EAC" w:rsidRPr="00715A64" w:rsidRDefault="00873EAC" w:rsidP="00571732">
      <w:r w:rsidRPr="00715A64">
        <w:t xml:space="preserve">планировочный микрорайон 040.03.02 с планировочным кварталом 040.03.02.01 </w:t>
      </w:r>
      <w:r w:rsidR="00195938">
        <w:t xml:space="preserve">в </w:t>
      </w:r>
      <w:r w:rsidRPr="00715A64">
        <w:t xml:space="preserve">его </w:t>
      </w:r>
      <w:r w:rsidR="00E27EE6">
        <w:t>составе;</w:t>
      </w:r>
    </w:p>
    <w:p w:rsidR="00715A64" w:rsidRPr="00715A64" w:rsidRDefault="00715A64" w:rsidP="00571732">
      <w:r w:rsidRPr="00715A64">
        <w:t>планировочный микрорайон 040.03.03 с планиро</w:t>
      </w:r>
      <w:r w:rsidR="00E27EE6">
        <w:t xml:space="preserve">вочным кварталом 040.03.03.01, </w:t>
      </w:r>
      <w:r w:rsidRPr="00715A64">
        <w:t>040.03.03.</w:t>
      </w:r>
      <w:r w:rsidR="00E27EE6">
        <w:t>02 и 040.03.03.03 в его составе;</w:t>
      </w:r>
    </w:p>
    <w:p w:rsidR="00873EAC" w:rsidRDefault="00E27EE6" w:rsidP="00571732">
      <w:r>
        <w:t>а</w:t>
      </w:r>
      <w:r w:rsidR="00873EAC" w:rsidRPr="00715A64">
        <w:t xml:space="preserve"> также 12 планировочных кварталов, ограниченных красными линиями, в границах которых отсутствует жилая застройка: 040.02.00.01, 040.02.00.02, 040.02.00.03, 040.02.00.04, 040.02.00.05, 040.03.00.01, 040.03.00.02, 040.03.00.03, 040.03.00.04, 040.03.00.05, 040.03.00.06, 040.03.00.07.</w:t>
      </w:r>
    </w:p>
    <w:p w:rsidR="00D462C0" w:rsidRPr="009F5270" w:rsidRDefault="00D462C0" w:rsidP="00571732"/>
    <w:p w:rsidR="00E27EE6" w:rsidRDefault="00873EAC" w:rsidP="00E27EE6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10" w:name="_Toc460339501"/>
      <w:r w:rsidRPr="0086683D">
        <w:rPr>
          <w:rFonts w:ascii="Times New Roman" w:hAnsi="Times New Roman"/>
          <w:i w:val="0"/>
        </w:rPr>
        <w:lastRenderedPageBreak/>
        <w:t xml:space="preserve">2.2. Определение многофункциональных зон и планируемого значения </w:t>
      </w:r>
    </w:p>
    <w:p w:rsidR="00873EAC" w:rsidRPr="0086683D" w:rsidRDefault="00873EAC" w:rsidP="00E27EE6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86683D">
        <w:rPr>
          <w:rFonts w:ascii="Times New Roman" w:hAnsi="Times New Roman"/>
          <w:i w:val="0"/>
        </w:rPr>
        <w:t>их в городской застройке</w:t>
      </w:r>
      <w:bookmarkEnd w:id="10"/>
    </w:p>
    <w:p w:rsidR="00873EAC" w:rsidRPr="00385651" w:rsidRDefault="00873EAC" w:rsidP="00571732">
      <w:pPr>
        <w:ind w:firstLine="720"/>
        <w:rPr>
          <w:sz w:val="22"/>
        </w:rPr>
      </w:pPr>
    </w:p>
    <w:p w:rsidR="00873EAC" w:rsidRPr="007C4F5F" w:rsidRDefault="00873EAC" w:rsidP="00932EA2">
      <w:r w:rsidRPr="007C4F5F">
        <w:t xml:space="preserve">Жилая зона в проекте планировки решена в виде жилых </w:t>
      </w:r>
      <w:r>
        <w:t xml:space="preserve">планировочных </w:t>
      </w:r>
      <w:r w:rsidRPr="007C4F5F">
        <w:t xml:space="preserve">микрорайонов и </w:t>
      </w:r>
      <w:r>
        <w:t xml:space="preserve">планировочных </w:t>
      </w:r>
      <w:r w:rsidRPr="007C4F5F">
        <w:t>кварталов, включающих в себя объекты соц</w:t>
      </w:r>
      <w:r w:rsidRPr="007C4F5F">
        <w:t>и</w:t>
      </w:r>
      <w:r w:rsidRPr="007C4F5F">
        <w:t>ального обеспечения с радиусами доступности 300, 500,</w:t>
      </w:r>
      <w:r>
        <w:t xml:space="preserve"> </w:t>
      </w:r>
      <w:r w:rsidRPr="007C4F5F">
        <w:t xml:space="preserve">700 и 1000 м. Такая структура </w:t>
      </w:r>
      <w:r w:rsidRPr="00E10021">
        <w:t xml:space="preserve">позволяет оптимально распределить объекты обслуживания внутри </w:t>
      </w:r>
      <w:r>
        <w:t xml:space="preserve">планировочного </w:t>
      </w:r>
      <w:r w:rsidRPr="00E10021">
        <w:t>квартала жилой застройки. В жилой зоне предполагается расп</w:t>
      </w:r>
      <w:r w:rsidRPr="00E10021">
        <w:t>о</w:t>
      </w:r>
      <w:r w:rsidRPr="00E10021">
        <w:t xml:space="preserve">ложить 6 дошкольных образовательных </w:t>
      </w:r>
      <w:r>
        <w:t>организаций (детских садов)</w:t>
      </w:r>
      <w:r w:rsidRPr="00E10021">
        <w:t xml:space="preserve">, в том числе </w:t>
      </w:r>
      <w:r>
        <w:t>3</w:t>
      </w:r>
      <w:r w:rsidR="00452553">
        <w:t xml:space="preserve"> новых</w:t>
      </w:r>
      <w:r w:rsidR="00932EA2">
        <w:t>,</w:t>
      </w:r>
      <w:r w:rsidR="00452553">
        <w:t xml:space="preserve"> </w:t>
      </w:r>
      <w:r w:rsidRPr="00E10021">
        <w:t>вместимостью 1520</w:t>
      </w:r>
      <w:r w:rsidRPr="00E10021">
        <w:rPr>
          <w:color w:val="FF0000"/>
        </w:rPr>
        <w:t xml:space="preserve"> </w:t>
      </w:r>
      <w:r w:rsidRPr="00E10021">
        <w:t xml:space="preserve">мест, 5 общеобразовательных </w:t>
      </w:r>
      <w:r>
        <w:t>организаций (о</w:t>
      </w:r>
      <w:r w:rsidRPr="00E10021">
        <w:t>бщео</w:t>
      </w:r>
      <w:r w:rsidRPr="00E10021">
        <w:t>б</w:t>
      </w:r>
      <w:r w:rsidRPr="00E10021">
        <w:t>разовательных</w:t>
      </w:r>
      <w:r>
        <w:t xml:space="preserve"> школ)</w:t>
      </w:r>
      <w:r w:rsidRPr="00E10021">
        <w:t>, в том числе 3 новых</w:t>
      </w:r>
      <w:r w:rsidR="00932EA2">
        <w:t>,</w:t>
      </w:r>
      <w:r w:rsidRPr="00E10021">
        <w:t xml:space="preserve"> вместимостью 4070 учащихся.</w:t>
      </w:r>
    </w:p>
    <w:p w:rsidR="00873EAC" w:rsidRPr="00F72D68" w:rsidRDefault="005C311F" w:rsidP="00932EA2">
      <w:r w:rsidRPr="00F72D68">
        <w:t xml:space="preserve">Общественно-деловая зона в проекте планировки решена </w:t>
      </w:r>
      <w:r>
        <w:t xml:space="preserve">планировочными </w:t>
      </w:r>
      <w:r w:rsidRPr="00F72D68">
        <w:t xml:space="preserve">кварталами </w:t>
      </w:r>
      <w:r w:rsidR="00AE761F">
        <w:t xml:space="preserve">с учетом </w:t>
      </w:r>
      <w:r w:rsidRPr="00F72D68">
        <w:t>реконструкци</w:t>
      </w:r>
      <w:r w:rsidR="00AE761F">
        <w:t>и</w:t>
      </w:r>
      <w:r w:rsidRPr="00F72D68">
        <w:t xml:space="preserve"> и строительств</w:t>
      </w:r>
      <w:r w:rsidR="00AE761F">
        <w:t>а</w:t>
      </w:r>
      <w:r w:rsidRPr="00F72D68">
        <w:t xml:space="preserve"> улично-дорожной сети в с</w:t>
      </w:r>
      <w:r w:rsidRPr="00F72D68">
        <w:t>о</w:t>
      </w:r>
      <w:r w:rsidRPr="00F72D68">
        <w:t xml:space="preserve">ответствии с </w:t>
      </w:r>
      <w:r>
        <w:t>Г</w:t>
      </w:r>
      <w:r w:rsidRPr="00F72D68">
        <w:t xml:space="preserve">енеральным планом города Новосибирска. </w:t>
      </w:r>
      <w:r w:rsidR="00873EAC" w:rsidRPr="00F72D68">
        <w:t xml:space="preserve"> </w:t>
      </w:r>
    </w:p>
    <w:p w:rsidR="00873EAC" w:rsidRPr="007C4F5F" w:rsidRDefault="00873EAC" w:rsidP="00932EA2">
      <w:r w:rsidRPr="00F72D68">
        <w:t>Рекреационная зона решена в виде функционально и пространственно в</w:t>
      </w:r>
      <w:r w:rsidRPr="00F72D68">
        <w:t>ы</w:t>
      </w:r>
      <w:r w:rsidRPr="00F72D68">
        <w:t xml:space="preserve">деленных </w:t>
      </w:r>
      <w:r>
        <w:t xml:space="preserve">планировочных </w:t>
      </w:r>
      <w:r w:rsidRPr="00F72D68">
        <w:t>кварталов на островах в устье реки Ини. В систему оз</w:t>
      </w:r>
      <w:r w:rsidRPr="00F72D68">
        <w:t>е</w:t>
      </w:r>
      <w:r w:rsidRPr="00F72D68">
        <w:t>ленения включены грунтовые</w:t>
      </w:r>
      <w:r w:rsidRPr="007C4F5F">
        <w:t xml:space="preserve"> берегоукрепительные и защитные сооружения, а также участки зон улично-дорожной сети и трасс инженерных коммуникаций, предполагаемые к размещению организованных насаждений декоративного и з</w:t>
      </w:r>
      <w:r w:rsidRPr="007C4F5F">
        <w:t>а</w:t>
      </w:r>
      <w:r w:rsidRPr="007C4F5F">
        <w:t xml:space="preserve">щитного характера. Существующие и </w:t>
      </w:r>
      <w:r>
        <w:t>планируемые</w:t>
      </w:r>
      <w:r w:rsidRPr="007C4F5F">
        <w:t xml:space="preserve"> набережные и парки объед</w:t>
      </w:r>
      <w:r w:rsidRPr="007C4F5F">
        <w:t>и</w:t>
      </w:r>
      <w:r w:rsidRPr="007C4F5F">
        <w:t xml:space="preserve">нены с рекреационной зоной системой пешеходных и велосипедных </w:t>
      </w:r>
      <w:r w:rsidR="005C311F">
        <w:t>дорожек</w:t>
      </w:r>
      <w:r w:rsidRPr="007C4F5F">
        <w:t xml:space="preserve">.  Проектом предусмотрено благоустройство русла реки </w:t>
      </w:r>
      <w:proofErr w:type="spellStart"/>
      <w:r w:rsidRPr="007C4F5F">
        <w:t>Плющихи</w:t>
      </w:r>
      <w:proofErr w:type="spellEnd"/>
      <w:r w:rsidRPr="007C4F5F">
        <w:t xml:space="preserve">. </w:t>
      </w:r>
    </w:p>
    <w:p w:rsidR="00873EAC" w:rsidRPr="007C4F5F" w:rsidRDefault="00873EAC" w:rsidP="00932EA2">
      <w:r w:rsidRPr="007C4F5F">
        <w:t xml:space="preserve">Показатели планируемого развития жилых районов на расчетный срок представлены в таблице </w:t>
      </w:r>
      <w:r>
        <w:t>3</w:t>
      </w:r>
      <w:r w:rsidRPr="007C4F5F">
        <w:t>.</w:t>
      </w:r>
    </w:p>
    <w:p w:rsidR="00932EA2" w:rsidRPr="00385651" w:rsidRDefault="00932EA2" w:rsidP="00932EA2">
      <w:pPr>
        <w:ind w:firstLine="0"/>
        <w:jc w:val="right"/>
        <w:rPr>
          <w:sz w:val="20"/>
        </w:rPr>
      </w:pPr>
    </w:p>
    <w:p w:rsidR="00932EA2" w:rsidRDefault="00932EA2" w:rsidP="00932EA2">
      <w:pPr>
        <w:ind w:firstLine="0"/>
        <w:jc w:val="right"/>
      </w:pPr>
      <w:r w:rsidRPr="00C12B92">
        <w:t>Таблица 3</w:t>
      </w:r>
    </w:p>
    <w:p w:rsidR="00873EAC" w:rsidRPr="00385651" w:rsidRDefault="00873EAC" w:rsidP="00571732">
      <w:pPr>
        <w:ind w:firstLine="0"/>
        <w:rPr>
          <w:b/>
          <w:sz w:val="20"/>
        </w:rPr>
      </w:pPr>
    </w:p>
    <w:p w:rsidR="00873EAC" w:rsidRPr="00C3079F" w:rsidRDefault="00873EAC" w:rsidP="00571732">
      <w:pPr>
        <w:ind w:firstLine="0"/>
        <w:jc w:val="center"/>
        <w:rPr>
          <w:sz w:val="27"/>
          <w:szCs w:val="27"/>
        </w:rPr>
      </w:pPr>
      <w:r w:rsidRPr="00C3079F">
        <w:rPr>
          <w:sz w:val="27"/>
          <w:szCs w:val="27"/>
        </w:rPr>
        <w:t>Проектные показатели территории на расчетный срок</w:t>
      </w:r>
    </w:p>
    <w:p w:rsidR="00873EAC" w:rsidRPr="00385651" w:rsidRDefault="00873EAC" w:rsidP="00571732">
      <w:pPr>
        <w:ind w:firstLine="0"/>
        <w:jc w:val="right"/>
        <w:rPr>
          <w:sz w:val="24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1703"/>
        <w:gridCol w:w="1133"/>
        <w:gridCol w:w="1703"/>
        <w:gridCol w:w="1427"/>
        <w:gridCol w:w="1697"/>
        <w:gridCol w:w="1554"/>
      </w:tblGrid>
      <w:tr w:rsidR="00873EAC" w:rsidRPr="00C3079F" w:rsidTr="00C3079F">
        <w:tc>
          <w:tcPr>
            <w:tcW w:w="356" w:type="pct"/>
            <w:vMerge w:val="restart"/>
            <w:shd w:val="clear" w:color="auto" w:fill="auto"/>
          </w:tcPr>
          <w:p w:rsidR="00873EAC" w:rsidRPr="00C3079F" w:rsidRDefault="00C3079F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 xml:space="preserve">№ </w:t>
            </w:r>
            <w:proofErr w:type="spellStart"/>
            <w:proofErr w:type="gramStart"/>
            <w:r w:rsidRPr="00C3079F">
              <w:rPr>
                <w:sz w:val="27"/>
                <w:szCs w:val="27"/>
              </w:rPr>
              <w:t>п</w:t>
            </w:r>
            <w:proofErr w:type="spellEnd"/>
            <w:proofErr w:type="gramEnd"/>
            <w:r w:rsidRPr="00C3079F">
              <w:rPr>
                <w:sz w:val="27"/>
                <w:szCs w:val="27"/>
              </w:rPr>
              <w:t>/</w:t>
            </w:r>
            <w:proofErr w:type="spellStart"/>
            <w:r w:rsidR="00873EAC" w:rsidRPr="00C3079F">
              <w:rPr>
                <w:sz w:val="27"/>
                <w:szCs w:val="27"/>
              </w:rPr>
              <w:t>п</w:t>
            </w:r>
            <w:proofErr w:type="spellEnd"/>
          </w:p>
        </w:tc>
        <w:tc>
          <w:tcPr>
            <w:tcW w:w="858" w:type="pct"/>
            <w:vMerge w:val="restart"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№ планир</w:t>
            </w:r>
            <w:r w:rsidRPr="00C3079F">
              <w:rPr>
                <w:sz w:val="27"/>
                <w:szCs w:val="27"/>
              </w:rPr>
              <w:t>о</w:t>
            </w:r>
            <w:r w:rsidRPr="00C3079F">
              <w:rPr>
                <w:sz w:val="27"/>
                <w:szCs w:val="27"/>
              </w:rPr>
              <w:t>вочного</w:t>
            </w:r>
          </w:p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квартала</w:t>
            </w:r>
          </w:p>
        </w:tc>
        <w:tc>
          <w:tcPr>
            <w:tcW w:w="571" w:type="pct"/>
            <w:vMerge w:val="restart"/>
            <w:shd w:val="clear" w:color="auto" w:fill="auto"/>
          </w:tcPr>
          <w:p w:rsidR="00C3079F" w:rsidRDefault="00873EAC" w:rsidP="00C3079F">
            <w:pPr>
              <w:ind w:left="-57" w:right="-57"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Пл</w:t>
            </w:r>
            <w:r w:rsidRPr="00C3079F">
              <w:rPr>
                <w:sz w:val="27"/>
                <w:szCs w:val="27"/>
              </w:rPr>
              <w:t>о</w:t>
            </w:r>
            <w:r w:rsidRPr="00C3079F">
              <w:rPr>
                <w:sz w:val="27"/>
                <w:szCs w:val="27"/>
              </w:rPr>
              <w:t xml:space="preserve">щадь, </w:t>
            </w:r>
          </w:p>
          <w:p w:rsidR="00873EAC" w:rsidRPr="00C3079F" w:rsidRDefault="00873EAC" w:rsidP="00C3079F">
            <w:pPr>
              <w:ind w:left="-57" w:right="-57"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га</w:t>
            </w:r>
          </w:p>
        </w:tc>
        <w:tc>
          <w:tcPr>
            <w:tcW w:w="1576" w:type="pct"/>
            <w:gridSpan w:val="2"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2016 г.</w:t>
            </w:r>
          </w:p>
        </w:tc>
        <w:tc>
          <w:tcPr>
            <w:tcW w:w="1638" w:type="pct"/>
            <w:gridSpan w:val="2"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2030 г.</w:t>
            </w:r>
          </w:p>
        </w:tc>
      </w:tr>
      <w:tr w:rsidR="00873EAC" w:rsidRPr="00C3079F" w:rsidTr="00C3079F">
        <w:trPr>
          <w:trHeight w:val="402"/>
        </w:trPr>
        <w:tc>
          <w:tcPr>
            <w:tcW w:w="356" w:type="pct"/>
            <w:vMerge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858" w:type="pct"/>
            <w:vMerge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571" w:type="pct"/>
            <w:vMerge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858" w:type="pct"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Численность насе</w:t>
            </w:r>
            <w:r w:rsidR="00C3079F">
              <w:rPr>
                <w:sz w:val="27"/>
                <w:szCs w:val="27"/>
              </w:rPr>
              <w:t>ления, человек</w:t>
            </w:r>
          </w:p>
        </w:tc>
        <w:tc>
          <w:tcPr>
            <w:tcW w:w="719" w:type="pct"/>
            <w:shd w:val="clear" w:color="auto" w:fill="auto"/>
          </w:tcPr>
          <w:p w:rsid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 xml:space="preserve">Жилой фонд, </w:t>
            </w:r>
          </w:p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кв. м</w:t>
            </w:r>
          </w:p>
        </w:tc>
        <w:tc>
          <w:tcPr>
            <w:tcW w:w="855" w:type="pct"/>
            <w:shd w:val="clear" w:color="auto" w:fill="auto"/>
          </w:tcPr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Численность насе</w:t>
            </w:r>
            <w:r w:rsidR="00C3079F">
              <w:rPr>
                <w:sz w:val="27"/>
                <w:szCs w:val="27"/>
              </w:rPr>
              <w:t>ления, человек</w:t>
            </w:r>
          </w:p>
        </w:tc>
        <w:tc>
          <w:tcPr>
            <w:tcW w:w="783" w:type="pct"/>
            <w:shd w:val="clear" w:color="auto" w:fill="auto"/>
          </w:tcPr>
          <w:p w:rsid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 xml:space="preserve">Жилой фонд, </w:t>
            </w:r>
          </w:p>
          <w:p w:rsidR="00873EAC" w:rsidRPr="00C3079F" w:rsidRDefault="00873EAC" w:rsidP="00932EA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кв. м</w:t>
            </w:r>
          </w:p>
        </w:tc>
      </w:tr>
    </w:tbl>
    <w:p w:rsidR="00873EAC" w:rsidRPr="003F2606" w:rsidRDefault="00873EAC" w:rsidP="00571732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701"/>
        <w:gridCol w:w="1135"/>
        <w:gridCol w:w="1701"/>
        <w:gridCol w:w="1439"/>
        <w:gridCol w:w="1671"/>
        <w:gridCol w:w="1572"/>
      </w:tblGrid>
      <w:tr w:rsidR="00873EAC" w:rsidRPr="00C3079F" w:rsidTr="00C3079F">
        <w:trPr>
          <w:trHeight w:val="135"/>
          <w:tblHeader/>
        </w:trPr>
        <w:tc>
          <w:tcPr>
            <w:tcW w:w="355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</w:t>
            </w:r>
          </w:p>
        </w:tc>
        <w:tc>
          <w:tcPr>
            <w:tcW w:w="572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5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6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7</w:t>
            </w:r>
          </w:p>
        </w:tc>
      </w:tr>
      <w:tr w:rsidR="00873EAC" w:rsidRPr="00C3079F" w:rsidTr="00C3079F">
        <w:tc>
          <w:tcPr>
            <w:tcW w:w="5000" w:type="pct"/>
            <w:gridSpan w:val="7"/>
            <w:shd w:val="clear" w:color="auto" w:fill="auto"/>
            <w:vAlign w:val="center"/>
          </w:tcPr>
          <w:p w:rsidR="00873EAC" w:rsidRPr="00C3079F" w:rsidRDefault="00C3079F" w:rsidP="00C3079F">
            <w:pPr>
              <w:ind w:firstLine="601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1. </w:t>
            </w:r>
            <w:r w:rsidR="00873EAC" w:rsidRPr="00C3079F">
              <w:rPr>
                <w:sz w:val="27"/>
                <w:szCs w:val="27"/>
              </w:rPr>
              <w:t>Планировочный район 040.01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  <w:vAlign w:val="center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  <w:r w:rsidR="00873EAC" w:rsidRPr="00C3079F">
              <w:rPr>
                <w:sz w:val="27"/>
                <w:szCs w:val="27"/>
              </w:rPr>
              <w:t>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040.01.01.01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26,11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  <w:vAlign w:val="center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  <w:r w:rsidR="00873EAC" w:rsidRPr="00C3079F">
              <w:rPr>
                <w:sz w:val="27"/>
                <w:szCs w:val="27"/>
              </w:rPr>
              <w:t>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040.01.02.01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16,34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3575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36122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3686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88464</w:t>
            </w:r>
          </w:p>
        </w:tc>
      </w:tr>
      <w:tr w:rsidR="00873EAC" w:rsidRPr="00C3079F" w:rsidTr="00C3079F">
        <w:tc>
          <w:tcPr>
            <w:tcW w:w="5000" w:type="pct"/>
            <w:gridSpan w:val="7"/>
            <w:shd w:val="clear" w:color="auto" w:fill="auto"/>
            <w:vAlign w:val="center"/>
          </w:tcPr>
          <w:p w:rsidR="00873EAC" w:rsidRPr="00C3079F" w:rsidRDefault="00C3079F" w:rsidP="00C3079F">
            <w:pPr>
              <w:ind w:firstLine="601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2. </w:t>
            </w:r>
            <w:r w:rsidR="00873EAC" w:rsidRPr="00C3079F">
              <w:rPr>
                <w:sz w:val="27"/>
                <w:szCs w:val="27"/>
              </w:rPr>
              <w:t>Планировочный район 040.02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  <w:vAlign w:val="center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040.02.01.01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65,55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2425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48500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2435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58440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  <w:vAlign w:val="center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040.02.00.01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1,69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040.02.00.02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10,85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236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5267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2.4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040.02.00.03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2,79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15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300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2.5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040.02.00.04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3,12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20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494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C3079F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2.6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C3079F">
            <w:pPr>
              <w:ind w:firstLine="0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040.02.00.05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4,33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129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2562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452553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452553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5000" w:type="pct"/>
            <w:gridSpan w:val="7"/>
            <w:shd w:val="clear" w:color="auto" w:fill="auto"/>
            <w:vAlign w:val="center"/>
          </w:tcPr>
          <w:p w:rsidR="00873EAC" w:rsidRPr="00C3079F" w:rsidRDefault="00C3079F" w:rsidP="00C3079F">
            <w:pPr>
              <w:ind w:firstLine="601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3. </w:t>
            </w:r>
            <w:r w:rsidR="00873EAC" w:rsidRPr="00C3079F">
              <w:rPr>
                <w:sz w:val="27"/>
                <w:szCs w:val="27"/>
              </w:rPr>
              <w:t>Планировочный район 040.03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040.03.01.01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12,49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2280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29640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4559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109416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040.03.01.02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22,30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2088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41760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8128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195072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>3.3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040.03.01.03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1,53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3.4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040.03.00.07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2,52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3.5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040.03.02.01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15,23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630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12603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3518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84432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3.6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040.03.03.01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13,15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1314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31536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5530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132721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3.7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040.03.03.02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19,84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7208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172992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3.8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040.03.03.03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10,52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325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6493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3.9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040.03.00.01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5,41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3.10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040.03.00.02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13,76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3.11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040.03.00.03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6,57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3.12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040.03.00.04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1,43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3.13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040.03.00.05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2,34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873EAC" w:rsidRPr="00C3079F" w:rsidTr="00C3079F">
        <w:tc>
          <w:tcPr>
            <w:tcW w:w="355" w:type="pct"/>
            <w:shd w:val="clear" w:color="auto" w:fill="auto"/>
          </w:tcPr>
          <w:p w:rsidR="00873EAC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3.14</w:t>
            </w:r>
          </w:p>
        </w:tc>
        <w:tc>
          <w:tcPr>
            <w:tcW w:w="857" w:type="pct"/>
            <w:tcBorders>
              <w:bottom w:val="single" w:sz="4" w:space="0" w:color="auto"/>
            </w:tcBorders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040.03.00.06</w:t>
            </w:r>
          </w:p>
        </w:tc>
        <w:tc>
          <w:tcPr>
            <w:tcW w:w="57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2,56</w:t>
            </w:r>
          </w:p>
        </w:tc>
        <w:tc>
          <w:tcPr>
            <w:tcW w:w="857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25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842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  <w:tc>
          <w:tcPr>
            <w:tcW w:w="791" w:type="pct"/>
            <w:shd w:val="clear" w:color="auto" w:fill="auto"/>
          </w:tcPr>
          <w:p w:rsidR="00873EAC" w:rsidRPr="00C3079F" w:rsidRDefault="00873EAC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–</w:t>
            </w:r>
          </w:p>
        </w:tc>
      </w:tr>
      <w:tr w:rsidR="00C3079F" w:rsidRPr="00C3079F" w:rsidTr="00C3079F">
        <w:tc>
          <w:tcPr>
            <w:tcW w:w="355" w:type="pct"/>
            <w:tcBorders>
              <w:right w:val="nil"/>
            </w:tcBorders>
            <w:shd w:val="clear" w:color="auto" w:fill="auto"/>
          </w:tcPr>
          <w:p w:rsid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857" w:type="pct"/>
            <w:tcBorders>
              <w:left w:val="nil"/>
            </w:tcBorders>
            <w:shd w:val="clear" w:color="auto" w:fill="auto"/>
          </w:tcPr>
          <w:p w:rsidR="00C3079F" w:rsidRPr="00C3079F" w:rsidRDefault="00C3079F" w:rsidP="00C3079F">
            <w:pPr>
              <w:ind w:firstLine="0"/>
              <w:jc w:val="left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Итого</w:t>
            </w:r>
            <w:r>
              <w:rPr>
                <w:sz w:val="27"/>
                <w:szCs w:val="27"/>
              </w:rPr>
              <w:t>: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C3079F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260,43</w:t>
            </w:r>
          </w:p>
        </w:tc>
        <w:tc>
          <w:tcPr>
            <w:tcW w:w="857" w:type="pct"/>
            <w:shd w:val="clear" w:color="auto" w:fill="auto"/>
            <w:vAlign w:val="bottom"/>
          </w:tcPr>
          <w:p w:rsidR="00C3079F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13037</w:t>
            </w:r>
          </w:p>
        </w:tc>
        <w:tc>
          <w:tcPr>
            <w:tcW w:w="725" w:type="pct"/>
            <w:shd w:val="clear" w:color="auto" w:fill="auto"/>
          </w:tcPr>
          <w:p w:rsidR="00C3079F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215277</w:t>
            </w:r>
          </w:p>
        </w:tc>
        <w:tc>
          <w:tcPr>
            <w:tcW w:w="842" w:type="pct"/>
            <w:shd w:val="clear" w:color="auto" w:fill="auto"/>
            <w:vAlign w:val="bottom"/>
          </w:tcPr>
          <w:p w:rsidR="00C3079F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35064</w:t>
            </w:r>
          </w:p>
        </w:tc>
        <w:tc>
          <w:tcPr>
            <w:tcW w:w="791" w:type="pct"/>
            <w:shd w:val="clear" w:color="auto" w:fill="auto"/>
            <w:vAlign w:val="bottom"/>
          </w:tcPr>
          <w:p w:rsidR="00C3079F" w:rsidRPr="00C3079F" w:rsidRDefault="00C3079F" w:rsidP="00571732">
            <w:pPr>
              <w:ind w:firstLine="0"/>
              <w:jc w:val="center"/>
              <w:rPr>
                <w:sz w:val="27"/>
                <w:szCs w:val="27"/>
              </w:rPr>
            </w:pPr>
            <w:r w:rsidRPr="00C3079F">
              <w:rPr>
                <w:sz w:val="27"/>
                <w:szCs w:val="27"/>
              </w:rPr>
              <w:t>841537</w:t>
            </w:r>
          </w:p>
        </w:tc>
      </w:tr>
    </w:tbl>
    <w:p w:rsidR="00C3079F" w:rsidRPr="00385651" w:rsidRDefault="00C3079F" w:rsidP="00C3079F">
      <w:pPr>
        <w:pStyle w:val="2"/>
        <w:spacing w:before="0" w:after="0"/>
        <w:rPr>
          <w:rFonts w:ascii="Times New Roman" w:hAnsi="Times New Roman"/>
          <w:b w:val="0"/>
          <w:i w:val="0"/>
        </w:rPr>
      </w:pPr>
      <w:bookmarkStart w:id="11" w:name="_Toc460339502"/>
    </w:p>
    <w:p w:rsidR="00C3079F" w:rsidRDefault="00873EAC" w:rsidP="00C3079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BA56DF">
        <w:rPr>
          <w:rFonts w:ascii="Times New Roman" w:hAnsi="Times New Roman"/>
          <w:i w:val="0"/>
        </w:rPr>
        <w:t>2.3. </w:t>
      </w:r>
      <w:r>
        <w:rPr>
          <w:rFonts w:ascii="Times New Roman" w:hAnsi="Times New Roman"/>
          <w:i w:val="0"/>
        </w:rPr>
        <w:t>Границы зон планируемого размещения</w:t>
      </w:r>
      <w:r w:rsidRPr="00BA56DF">
        <w:rPr>
          <w:rFonts w:ascii="Times New Roman" w:hAnsi="Times New Roman"/>
          <w:i w:val="0"/>
        </w:rPr>
        <w:t xml:space="preserve"> объектов </w:t>
      </w:r>
    </w:p>
    <w:p w:rsidR="00873EAC" w:rsidRDefault="00873EAC" w:rsidP="00C3079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BA56DF">
        <w:rPr>
          <w:rFonts w:ascii="Times New Roman" w:hAnsi="Times New Roman"/>
          <w:i w:val="0"/>
        </w:rPr>
        <w:t xml:space="preserve">капитального строительства </w:t>
      </w:r>
      <w:bookmarkEnd w:id="11"/>
    </w:p>
    <w:p w:rsidR="00C3079F" w:rsidRPr="00C3079F" w:rsidRDefault="00C3079F" w:rsidP="00C3079F"/>
    <w:p w:rsidR="00873EAC" w:rsidRDefault="00873EAC" w:rsidP="00571732">
      <w:r w:rsidRPr="00C96EAB">
        <w:t xml:space="preserve">Проектом планировки устанавливаются </w:t>
      </w:r>
      <w:r>
        <w:t xml:space="preserve">границы </w:t>
      </w:r>
      <w:r w:rsidRPr="00C96EAB">
        <w:t>зон планируемого разм</w:t>
      </w:r>
      <w:r w:rsidRPr="00C96EAB">
        <w:t>е</w:t>
      </w:r>
      <w:r w:rsidRPr="00C96EAB">
        <w:t>щения объектов социально-культурного и коммунально-бытового назначения, иных объектов капитального строительства</w:t>
      </w:r>
      <w:r w:rsidR="00E607AE">
        <w:t xml:space="preserve"> (далее </w:t>
      </w:r>
      <w:r w:rsidR="0026043E" w:rsidRPr="00E10021">
        <w:t>–</w:t>
      </w:r>
      <w:r w:rsidR="00E607AE">
        <w:t xml:space="preserve">  зоны планируемого разм</w:t>
      </w:r>
      <w:r w:rsidR="00E607AE">
        <w:t>е</w:t>
      </w:r>
      <w:r w:rsidR="00E607AE">
        <w:t>щения</w:t>
      </w:r>
      <w:r w:rsidR="0026043E">
        <w:t xml:space="preserve"> объектов капитального строительства)</w:t>
      </w:r>
      <w:r w:rsidRPr="00C96EAB">
        <w:t xml:space="preserve">. В </w:t>
      </w:r>
      <w:proofErr w:type="gramStart"/>
      <w:r w:rsidRPr="00C96EAB">
        <w:t>зонах</w:t>
      </w:r>
      <w:proofErr w:type="gramEnd"/>
      <w:r w:rsidRPr="00C96EAB">
        <w:t xml:space="preserve"> с уже существующими объектами предусматривается возможность дальнейшего развития </w:t>
      </w:r>
      <w:r>
        <w:t>планируемой территории</w:t>
      </w:r>
      <w:r w:rsidRPr="00C96EAB">
        <w:t xml:space="preserve"> с размещением новых объектов капитального строительства соотве</w:t>
      </w:r>
      <w:r w:rsidRPr="00C96EAB">
        <w:t>т</w:t>
      </w:r>
      <w:r w:rsidRPr="00C96EAB">
        <w:t>ствующего назначения</w:t>
      </w:r>
      <w:r w:rsidR="00624378">
        <w:t>.</w:t>
      </w:r>
      <w:r w:rsidRPr="00C96EAB">
        <w:t xml:space="preserve"> </w:t>
      </w:r>
    </w:p>
    <w:p w:rsidR="00873EAC" w:rsidRPr="00443583" w:rsidRDefault="00873EAC" w:rsidP="00571732">
      <w:r w:rsidRPr="00A65CDB">
        <w:t>Проектом планировки выделены</w:t>
      </w:r>
      <w:r w:rsidRPr="00443583">
        <w:t xml:space="preserve"> </w:t>
      </w:r>
      <w:r w:rsidRPr="00A65CDB">
        <w:t xml:space="preserve">следующие </w:t>
      </w:r>
      <w:r w:rsidR="002F2C76" w:rsidRPr="00443583">
        <w:t>зоны планируемого размещ</w:t>
      </w:r>
      <w:r w:rsidR="002F2C76" w:rsidRPr="00443583">
        <w:t>е</w:t>
      </w:r>
      <w:r w:rsidR="002F2C76" w:rsidRPr="00443583">
        <w:t>ния объектов капитального строительства</w:t>
      </w:r>
      <w:r w:rsidR="00443583">
        <w:t>:</w:t>
      </w:r>
    </w:p>
    <w:p w:rsidR="00873EAC" w:rsidRPr="00C96EAB" w:rsidRDefault="00873EAC" w:rsidP="00571732">
      <w:r w:rsidRPr="00C96EAB">
        <w:t xml:space="preserve">зона застройки жилыми </w:t>
      </w:r>
      <w:r>
        <w:t>домами смешанной этажности</w:t>
      </w:r>
      <w:r w:rsidRPr="00C96EAB">
        <w:t>;</w:t>
      </w:r>
    </w:p>
    <w:p w:rsidR="00873EAC" w:rsidRPr="00C96EAB" w:rsidRDefault="00873EAC" w:rsidP="00571732">
      <w:r w:rsidRPr="000B4755">
        <w:t>зона объектов делового, общественного и коммерческого назначения, в том числе многоэтажных жилых домов;</w:t>
      </w:r>
    </w:p>
    <w:p w:rsidR="00873EAC" w:rsidRDefault="00873EAC" w:rsidP="00571732">
      <w:r w:rsidRPr="000B4755">
        <w:t>зона специализированной общественной застройки;</w:t>
      </w:r>
    </w:p>
    <w:p w:rsidR="00873EAC" w:rsidRPr="00C96EAB" w:rsidRDefault="00873EAC" w:rsidP="00571732">
      <w:r w:rsidRPr="000B4755">
        <w:t>зона объектов религиозного назначения;</w:t>
      </w:r>
    </w:p>
    <w:p w:rsidR="00873EAC" w:rsidRPr="0011027D" w:rsidRDefault="00873EAC" w:rsidP="00571732">
      <w:r w:rsidRPr="0011027D">
        <w:t>зона объектов здравоохранения;</w:t>
      </w:r>
    </w:p>
    <w:p w:rsidR="00873EAC" w:rsidRPr="0011027D" w:rsidRDefault="00873EAC" w:rsidP="00571732">
      <w:r w:rsidRPr="0011027D">
        <w:t>зона объектов дошкольного, начального общего, основного общего и сре</w:t>
      </w:r>
      <w:r w:rsidRPr="0011027D">
        <w:t>д</w:t>
      </w:r>
      <w:r w:rsidRPr="0011027D">
        <w:t>него общего образования;</w:t>
      </w:r>
    </w:p>
    <w:p w:rsidR="00873EAC" w:rsidRPr="0011027D" w:rsidRDefault="00873EAC" w:rsidP="00571732">
      <w:r w:rsidRPr="0011027D">
        <w:t>зона объектов отдыха и оздоровления;</w:t>
      </w:r>
    </w:p>
    <w:p w:rsidR="00873EAC" w:rsidRDefault="00873EAC" w:rsidP="00571732">
      <w:r w:rsidRPr="0011027D">
        <w:t>зона объектов спортивного назначения;</w:t>
      </w:r>
    </w:p>
    <w:p w:rsidR="00873EAC" w:rsidRPr="0011027D" w:rsidRDefault="00873EAC" w:rsidP="00571732">
      <w:r>
        <w:t>зона производственных объектов с различными нормативами воздействия на окружающую среду;</w:t>
      </w:r>
    </w:p>
    <w:p w:rsidR="00873EAC" w:rsidRDefault="00873EAC" w:rsidP="00571732">
      <w:r w:rsidRPr="0011027D">
        <w:t>зона коммунальных и складских объектов;</w:t>
      </w:r>
    </w:p>
    <w:p w:rsidR="00873EAC" w:rsidRPr="0011027D" w:rsidRDefault="00873EAC" w:rsidP="00571732">
      <w:r>
        <w:t>зона сооружений и коммуникаций автомобильного, речного, воздушного транспорта, метрополитена;</w:t>
      </w:r>
    </w:p>
    <w:p w:rsidR="00873EAC" w:rsidRPr="0011027D" w:rsidRDefault="00873EAC" w:rsidP="00571732">
      <w:r w:rsidRPr="0011027D">
        <w:t>зона сооружений и коммуникаций железнодорожного транспорта;</w:t>
      </w:r>
    </w:p>
    <w:p w:rsidR="00873EAC" w:rsidRPr="0011027D" w:rsidRDefault="00873EAC" w:rsidP="00571732">
      <w:r w:rsidRPr="0011027D">
        <w:t>зона объектов улично-дорожной сети;</w:t>
      </w:r>
    </w:p>
    <w:p w:rsidR="00873EAC" w:rsidRPr="0011027D" w:rsidRDefault="00873EAC" w:rsidP="00571732">
      <w:r w:rsidRPr="0011027D">
        <w:t>зона объектов инженерной инфраструктуры;</w:t>
      </w:r>
    </w:p>
    <w:p w:rsidR="00873EAC" w:rsidRPr="00C96EAB" w:rsidRDefault="00873EAC" w:rsidP="00571732">
      <w:r w:rsidRPr="00C96EAB">
        <w:t>зона стоянок</w:t>
      </w:r>
      <w:r>
        <w:t xml:space="preserve"> для легковых автомобилей.</w:t>
      </w:r>
    </w:p>
    <w:p w:rsidR="00873EAC" w:rsidRPr="00C02CB5" w:rsidRDefault="00873EAC" w:rsidP="00571732">
      <w:pPr>
        <w:ind w:firstLine="720"/>
      </w:pPr>
      <w:r w:rsidRPr="00C02CB5">
        <w:lastRenderedPageBreak/>
        <w:t>Зоны планируемого размещения объектов капитального строительства предназначены для размещения новых объектов капитального строительства:</w:t>
      </w:r>
    </w:p>
    <w:p w:rsidR="00873EAC" w:rsidRPr="007C4F5F" w:rsidRDefault="00873EAC" w:rsidP="00571732">
      <w:pPr>
        <w:ind w:firstLine="720"/>
      </w:pPr>
      <w:r w:rsidRPr="007C4F5F">
        <w:t xml:space="preserve">в зоне застройки </w:t>
      </w:r>
      <w:r>
        <w:t xml:space="preserve">жилыми домами смешанной этажности </w:t>
      </w:r>
      <w:r w:rsidRPr="007C4F5F">
        <w:t>размещаются мн</w:t>
      </w:r>
      <w:r w:rsidRPr="007C4F5F">
        <w:t>о</w:t>
      </w:r>
      <w:r w:rsidRPr="007C4F5F">
        <w:t>гоквартирные жилые дома с придомовыми территориями, автостоянками местн</w:t>
      </w:r>
      <w:r w:rsidRPr="007C4F5F">
        <w:t>о</w:t>
      </w:r>
      <w:r w:rsidRPr="007C4F5F">
        <w:t>го обслуживания. Предполагается возможность размещения как отдельно сто</w:t>
      </w:r>
      <w:r w:rsidRPr="007C4F5F">
        <w:t>я</w:t>
      </w:r>
      <w:r w:rsidRPr="007C4F5F">
        <w:t xml:space="preserve">щих, так и расположенных в первых этажах жилых и общественных зданий, объектов местного обслуживания населения: магазинов, объектов общественного питания, аптек, </w:t>
      </w:r>
      <w:r w:rsidR="00624378" w:rsidRPr="007C4F5F">
        <w:t xml:space="preserve">отделений </w:t>
      </w:r>
      <w:r w:rsidR="00624378">
        <w:t>почтовой связи, банков</w:t>
      </w:r>
      <w:r w:rsidRPr="007C4F5F">
        <w:t xml:space="preserve">. </w:t>
      </w:r>
      <w:r>
        <w:t>На планируемой территории</w:t>
      </w:r>
      <w:r w:rsidRPr="007C4F5F">
        <w:t xml:space="preserve"> предусмотрено размещение дошкольн</w:t>
      </w:r>
      <w:r>
        <w:t xml:space="preserve">ых образовательных организаций (детских садов) </w:t>
      </w:r>
      <w:r w:rsidRPr="007C4F5F">
        <w:t>и обще</w:t>
      </w:r>
      <w:r>
        <w:t>образовательных организаций (общеобразовательных школ)</w:t>
      </w:r>
      <w:r w:rsidRPr="007C4F5F">
        <w:t>, объе</w:t>
      </w:r>
      <w:r w:rsidRPr="007C4F5F">
        <w:t>к</w:t>
      </w:r>
      <w:r w:rsidRPr="007C4F5F">
        <w:t>тов жилищно-эксплуатационных служб;</w:t>
      </w:r>
    </w:p>
    <w:p w:rsidR="00873EAC" w:rsidRPr="007C4F5F" w:rsidRDefault="00873EAC" w:rsidP="00571732">
      <w:pPr>
        <w:ind w:firstLine="720"/>
      </w:pPr>
      <w:r w:rsidRPr="007C4F5F">
        <w:t xml:space="preserve">в зоне </w:t>
      </w:r>
      <w:r>
        <w:t xml:space="preserve">объектов </w:t>
      </w:r>
      <w:r w:rsidRPr="007C4F5F">
        <w:t>делового, общественного и коммерческого назначения</w:t>
      </w:r>
      <w:r>
        <w:t xml:space="preserve">, в том числе многоэтажных жилых домов, </w:t>
      </w:r>
      <w:r w:rsidRPr="007C4F5F">
        <w:t>размещается общественные здания адм</w:t>
      </w:r>
      <w:r w:rsidRPr="007C4F5F">
        <w:t>и</w:t>
      </w:r>
      <w:r w:rsidRPr="007C4F5F">
        <w:t xml:space="preserve">нистративного назначения, офисы, </w:t>
      </w:r>
      <w:proofErr w:type="spellStart"/>
      <w:proofErr w:type="gramStart"/>
      <w:r w:rsidRPr="007C4F5F">
        <w:t>бизнес-центры</w:t>
      </w:r>
      <w:proofErr w:type="spellEnd"/>
      <w:proofErr w:type="gramEnd"/>
      <w:r w:rsidRPr="007C4F5F">
        <w:t>, банки, гостиницы и другие объекты. Здесь же предусмотрено размещение многоэтажной жилой застройки, застройки торгового назначения – магазинов, торговых центров</w:t>
      </w:r>
      <w:r w:rsidR="00195938">
        <w:t>;</w:t>
      </w:r>
      <w:r w:rsidRPr="007C4F5F">
        <w:t xml:space="preserve"> спортивных з</w:t>
      </w:r>
      <w:r w:rsidRPr="007C4F5F">
        <w:t>а</w:t>
      </w:r>
      <w:r w:rsidRPr="007C4F5F">
        <w:t xml:space="preserve">лов, развлекательных комплексов, выставочных центров, а также </w:t>
      </w:r>
      <w:proofErr w:type="spellStart"/>
      <w:r w:rsidRPr="007C4F5F">
        <w:t>автопарковок</w:t>
      </w:r>
      <w:proofErr w:type="spellEnd"/>
      <w:r w:rsidRPr="007C4F5F">
        <w:t>;</w:t>
      </w:r>
    </w:p>
    <w:p w:rsidR="00873EAC" w:rsidRPr="007C4F5F" w:rsidRDefault="00873EAC" w:rsidP="00571732">
      <w:pPr>
        <w:ind w:firstLine="720"/>
      </w:pPr>
      <w:r w:rsidRPr="007C4F5F">
        <w:t>в зоне объектов здравоохранения</w:t>
      </w:r>
      <w:r>
        <w:t xml:space="preserve"> </w:t>
      </w:r>
      <w:r w:rsidRPr="007C4F5F">
        <w:t>размещаются поликлиника, здание общей врачебной практики;</w:t>
      </w:r>
    </w:p>
    <w:p w:rsidR="00873EAC" w:rsidRPr="007C4F5F" w:rsidRDefault="006A5017" w:rsidP="00571732">
      <w:pPr>
        <w:ind w:firstLine="720"/>
      </w:pPr>
      <w:r>
        <w:t xml:space="preserve">в </w:t>
      </w:r>
      <w:r w:rsidRPr="007C4F5F">
        <w:t>зоне объектов спортивного назначения</w:t>
      </w:r>
      <w:r>
        <w:t xml:space="preserve"> </w:t>
      </w:r>
      <w:r w:rsidRPr="007C4F5F">
        <w:t xml:space="preserve">размещаются </w:t>
      </w:r>
      <w:r>
        <w:t>объекты для разм</w:t>
      </w:r>
      <w:r>
        <w:t>е</w:t>
      </w:r>
      <w:r>
        <w:t>щения спортивных клубов, спортивных залов, бассейнов</w:t>
      </w:r>
      <w:r w:rsidRPr="00095A5E">
        <w:t>,</w:t>
      </w:r>
      <w:r w:rsidRPr="007C4F5F">
        <w:t xml:space="preserve"> </w:t>
      </w:r>
      <w:r w:rsidRPr="00340D80">
        <w:rPr>
          <w:szCs w:val="28"/>
        </w:rPr>
        <w:t>велодром</w:t>
      </w:r>
      <w:r w:rsidRPr="007C4F5F">
        <w:t>, бани</w:t>
      </w:r>
      <w:r>
        <w:t xml:space="preserve">, </w:t>
      </w:r>
      <w:r w:rsidRPr="007C4F5F">
        <w:t xml:space="preserve">сауны, </w:t>
      </w:r>
      <w:r>
        <w:t>объекты для устройства площадок для занятия спортом и физкультурой, в том числе водным</w:t>
      </w:r>
      <w:r w:rsidRPr="007C4F5F">
        <w:t xml:space="preserve">, </w:t>
      </w:r>
      <w:proofErr w:type="spellStart"/>
      <w:r w:rsidRPr="007C4F5F">
        <w:t>автопарковки</w:t>
      </w:r>
      <w:proofErr w:type="spellEnd"/>
      <w:r>
        <w:t>;</w:t>
      </w:r>
    </w:p>
    <w:p w:rsidR="00873EAC" w:rsidRPr="007C4F5F" w:rsidRDefault="00873EAC" w:rsidP="00571732">
      <w:pPr>
        <w:ind w:firstLine="720"/>
      </w:pPr>
      <w:r w:rsidRPr="007C4F5F">
        <w:t>в составе зоны коммунальных и складск</w:t>
      </w:r>
      <w:r>
        <w:t xml:space="preserve">их объектов </w:t>
      </w:r>
      <w:r w:rsidRPr="007C4F5F">
        <w:t>размещаются сохр</w:t>
      </w:r>
      <w:r w:rsidRPr="007C4F5F">
        <w:t>а</w:t>
      </w:r>
      <w:r w:rsidRPr="007C4F5F">
        <w:t>няемые производственные, автотранспортные, складские и сервисные предпр</w:t>
      </w:r>
      <w:r w:rsidRPr="007C4F5F">
        <w:t>и</w:t>
      </w:r>
      <w:r w:rsidRPr="007C4F5F">
        <w:t xml:space="preserve">ятия, </w:t>
      </w:r>
      <w:r>
        <w:t>проектная пожарная часть на 4 автомобиля,</w:t>
      </w:r>
      <w:r w:rsidRPr="00AB2921">
        <w:t xml:space="preserve"> </w:t>
      </w:r>
      <w:r>
        <w:t>проектная ПС</w:t>
      </w:r>
      <w:r w:rsidRPr="007C4F5F">
        <w:t xml:space="preserve"> 110/10 кВ</w:t>
      </w:r>
      <w:r w:rsidR="0053678A">
        <w:t>,</w:t>
      </w:r>
      <w:r>
        <w:t xml:space="preserve"> </w:t>
      </w:r>
      <w:r w:rsidRPr="007C4F5F">
        <w:t xml:space="preserve">могут размещаться новые предприятия аналогичного назначения с размером санитарно-защитной зоны не более 50 м, станции технического обслуживания автомобилей, </w:t>
      </w:r>
      <w:proofErr w:type="spellStart"/>
      <w:r w:rsidRPr="007C4F5F">
        <w:t>автомойки</w:t>
      </w:r>
      <w:proofErr w:type="spellEnd"/>
      <w:r w:rsidRPr="007C4F5F">
        <w:t>;</w:t>
      </w:r>
    </w:p>
    <w:p w:rsidR="00873EAC" w:rsidRPr="007C4F5F" w:rsidRDefault="00873EAC" w:rsidP="00571732">
      <w:pPr>
        <w:ind w:firstLine="720"/>
      </w:pPr>
      <w:r w:rsidRPr="007C4F5F">
        <w:t>в зоне сооружений и коммуникаций железнодорожного транспорта</w:t>
      </w:r>
      <w:r>
        <w:t xml:space="preserve"> </w:t>
      </w:r>
      <w:r w:rsidRPr="007C4F5F">
        <w:t>разм</w:t>
      </w:r>
      <w:r w:rsidRPr="007C4F5F">
        <w:t>е</w:t>
      </w:r>
      <w:r w:rsidRPr="007C4F5F">
        <w:t>щается путевое хозяйство железных дорог общего пользования с объектами о</w:t>
      </w:r>
      <w:r w:rsidRPr="007C4F5F">
        <w:t>б</w:t>
      </w:r>
      <w:r w:rsidRPr="007C4F5F">
        <w:t>служивания;</w:t>
      </w:r>
    </w:p>
    <w:p w:rsidR="00873EAC" w:rsidRPr="007C4F5F" w:rsidRDefault="00873EAC" w:rsidP="00571732">
      <w:pPr>
        <w:ind w:firstLine="720"/>
      </w:pPr>
      <w:r w:rsidRPr="007C4F5F">
        <w:t>в зоне</w:t>
      </w:r>
      <w:r>
        <w:t xml:space="preserve"> объектов</w:t>
      </w:r>
      <w:r w:rsidRPr="007C4F5F">
        <w:t xml:space="preserve"> улично-дорожной сети</w:t>
      </w:r>
      <w:r>
        <w:t xml:space="preserve">, </w:t>
      </w:r>
      <w:r w:rsidRPr="007C4F5F">
        <w:t>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873EAC" w:rsidRPr="007C4F5F" w:rsidRDefault="00873EAC" w:rsidP="00571732">
      <w:pPr>
        <w:ind w:firstLine="720"/>
      </w:pPr>
      <w:r w:rsidRPr="007C4F5F">
        <w:t>в зоне объектов инженерной инфраструктуры</w:t>
      </w:r>
      <w:r>
        <w:t xml:space="preserve"> </w:t>
      </w:r>
      <w:r w:rsidRPr="007C4F5F">
        <w:t>размещаются объекты инж</w:t>
      </w:r>
      <w:r w:rsidRPr="007C4F5F">
        <w:t>е</w:t>
      </w:r>
      <w:r w:rsidRPr="007C4F5F">
        <w:t xml:space="preserve">нерной инфраструктуры: существующая </w:t>
      </w:r>
      <w:r>
        <w:t xml:space="preserve">ПС </w:t>
      </w:r>
      <w:r w:rsidRPr="007C4F5F">
        <w:t>«Инструмен</w:t>
      </w:r>
      <w:r>
        <w:t>тальная»</w:t>
      </w:r>
      <w:r w:rsidRPr="007C4F5F">
        <w:t xml:space="preserve"> </w:t>
      </w:r>
      <w:r>
        <w:t xml:space="preserve">110/10 кВ </w:t>
      </w:r>
      <w:r w:rsidRPr="007C4F5F">
        <w:t xml:space="preserve">и планируемые сооружения </w:t>
      </w:r>
      <w:r>
        <w:t>муниципального унитарного предприятия г</w:t>
      </w:r>
      <w:r w:rsidR="00195938">
        <w:t>.</w:t>
      </w:r>
      <w:r>
        <w:t xml:space="preserve"> </w:t>
      </w:r>
      <w:r w:rsidRPr="007162E5">
        <w:t>Новос</w:t>
      </w:r>
      <w:r w:rsidRPr="007162E5">
        <w:t>и</w:t>
      </w:r>
      <w:r w:rsidRPr="007162E5">
        <w:t>бирска</w:t>
      </w:r>
      <w:r w:rsidRPr="007C4F5F">
        <w:t xml:space="preserve"> «</w:t>
      </w:r>
      <w:r w:rsidRPr="007162E5">
        <w:t>ГОРВОДОКАНАЛ</w:t>
      </w:r>
      <w:r w:rsidRPr="007C4F5F">
        <w:t>»</w:t>
      </w:r>
      <w:r>
        <w:t xml:space="preserve"> </w:t>
      </w:r>
      <w:r w:rsidRPr="00064473">
        <w:rPr>
          <w:szCs w:val="28"/>
        </w:rPr>
        <w:t xml:space="preserve">(далее </w:t>
      </w:r>
      <w:r w:rsidR="00491441">
        <w:rPr>
          <w:szCs w:val="28"/>
        </w:rPr>
        <w:t xml:space="preserve">– </w:t>
      </w:r>
      <w:r w:rsidRPr="00064473">
        <w:rPr>
          <w:szCs w:val="28"/>
        </w:rPr>
        <w:t>МУП «ГОРВОДОКАНАЛ»)</w:t>
      </w:r>
      <w:r w:rsidRPr="007C4F5F">
        <w:t>.</w:t>
      </w:r>
    </w:p>
    <w:p w:rsidR="00873EAC" w:rsidRPr="007C4F5F" w:rsidRDefault="00873EAC" w:rsidP="00571732">
      <w:pPr>
        <w:ind w:firstLine="720"/>
      </w:pPr>
      <w:r w:rsidRPr="007C4F5F">
        <w:t>В состав всех зон, кроме объектов улично-дорожной сети, могут входить объекты инженерно-технического обеспечения застройки.</w:t>
      </w:r>
    </w:p>
    <w:p w:rsidR="00873EAC" w:rsidRPr="007C4F5F" w:rsidRDefault="00873EAC" w:rsidP="00571732">
      <w:pPr>
        <w:ind w:firstLine="720"/>
      </w:pPr>
      <w:proofErr w:type="gramStart"/>
      <w:r w:rsidRPr="007C4F5F">
        <w:t xml:space="preserve">На территории жилой застройки в </w:t>
      </w:r>
      <w:r>
        <w:t>пешеходной</w:t>
      </w:r>
      <w:r w:rsidRPr="007C4F5F">
        <w:t xml:space="preserve"> доступности от жилья ра</w:t>
      </w:r>
      <w:r w:rsidRPr="007C4F5F">
        <w:t>з</w:t>
      </w:r>
      <w:r w:rsidRPr="007C4F5F">
        <w:t xml:space="preserve">мещаются объекты социально-культурного и коммунально-бытового </w:t>
      </w:r>
      <w:r>
        <w:t xml:space="preserve">назначения местного </w:t>
      </w:r>
      <w:r w:rsidRPr="007C4F5F">
        <w:t xml:space="preserve">значения: </w:t>
      </w:r>
      <w:r>
        <w:t>д</w:t>
      </w:r>
      <w:r w:rsidRPr="00075B88">
        <w:t>ошкольн</w:t>
      </w:r>
      <w:r>
        <w:t>ые</w:t>
      </w:r>
      <w:r w:rsidRPr="00075B88">
        <w:t xml:space="preserve"> образовательн</w:t>
      </w:r>
      <w:r>
        <w:t>ые</w:t>
      </w:r>
      <w:r w:rsidRPr="00075B88">
        <w:t xml:space="preserve"> </w:t>
      </w:r>
      <w:r>
        <w:t>организации (детские сады)</w:t>
      </w:r>
      <w:r w:rsidRPr="007C4F5F">
        <w:t xml:space="preserve">, общеобразовательные </w:t>
      </w:r>
      <w:r>
        <w:t>организации (общеобразовательные школы)</w:t>
      </w:r>
      <w:r w:rsidRPr="007C4F5F">
        <w:t>, магазины ро</w:t>
      </w:r>
      <w:r w:rsidRPr="007C4F5F">
        <w:t>з</w:t>
      </w:r>
      <w:r w:rsidRPr="007C4F5F">
        <w:t>ничной торговли, объекты общественного питания, бытового обслуживания нас</w:t>
      </w:r>
      <w:r w:rsidRPr="007C4F5F">
        <w:t>е</w:t>
      </w:r>
      <w:r w:rsidRPr="007C4F5F">
        <w:lastRenderedPageBreak/>
        <w:t xml:space="preserve">ления, прачечные и приемные пункты самообслуживания, </w:t>
      </w:r>
      <w:r w:rsidR="006A5017" w:rsidRPr="007C4F5F">
        <w:t>молочн</w:t>
      </w:r>
      <w:r w:rsidR="006A5017">
        <w:t>ые</w:t>
      </w:r>
      <w:r w:rsidR="006A5017" w:rsidRPr="007C4F5F">
        <w:t xml:space="preserve"> кухни, апт</w:t>
      </w:r>
      <w:r w:rsidR="006A5017" w:rsidRPr="007C4F5F">
        <w:t>е</w:t>
      </w:r>
      <w:r w:rsidR="006A5017">
        <w:t xml:space="preserve">ки, </w:t>
      </w:r>
      <w:r w:rsidR="006A5017" w:rsidRPr="007C4F5F">
        <w:t>банк</w:t>
      </w:r>
      <w:r w:rsidR="006A5017">
        <w:t>и</w:t>
      </w:r>
      <w:r w:rsidR="006A5017" w:rsidRPr="007C4F5F">
        <w:t xml:space="preserve">, центры общения и </w:t>
      </w:r>
      <w:proofErr w:type="spellStart"/>
      <w:r w:rsidR="006A5017" w:rsidRPr="007C4F5F">
        <w:t>досуг</w:t>
      </w:r>
      <w:r w:rsidR="006A5017">
        <w:t>овых</w:t>
      </w:r>
      <w:proofErr w:type="spellEnd"/>
      <w:r w:rsidR="006A5017">
        <w:t xml:space="preserve"> занятий</w:t>
      </w:r>
      <w:r w:rsidR="006A5017" w:rsidRPr="007C4F5F">
        <w:t>, физкультурно-оздоровительные клубы.</w:t>
      </w:r>
      <w:proofErr w:type="gramEnd"/>
    </w:p>
    <w:p w:rsidR="00873EAC" w:rsidRDefault="00873EAC" w:rsidP="00571732">
      <w:pPr>
        <w:ind w:firstLine="720"/>
      </w:pPr>
      <w:r>
        <w:t>Проектом планировки предусмотрено</w:t>
      </w:r>
      <w:r w:rsidRPr="007C4F5F">
        <w:t xml:space="preserve"> размещ</w:t>
      </w:r>
      <w:r>
        <w:t>ение</w:t>
      </w:r>
      <w:r w:rsidRPr="007C4F5F">
        <w:t xml:space="preserve"> объект</w:t>
      </w:r>
      <w:r>
        <w:t>ов</w:t>
      </w:r>
      <w:r w:rsidRPr="007C4F5F">
        <w:t xml:space="preserve"> социально-культурного и коммунально-бытового </w:t>
      </w:r>
      <w:r>
        <w:t>назначения</w:t>
      </w:r>
      <w:r w:rsidRPr="007C4F5F">
        <w:t xml:space="preserve"> районного значения: поликл</w:t>
      </w:r>
      <w:r w:rsidRPr="007C4F5F">
        <w:t>и</w:t>
      </w:r>
      <w:r w:rsidRPr="007C4F5F">
        <w:t>ник</w:t>
      </w:r>
      <w:r w:rsidR="00C3079F">
        <w:t>и</w:t>
      </w:r>
      <w:r w:rsidRPr="007C4F5F">
        <w:t xml:space="preserve"> </w:t>
      </w:r>
      <w:proofErr w:type="gramStart"/>
      <w:r w:rsidRPr="007C4F5F">
        <w:t>со</w:t>
      </w:r>
      <w:proofErr w:type="gramEnd"/>
      <w:r w:rsidRPr="007C4F5F">
        <w:t xml:space="preserve"> взрослым и детским отделениями, взрослы</w:t>
      </w:r>
      <w:r w:rsidR="00C3079F">
        <w:t>х</w:t>
      </w:r>
      <w:r w:rsidRPr="007C4F5F">
        <w:t xml:space="preserve"> и детски</w:t>
      </w:r>
      <w:r w:rsidR="00C3079F">
        <w:t>х</w:t>
      </w:r>
      <w:r w:rsidRPr="007C4F5F">
        <w:t xml:space="preserve"> библиотек, отдел</w:t>
      </w:r>
      <w:r w:rsidRPr="007C4F5F">
        <w:t>е</w:t>
      </w:r>
      <w:r w:rsidRPr="007C4F5F">
        <w:t>ни</w:t>
      </w:r>
      <w:r w:rsidR="00C3079F">
        <w:t>й</w:t>
      </w:r>
      <w:r w:rsidRPr="007C4F5F">
        <w:t xml:space="preserve"> </w:t>
      </w:r>
      <w:r w:rsidR="006A5017">
        <w:t xml:space="preserve">почтовой </w:t>
      </w:r>
      <w:r w:rsidRPr="007C4F5F">
        <w:t>связи, торговы</w:t>
      </w:r>
      <w:r w:rsidR="00C3079F">
        <w:t>х</w:t>
      </w:r>
      <w:r w:rsidRPr="007C4F5F">
        <w:t xml:space="preserve"> центр</w:t>
      </w:r>
      <w:r w:rsidR="00C3079F">
        <w:t>ов</w:t>
      </w:r>
      <w:r w:rsidRPr="007C4F5F">
        <w:t xml:space="preserve">, </w:t>
      </w:r>
      <w:r w:rsidR="006A5017">
        <w:t>открыты</w:t>
      </w:r>
      <w:r w:rsidR="00C3079F">
        <w:t>х</w:t>
      </w:r>
      <w:r w:rsidR="006A5017">
        <w:t xml:space="preserve"> или крыты</w:t>
      </w:r>
      <w:r w:rsidR="00C3079F">
        <w:t>х</w:t>
      </w:r>
      <w:r w:rsidR="006A5017">
        <w:t xml:space="preserve"> рынк</w:t>
      </w:r>
      <w:r w:rsidR="00C3079F">
        <w:t>ов</w:t>
      </w:r>
      <w:r w:rsidRPr="007C4F5F">
        <w:t xml:space="preserve">, </w:t>
      </w:r>
      <w:r w:rsidR="006A5017">
        <w:t>организ</w:t>
      </w:r>
      <w:r w:rsidR="006A5017">
        <w:t>а</w:t>
      </w:r>
      <w:r w:rsidR="006A5017">
        <w:t>ци</w:t>
      </w:r>
      <w:r w:rsidR="00C3079F">
        <w:t>й</w:t>
      </w:r>
      <w:r w:rsidR="006A5017">
        <w:t xml:space="preserve"> дополнительного образования. </w:t>
      </w:r>
      <w:r w:rsidRPr="007C4F5F">
        <w:t>Также могут размещаться другие необходимые службы коммунально-бытового обслуживания, охраны правопоря</w:t>
      </w:r>
      <w:r w:rsidRPr="007C4F5F">
        <w:t>д</w:t>
      </w:r>
      <w:r w:rsidRPr="007C4F5F">
        <w:t>ка: опорны</w:t>
      </w:r>
      <w:r w:rsidR="00C3079F">
        <w:t>х</w:t>
      </w:r>
      <w:r w:rsidRPr="007C4F5F">
        <w:t xml:space="preserve"> пункт</w:t>
      </w:r>
      <w:r w:rsidR="00C3079F">
        <w:t>ов</w:t>
      </w:r>
      <w:r w:rsidRPr="007C4F5F">
        <w:t xml:space="preserve"> </w:t>
      </w:r>
      <w:r w:rsidR="006A5017">
        <w:t>охрана порядка</w:t>
      </w:r>
      <w:r w:rsidRPr="007C4F5F">
        <w:t>, общественные уборные, жилищно-эксплуатационные службы жилых районов.</w:t>
      </w:r>
    </w:p>
    <w:p w:rsidR="00873EAC" w:rsidRPr="009F5270" w:rsidRDefault="00873EAC" w:rsidP="00571732">
      <w:pPr>
        <w:ind w:firstLine="720"/>
        <w:rPr>
          <w:szCs w:val="28"/>
        </w:rPr>
      </w:pPr>
      <w:r w:rsidRPr="007B0D8E">
        <w:t xml:space="preserve">Проектируемый баланс </w:t>
      </w:r>
      <w:r>
        <w:t xml:space="preserve">планируемой </w:t>
      </w:r>
      <w:r w:rsidRPr="007B0D8E">
        <w:t>территории на 2030 год</w:t>
      </w:r>
      <w:r w:rsidRPr="009F5270">
        <w:rPr>
          <w:szCs w:val="28"/>
        </w:rPr>
        <w:t xml:space="preserve"> приведен в таблице </w:t>
      </w:r>
      <w:r>
        <w:rPr>
          <w:szCs w:val="28"/>
        </w:rPr>
        <w:t>4</w:t>
      </w:r>
      <w:r w:rsidRPr="009F5270">
        <w:rPr>
          <w:szCs w:val="28"/>
        </w:rPr>
        <w:t>.</w:t>
      </w:r>
    </w:p>
    <w:p w:rsidR="00DF440B" w:rsidRPr="00F9002D" w:rsidRDefault="00DF440B" w:rsidP="00DF440B">
      <w:pPr>
        <w:ind w:firstLine="0"/>
        <w:jc w:val="right"/>
        <w:rPr>
          <w:sz w:val="20"/>
        </w:rPr>
      </w:pPr>
    </w:p>
    <w:p w:rsidR="00DF440B" w:rsidRPr="007B0D8E" w:rsidRDefault="00DF440B" w:rsidP="00DF440B">
      <w:pPr>
        <w:ind w:firstLine="0"/>
        <w:jc w:val="right"/>
      </w:pPr>
      <w:r w:rsidRPr="007B0D8E">
        <w:t>Таблица 4</w:t>
      </w:r>
    </w:p>
    <w:p w:rsidR="0092245C" w:rsidRPr="00F9002D" w:rsidRDefault="0092245C" w:rsidP="00571732">
      <w:pPr>
        <w:tabs>
          <w:tab w:val="left" w:pos="3161"/>
        </w:tabs>
        <w:ind w:firstLine="720"/>
        <w:rPr>
          <w:sz w:val="24"/>
        </w:rPr>
      </w:pPr>
    </w:p>
    <w:p w:rsidR="00873EAC" w:rsidRDefault="00873EAC" w:rsidP="00571732">
      <w:pPr>
        <w:ind w:firstLine="0"/>
        <w:jc w:val="center"/>
      </w:pPr>
      <w:r w:rsidRPr="007B0D8E">
        <w:t xml:space="preserve">Проектируемый баланс </w:t>
      </w:r>
      <w:r>
        <w:t xml:space="preserve">планируемой </w:t>
      </w:r>
      <w:r w:rsidRPr="007B0D8E">
        <w:t>территории на 2030 год</w:t>
      </w:r>
    </w:p>
    <w:p w:rsidR="00873EAC" w:rsidRPr="00F9002D" w:rsidRDefault="00873EAC" w:rsidP="00571732">
      <w:pPr>
        <w:ind w:firstLine="0"/>
        <w:jc w:val="right"/>
        <w:rPr>
          <w:sz w:val="24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21"/>
        <w:gridCol w:w="5375"/>
        <w:gridCol w:w="1701"/>
        <w:gridCol w:w="2126"/>
      </w:tblGrid>
      <w:tr w:rsidR="00873EAC" w:rsidRPr="007B0D8E" w:rsidTr="00DF440B">
        <w:trPr>
          <w:tblHeader/>
        </w:trPr>
        <w:tc>
          <w:tcPr>
            <w:tcW w:w="72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№</w:t>
            </w:r>
          </w:p>
          <w:p w:rsidR="00873EAC" w:rsidRPr="007B0D8E" w:rsidRDefault="00C3079F" w:rsidP="00571732">
            <w:pPr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 w:rsidR="00873EAC" w:rsidRPr="007B0D8E">
              <w:t>п</w:t>
            </w:r>
            <w:proofErr w:type="spellEnd"/>
          </w:p>
        </w:tc>
        <w:tc>
          <w:tcPr>
            <w:tcW w:w="5375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Наименование зоны</w:t>
            </w:r>
          </w:p>
        </w:tc>
        <w:tc>
          <w:tcPr>
            <w:tcW w:w="1701" w:type="dxa"/>
          </w:tcPr>
          <w:p w:rsidR="00DF440B" w:rsidRDefault="00873EAC" w:rsidP="00571732">
            <w:pPr>
              <w:ind w:firstLine="0"/>
              <w:jc w:val="center"/>
            </w:pPr>
            <w:r w:rsidRPr="007B0D8E">
              <w:t xml:space="preserve">Площадь, </w:t>
            </w:r>
          </w:p>
          <w:p w:rsidR="00873EAC" w:rsidRPr="007B0D8E" w:rsidRDefault="00873EAC" w:rsidP="00571732">
            <w:pPr>
              <w:ind w:firstLine="0"/>
              <w:jc w:val="center"/>
            </w:pPr>
            <w:r w:rsidRPr="007B0D8E">
              <w:t>га</w:t>
            </w:r>
          </w:p>
        </w:tc>
        <w:tc>
          <w:tcPr>
            <w:tcW w:w="2126" w:type="dxa"/>
          </w:tcPr>
          <w:p w:rsidR="00DF440B" w:rsidRDefault="00873EAC" w:rsidP="00DF440B">
            <w:pPr>
              <w:ind w:firstLine="0"/>
              <w:jc w:val="center"/>
            </w:pPr>
            <w:r w:rsidRPr="007B0D8E">
              <w:t>Процент</w:t>
            </w:r>
            <w:r w:rsidR="00DF440B">
              <w:t xml:space="preserve"> </w:t>
            </w:r>
          </w:p>
          <w:p w:rsidR="00873EAC" w:rsidRPr="007B0D8E" w:rsidRDefault="00873EAC" w:rsidP="00DF440B">
            <w:pPr>
              <w:ind w:firstLine="0"/>
              <w:jc w:val="center"/>
            </w:pPr>
          </w:p>
        </w:tc>
      </w:tr>
    </w:tbl>
    <w:p w:rsidR="00873EAC" w:rsidRPr="0092245C" w:rsidRDefault="00873EAC" w:rsidP="00571732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21"/>
        <w:gridCol w:w="5375"/>
        <w:gridCol w:w="1701"/>
        <w:gridCol w:w="2126"/>
      </w:tblGrid>
      <w:tr w:rsidR="00873EAC" w:rsidRPr="007B0D8E" w:rsidTr="00DF440B">
        <w:trPr>
          <w:tblHeader/>
        </w:trPr>
        <w:tc>
          <w:tcPr>
            <w:tcW w:w="721" w:type="dxa"/>
            <w:vAlign w:val="center"/>
          </w:tcPr>
          <w:p w:rsidR="00873EAC" w:rsidRPr="007B0D8E" w:rsidRDefault="00873EAC" w:rsidP="00DF440B">
            <w:pPr>
              <w:ind w:firstLine="0"/>
              <w:jc w:val="center"/>
            </w:pPr>
            <w:r w:rsidRPr="007B0D8E">
              <w:t>1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  <w:jc w:val="center"/>
            </w:pPr>
            <w:r w:rsidRPr="007B0D8E">
              <w:t>2</w:t>
            </w:r>
          </w:p>
        </w:tc>
        <w:tc>
          <w:tcPr>
            <w:tcW w:w="1701" w:type="dxa"/>
            <w:vAlign w:val="center"/>
          </w:tcPr>
          <w:p w:rsidR="00873EAC" w:rsidRPr="007B0D8E" w:rsidRDefault="00873EAC" w:rsidP="00DF440B">
            <w:pPr>
              <w:ind w:firstLine="0"/>
              <w:jc w:val="center"/>
            </w:pPr>
            <w:r w:rsidRPr="007B0D8E">
              <w:t>3</w:t>
            </w:r>
          </w:p>
        </w:tc>
        <w:tc>
          <w:tcPr>
            <w:tcW w:w="2126" w:type="dxa"/>
          </w:tcPr>
          <w:p w:rsidR="00873EAC" w:rsidRPr="007B0D8E" w:rsidRDefault="00873EAC" w:rsidP="00DF440B">
            <w:pPr>
              <w:ind w:firstLine="0"/>
              <w:jc w:val="center"/>
            </w:pPr>
            <w:r w:rsidRPr="007B0D8E">
              <w:t>4</w:t>
            </w:r>
          </w:p>
        </w:tc>
      </w:tr>
      <w:tr w:rsidR="00873EAC" w:rsidRPr="007B0D8E" w:rsidTr="00DF440B">
        <w:tc>
          <w:tcPr>
            <w:tcW w:w="72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</w:t>
            </w:r>
          </w:p>
        </w:tc>
        <w:tc>
          <w:tcPr>
            <w:tcW w:w="5375" w:type="dxa"/>
          </w:tcPr>
          <w:p w:rsidR="00873EAC" w:rsidRPr="007B0D8E" w:rsidRDefault="00B92080" w:rsidP="00DF440B">
            <w:pPr>
              <w:ind w:firstLine="0"/>
            </w:pPr>
            <w:r w:rsidRPr="00443583">
              <w:t>Территори</w:t>
            </w:r>
            <w:r w:rsidR="00443583" w:rsidRPr="00443583">
              <w:t>я</w:t>
            </w:r>
            <w:r w:rsidRPr="00443583">
              <w:t xml:space="preserve"> рекреационного назначения</w:t>
            </w:r>
            <w:r w:rsidR="00443583">
              <w:t xml:space="preserve">, </w:t>
            </w:r>
            <w:r w:rsidR="00873EAC" w:rsidRPr="00443583">
              <w:t>в том числе: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21,12</w:t>
            </w:r>
          </w:p>
        </w:tc>
        <w:tc>
          <w:tcPr>
            <w:tcW w:w="2126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4,18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1.1</w:t>
            </w:r>
          </w:p>
        </w:tc>
        <w:tc>
          <w:tcPr>
            <w:tcW w:w="5375" w:type="dxa"/>
          </w:tcPr>
          <w:p w:rsidR="00873EAC" w:rsidRPr="00A345EC" w:rsidRDefault="00873EAC" w:rsidP="00DF440B">
            <w:pPr>
              <w:ind w:firstLine="0"/>
            </w:pPr>
            <w:r w:rsidRPr="00A345EC">
              <w:t>Зона объектов отдыха и оздоровления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15,16</w:t>
            </w:r>
          </w:p>
        </w:tc>
        <w:tc>
          <w:tcPr>
            <w:tcW w:w="2126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3,0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1.</w:t>
            </w:r>
            <w:r>
              <w:t>2</w:t>
            </w:r>
          </w:p>
        </w:tc>
        <w:tc>
          <w:tcPr>
            <w:tcW w:w="5375" w:type="dxa"/>
          </w:tcPr>
          <w:p w:rsidR="00873EAC" w:rsidRPr="007B0D8E" w:rsidRDefault="00873EAC" w:rsidP="00DF440B">
            <w:pPr>
              <w:ind w:firstLine="0"/>
            </w:pPr>
            <w:r w:rsidRPr="007B0D8E">
              <w:t>Зона объектов спортивного назначения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5,96</w:t>
            </w:r>
          </w:p>
        </w:tc>
        <w:tc>
          <w:tcPr>
            <w:tcW w:w="2126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1,18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</w:t>
            </w:r>
          </w:p>
        </w:tc>
        <w:tc>
          <w:tcPr>
            <w:tcW w:w="5375" w:type="dxa"/>
          </w:tcPr>
          <w:p w:rsidR="00873EAC" w:rsidRPr="002F7BBD" w:rsidRDefault="00062D19" w:rsidP="00DF440B">
            <w:pPr>
              <w:ind w:firstLine="0"/>
              <w:rPr>
                <w:color w:val="FF0000"/>
              </w:rPr>
            </w:pPr>
            <w:r>
              <w:rPr>
                <w:szCs w:val="28"/>
              </w:rPr>
              <w:t>О</w:t>
            </w:r>
            <w:r w:rsidR="00873EAC" w:rsidRPr="004A43A3">
              <w:rPr>
                <w:szCs w:val="28"/>
              </w:rPr>
              <w:t>бщественно-деловы</w:t>
            </w:r>
            <w:r>
              <w:rPr>
                <w:szCs w:val="28"/>
              </w:rPr>
              <w:t>е</w:t>
            </w:r>
            <w:r w:rsidR="00873EAC" w:rsidRPr="004A43A3">
              <w:rPr>
                <w:szCs w:val="28"/>
              </w:rPr>
              <w:t xml:space="preserve"> </w:t>
            </w:r>
            <w:r>
              <w:t>зоны</w:t>
            </w:r>
            <w:r w:rsidR="00873EAC" w:rsidRPr="004A43A3">
              <w:rPr>
                <w:szCs w:val="28"/>
              </w:rPr>
              <w:t>, в том числе: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94,53</w:t>
            </w:r>
          </w:p>
        </w:tc>
        <w:tc>
          <w:tcPr>
            <w:tcW w:w="2126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18,75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2.1</w:t>
            </w:r>
          </w:p>
        </w:tc>
        <w:tc>
          <w:tcPr>
            <w:tcW w:w="5375" w:type="dxa"/>
            <w:vAlign w:val="center"/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7B0D8E">
              <w:rPr>
                <w:szCs w:val="28"/>
              </w:rPr>
              <w:t>Зона</w:t>
            </w:r>
            <w:r w:rsidRPr="007B0D8E">
              <w:t xml:space="preserve"> объектов</w:t>
            </w:r>
            <w:r w:rsidRPr="007B0D8E">
              <w:rPr>
                <w:szCs w:val="28"/>
              </w:rPr>
              <w:t xml:space="preserve">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70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45,05</w:t>
            </w:r>
          </w:p>
        </w:tc>
        <w:tc>
          <w:tcPr>
            <w:tcW w:w="2126" w:type="dxa"/>
          </w:tcPr>
          <w:p w:rsidR="00873EAC" w:rsidRPr="00EF59AE" w:rsidRDefault="00873EAC" w:rsidP="00571732">
            <w:pPr>
              <w:ind w:firstLine="0"/>
              <w:jc w:val="center"/>
            </w:pPr>
            <w:r w:rsidRPr="00EF59AE">
              <w:t>8,93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2.2</w:t>
            </w:r>
          </w:p>
        </w:tc>
        <w:tc>
          <w:tcPr>
            <w:tcW w:w="5375" w:type="dxa"/>
            <w:vAlign w:val="center"/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специализированной общественной застройки</w:t>
            </w:r>
          </w:p>
        </w:tc>
        <w:tc>
          <w:tcPr>
            <w:tcW w:w="170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34,2</w:t>
            </w:r>
            <w:r>
              <w:t>7</w:t>
            </w:r>
          </w:p>
        </w:tc>
        <w:tc>
          <w:tcPr>
            <w:tcW w:w="2126" w:type="dxa"/>
          </w:tcPr>
          <w:p w:rsidR="00873EAC" w:rsidRPr="00EF59AE" w:rsidRDefault="00873EAC" w:rsidP="00571732">
            <w:pPr>
              <w:ind w:firstLine="0"/>
              <w:jc w:val="center"/>
            </w:pPr>
            <w:r w:rsidRPr="00EF59AE">
              <w:t>6,8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2.3</w:t>
            </w:r>
          </w:p>
        </w:tc>
        <w:tc>
          <w:tcPr>
            <w:tcW w:w="5375" w:type="dxa"/>
            <w:vAlign w:val="center"/>
          </w:tcPr>
          <w:p w:rsidR="00873EAC" w:rsidRPr="006F1EEC" w:rsidRDefault="00873EAC" w:rsidP="00DF440B">
            <w:pPr>
              <w:ind w:firstLine="0"/>
            </w:pPr>
            <w:r w:rsidRPr="006F1EEC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701" w:type="dxa"/>
          </w:tcPr>
          <w:p w:rsidR="00873EAC" w:rsidRPr="006F1EEC" w:rsidRDefault="00873EAC" w:rsidP="00571732">
            <w:pPr>
              <w:ind w:firstLine="0"/>
              <w:jc w:val="center"/>
            </w:pPr>
            <w:r w:rsidRPr="006F1EEC">
              <w:t>0,83</w:t>
            </w:r>
          </w:p>
        </w:tc>
        <w:tc>
          <w:tcPr>
            <w:tcW w:w="2126" w:type="dxa"/>
          </w:tcPr>
          <w:p w:rsidR="00873EAC" w:rsidRPr="00EF59AE" w:rsidRDefault="00873EAC" w:rsidP="00571732">
            <w:pPr>
              <w:ind w:firstLine="0"/>
              <w:jc w:val="center"/>
            </w:pPr>
            <w:r w:rsidRPr="00EF59AE">
              <w:t>0,16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2.4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</w:pPr>
            <w:r w:rsidRPr="007B0D8E">
              <w:t xml:space="preserve">Зона объектов здравоохранения </w:t>
            </w:r>
          </w:p>
        </w:tc>
        <w:tc>
          <w:tcPr>
            <w:tcW w:w="170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1,2</w:t>
            </w:r>
          </w:p>
        </w:tc>
        <w:tc>
          <w:tcPr>
            <w:tcW w:w="2126" w:type="dxa"/>
          </w:tcPr>
          <w:p w:rsidR="00873EAC" w:rsidRPr="005466E6" w:rsidRDefault="00873EAC" w:rsidP="00571732">
            <w:pPr>
              <w:ind w:firstLine="0"/>
              <w:jc w:val="center"/>
            </w:pPr>
            <w:r w:rsidRPr="005466E6">
              <w:t>0,05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2.5</w:t>
            </w:r>
          </w:p>
        </w:tc>
        <w:tc>
          <w:tcPr>
            <w:tcW w:w="5375" w:type="dxa"/>
            <w:vAlign w:val="center"/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объектов дошкольного, начального общего, основного общего и среднего о</w:t>
            </w:r>
            <w:r w:rsidRPr="004A43A3">
              <w:rPr>
                <w:szCs w:val="28"/>
              </w:rPr>
              <w:t>б</w:t>
            </w:r>
            <w:r w:rsidRPr="004A43A3">
              <w:rPr>
                <w:szCs w:val="28"/>
              </w:rPr>
              <w:t>щего образования</w:t>
            </w:r>
          </w:p>
        </w:tc>
        <w:tc>
          <w:tcPr>
            <w:tcW w:w="1701" w:type="dxa"/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13,18</w:t>
            </w:r>
          </w:p>
        </w:tc>
        <w:tc>
          <w:tcPr>
            <w:tcW w:w="2126" w:type="dxa"/>
          </w:tcPr>
          <w:p w:rsidR="00873EAC" w:rsidRPr="005466E6" w:rsidRDefault="00873EAC" w:rsidP="00571732">
            <w:pPr>
              <w:ind w:firstLine="0"/>
              <w:jc w:val="center"/>
            </w:pPr>
            <w:r w:rsidRPr="005466E6">
              <w:t>2,61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3</w:t>
            </w:r>
          </w:p>
        </w:tc>
        <w:tc>
          <w:tcPr>
            <w:tcW w:w="5375" w:type="dxa"/>
          </w:tcPr>
          <w:p w:rsidR="00873EAC" w:rsidRPr="00F21057" w:rsidRDefault="00873EAC" w:rsidP="00DF440B">
            <w:pPr>
              <w:ind w:firstLine="0"/>
            </w:pPr>
            <w:r w:rsidRPr="00F21057">
              <w:t>Жилые зоны, в том числе: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  <w:rPr>
                <w:color w:val="FF0000"/>
              </w:rPr>
            </w:pPr>
            <w:r w:rsidRPr="008E3636">
              <w:t>57,23</w:t>
            </w:r>
          </w:p>
        </w:tc>
        <w:tc>
          <w:tcPr>
            <w:tcW w:w="2126" w:type="dxa"/>
          </w:tcPr>
          <w:p w:rsidR="00873EAC" w:rsidRPr="00343199" w:rsidRDefault="00873EAC" w:rsidP="00571732">
            <w:pPr>
              <w:ind w:firstLine="0"/>
              <w:jc w:val="center"/>
            </w:pPr>
            <w:r w:rsidRPr="00343199">
              <w:t>11,35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3.1</w:t>
            </w:r>
          </w:p>
        </w:tc>
        <w:tc>
          <w:tcPr>
            <w:tcW w:w="5375" w:type="dxa"/>
          </w:tcPr>
          <w:p w:rsidR="00873EAC" w:rsidRPr="007B0D8E" w:rsidRDefault="00873EAC" w:rsidP="00DF440B">
            <w:pPr>
              <w:ind w:firstLine="0"/>
            </w:pPr>
            <w:r w:rsidRPr="007B0D8E">
              <w:t>Зона застройки жилыми домами смеша</w:t>
            </w:r>
            <w:r w:rsidRPr="007B0D8E">
              <w:t>н</w:t>
            </w:r>
            <w:r w:rsidRPr="007B0D8E">
              <w:t>ной этажности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57,23</w:t>
            </w:r>
          </w:p>
        </w:tc>
        <w:tc>
          <w:tcPr>
            <w:tcW w:w="2126" w:type="dxa"/>
          </w:tcPr>
          <w:p w:rsidR="00873EAC" w:rsidRPr="00343199" w:rsidRDefault="00873EAC" w:rsidP="00571732">
            <w:pPr>
              <w:ind w:firstLine="0"/>
              <w:jc w:val="center"/>
            </w:pPr>
            <w:r w:rsidRPr="00343199">
              <w:t>11,35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4</w:t>
            </w:r>
          </w:p>
        </w:tc>
        <w:tc>
          <w:tcPr>
            <w:tcW w:w="5375" w:type="dxa"/>
          </w:tcPr>
          <w:p w:rsidR="00873EAC" w:rsidRPr="002F7BBD" w:rsidRDefault="008B586B" w:rsidP="00DF440B">
            <w:pPr>
              <w:ind w:firstLine="0"/>
              <w:rPr>
                <w:color w:val="FF0000"/>
              </w:rPr>
            </w:pPr>
            <w:r>
              <w:rPr>
                <w:szCs w:val="28"/>
              </w:rPr>
              <w:t>П</w:t>
            </w:r>
            <w:r w:rsidR="00873EAC" w:rsidRPr="004A43A3">
              <w:rPr>
                <w:szCs w:val="28"/>
              </w:rPr>
              <w:t xml:space="preserve">роизводственные </w:t>
            </w:r>
            <w:r>
              <w:rPr>
                <w:szCs w:val="28"/>
              </w:rPr>
              <w:t>зоны</w:t>
            </w:r>
            <w:r w:rsidR="00873EAC" w:rsidRPr="004A43A3">
              <w:rPr>
                <w:szCs w:val="28"/>
              </w:rPr>
              <w:t>,</w:t>
            </w:r>
            <w:r w:rsidR="00873EAC">
              <w:rPr>
                <w:szCs w:val="28"/>
              </w:rPr>
              <w:t xml:space="preserve"> </w:t>
            </w:r>
            <w:r w:rsidR="00873EAC" w:rsidRPr="004A43A3">
              <w:rPr>
                <w:szCs w:val="28"/>
              </w:rPr>
              <w:t>в том числе: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tabs>
                <w:tab w:val="left" w:pos="225"/>
                <w:tab w:val="center" w:pos="720"/>
              </w:tabs>
              <w:ind w:firstLine="0"/>
              <w:jc w:val="center"/>
            </w:pPr>
            <w:r w:rsidRPr="008E3636">
              <w:t>35,36</w:t>
            </w:r>
          </w:p>
        </w:tc>
        <w:tc>
          <w:tcPr>
            <w:tcW w:w="2126" w:type="dxa"/>
          </w:tcPr>
          <w:p w:rsidR="00873EAC" w:rsidRPr="00343199" w:rsidRDefault="00873EAC" w:rsidP="00571732">
            <w:pPr>
              <w:ind w:firstLine="0"/>
              <w:jc w:val="center"/>
            </w:pPr>
            <w:r w:rsidRPr="00343199">
              <w:t>7,01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4.1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</w:pPr>
            <w:r w:rsidRPr="007B0D8E">
              <w:t>Зона производственных объектов с ра</w:t>
            </w:r>
            <w:r w:rsidRPr="007B0D8E">
              <w:t>з</w:t>
            </w:r>
            <w:r w:rsidRPr="007B0D8E">
              <w:t>личными нормативами воздействия на о</w:t>
            </w:r>
            <w:r w:rsidRPr="007B0D8E">
              <w:t>к</w:t>
            </w:r>
            <w:r w:rsidRPr="007B0D8E">
              <w:t>ружающую среду</w:t>
            </w:r>
          </w:p>
        </w:tc>
        <w:tc>
          <w:tcPr>
            <w:tcW w:w="1701" w:type="dxa"/>
          </w:tcPr>
          <w:p w:rsidR="00873EAC" w:rsidRPr="00BE7FD9" w:rsidRDefault="00873EAC" w:rsidP="00571732">
            <w:pPr>
              <w:ind w:firstLine="0"/>
              <w:jc w:val="center"/>
            </w:pPr>
            <w:r w:rsidRPr="00BE7FD9">
              <w:t>22,26</w:t>
            </w:r>
          </w:p>
        </w:tc>
        <w:tc>
          <w:tcPr>
            <w:tcW w:w="2126" w:type="dxa"/>
          </w:tcPr>
          <w:p w:rsidR="00873EAC" w:rsidRPr="00B94D1A" w:rsidRDefault="00873EAC" w:rsidP="00571732">
            <w:pPr>
              <w:ind w:firstLine="0"/>
              <w:jc w:val="center"/>
            </w:pPr>
            <w:r w:rsidRPr="00B94D1A">
              <w:t>4,41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4.2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</w:pPr>
            <w:r w:rsidRPr="007B0D8E">
              <w:t xml:space="preserve">Зона коммунальных и складских объектов </w:t>
            </w:r>
          </w:p>
        </w:tc>
        <w:tc>
          <w:tcPr>
            <w:tcW w:w="1701" w:type="dxa"/>
          </w:tcPr>
          <w:p w:rsidR="00873EAC" w:rsidRPr="00BE7FD9" w:rsidRDefault="00873EAC" w:rsidP="00571732">
            <w:pPr>
              <w:ind w:firstLine="0"/>
              <w:jc w:val="center"/>
            </w:pPr>
            <w:r w:rsidRPr="00BE7FD9">
              <w:t>13,1</w:t>
            </w:r>
          </w:p>
        </w:tc>
        <w:tc>
          <w:tcPr>
            <w:tcW w:w="2126" w:type="dxa"/>
          </w:tcPr>
          <w:p w:rsidR="00873EAC" w:rsidRPr="00B94D1A" w:rsidRDefault="00873EAC" w:rsidP="00571732">
            <w:pPr>
              <w:ind w:firstLine="0"/>
              <w:jc w:val="center"/>
            </w:pPr>
            <w:r w:rsidRPr="00B94D1A">
              <w:t>2,6</w:t>
            </w:r>
          </w:p>
        </w:tc>
      </w:tr>
      <w:tr w:rsidR="00873EAC" w:rsidRPr="0074137E" w:rsidTr="00DF440B">
        <w:trPr>
          <w:cantSplit/>
        </w:trPr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</w:t>
            </w:r>
          </w:p>
        </w:tc>
        <w:tc>
          <w:tcPr>
            <w:tcW w:w="5375" w:type="dxa"/>
          </w:tcPr>
          <w:p w:rsidR="00873EAC" w:rsidRPr="007B0D8E" w:rsidRDefault="00873EAC" w:rsidP="00DF440B">
            <w:pPr>
              <w:ind w:firstLine="0"/>
            </w:pPr>
            <w:r>
              <w:t>Зон</w:t>
            </w:r>
            <w:r w:rsidR="00130A34">
              <w:t>ы</w:t>
            </w:r>
            <w:r>
              <w:t xml:space="preserve"> и</w:t>
            </w:r>
            <w:r w:rsidRPr="007B0D8E">
              <w:t>нженерной и транспортной инфр</w:t>
            </w:r>
            <w:r w:rsidRPr="007B0D8E">
              <w:t>а</w:t>
            </w:r>
            <w:r w:rsidRPr="007B0D8E">
              <w:t>структур, в том числе:</w:t>
            </w:r>
          </w:p>
        </w:tc>
        <w:tc>
          <w:tcPr>
            <w:tcW w:w="1701" w:type="dxa"/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122,58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24,31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lastRenderedPageBreak/>
              <w:t>5.1</w:t>
            </w:r>
          </w:p>
        </w:tc>
        <w:tc>
          <w:tcPr>
            <w:tcW w:w="5375" w:type="dxa"/>
            <w:vAlign w:val="center"/>
          </w:tcPr>
          <w:p w:rsidR="00873EAC" w:rsidRPr="004A43A3" w:rsidRDefault="00873EAC" w:rsidP="00DF440B">
            <w:pPr>
              <w:ind w:firstLine="0"/>
              <w:rPr>
                <w:szCs w:val="28"/>
              </w:rPr>
            </w:pPr>
            <w:r w:rsidRPr="004A43A3">
              <w:rPr>
                <w:szCs w:val="28"/>
              </w:rPr>
              <w:t>Зона сооружений и коммуникаций</w:t>
            </w:r>
            <w:r>
              <w:rPr>
                <w:szCs w:val="28"/>
              </w:rPr>
              <w:t xml:space="preserve"> автом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бильного, речного, воздушного транспо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та, метрополитена</w:t>
            </w:r>
          </w:p>
        </w:tc>
        <w:tc>
          <w:tcPr>
            <w:tcW w:w="1701" w:type="dxa"/>
          </w:tcPr>
          <w:p w:rsidR="00873EAC" w:rsidRPr="00A94915" w:rsidRDefault="00873EAC" w:rsidP="00571732">
            <w:pPr>
              <w:ind w:firstLine="0"/>
              <w:jc w:val="center"/>
            </w:pPr>
            <w:r>
              <w:t>0,73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>
              <w:t>0,14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5.2</w:t>
            </w:r>
          </w:p>
        </w:tc>
        <w:tc>
          <w:tcPr>
            <w:tcW w:w="5375" w:type="dxa"/>
            <w:vAlign w:val="center"/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сооружений и коммуникаций желе</w:t>
            </w:r>
            <w:r w:rsidRPr="004A43A3">
              <w:rPr>
                <w:szCs w:val="28"/>
              </w:rPr>
              <w:t>з</w:t>
            </w:r>
            <w:r w:rsidRPr="004A43A3">
              <w:rPr>
                <w:szCs w:val="28"/>
              </w:rPr>
              <w:t>нодорожного транспорта</w:t>
            </w:r>
          </w:p>
        </w:tc>
        <w:tc>
          <w:tcPr>
            <w:tcW w:w="1701" w:type="dxa"/>
          </w:tcPr>
          <w:p w:rsidR="00873EAC" w:rsidRPr="00A94915" w:rsidRDefault="00873EAC" w:rsidP="00571732">
            <w:pPr>
              <w:ind w:firstLine="0"/>
              <w:jc w:val="center"/>
            </w:pPr>
            <w:r w:rsidRPr="00A94915">
              <w:t>24,49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4,86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5.3</w:t>
            </w:r>
          </w:p>
        </w:tc>
        <w:tc>
          <w:tcPr>
            <w:tcW w:w="5375" w:type="dxa"/>
            <w:vAlign w:val="center"/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1701" w:type="dxa"/>
          </w:tcPr>
          <w:p w:rsidR="00873EAC" w:rsidRPr="006B53DA" w:rsidRDefault="00873EAC" w:rsidP="00571732">
            <w:pPr>
              <w:ind w:firstLine="0"/>
              <w:jc w:val="center"/>
            </w:pPr>
            <w:r w:rsidRPr="006B53DA">
              <w:t>95,23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18,89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5.</w:t>
            </w:r>
            <w:r>
              <w:t>4</w:t>
            </w:r>
          </w:p>
        </w:tc>
        <w:tc>
          <w:tcPr>
            <w:tcW w:w="5375" w:type="dxa"/>
            <w:vAlign w:val="center"/>
          </w:tcPr>
          <w:p w:rsidR="00873EAC" w:rsidRPr="004A43A3" w:rsidRDefault="00873EAC" w:rsidP="00DF440B">
            <w:pPr>
              <w:ind w:firstLine="0"/>
              <w:rPr>
                <w:szCs w:val="28"/>
              </w:rPr>
            </w:pPr>
            <w:r w:rsidRPr="004A43A3">
              <w:rPr>
                <w:szCs w:val="28"/>
              </w:rPr>
              <w:t>Зона объектов инженерной инфраструкт</w:t>
            </w:r>
            <w:r w:rsidRPr="004A43A3">
              <w:rPr>
                <w:szCs w:val="28"/>
              </w:rPr>
              <w:t>у</w:t>
            </w:r>
            <w:r w:rsidRPr="004A43A3">
              <w:rPr>
                <w:szCs w:val="28"/>
              </w:rPr>
              <w:t>ры</w:t>
            </w:r>
          </w:p>
        </w:tc>
        <w:tc>
          <w:tcPr>
            <w:tcW w:w="1701" w:type="dxa"/>
          </w:tcPr>
          <w:p w:rsidR="00873EAC" w:rsidRPr="0050555E" w:rsidRDefault="00873EAC" w:rsidP="00571732">
            <w:pPr>
              <w:ind w:firstLine="0"/>
              <w:jc w:val="center"/>
            </w:pPr>
            <w:r w:rsidRPr="0050555E">
              <w:t>2,86</w:t>
            </w:r>
          </w:p>
        </w:tc>
        <w:tc>
          <w:tcPr>
            <w:tcW w:w="2126" w:type="dxa"/>
          </w:tcPr>
          <w:p w:rsidR="00873EAC" w:rsidRPr="00EF59AE" w:rsidRDefault="00873EAC" w:rsidP="00571732">
            <w:pPr>
              <w:ind w:firstLine="0"/>
              <w:jc w:val="center"/>
              <w:rPr>
                <w:color w:val="FF0000"/>
              </w:rPr>
            </w:pP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6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</w:pPr>
            <w:r w:rsidRPr="007B0D8E">
              <w:rPr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1701" w:type="dxa"/>
          </w:tcPr>
          <w:p w:rsidR="00873EAC" w:rsidRPr="00157033" w:rsidRDefault="00873EAC" w:rsidP="00571732">
            <w:pPr>
              <w:ind w:firstLine="0"/>
              <w:jc w:val="center"/>
            </w:pPr>
            <w:r w:rsidRPr="00157033">
              <w:t>2,29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0,45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6.1</w:t>
            </w:r>
          </w:p>
        </w:tc>
        <w:tc>
          <w:tcPr>
            <w:tcW w:w="5375" w:type="dxa"/>
            <w:vAlign w:val="center"/>
          </w:tcPr>
          <w:p w:rsidR="00873EAC" w:rsidRPr="007B0D8E" w:rsidRDefault="00873EAC" w:rsidP="00DF440B">
            <w:pPr>
              <w:ind w:firstLine="0"/>
            </w:pPr>
            <w:r w:rsidRPr="007B0D8E">
              <w:t xml:space="preserve">Зона стоянок для легковых автомобилей </w:t>
            </w:r>
          </w:p>
        </w:tc>
        <w:tc>
          <w:tcPr>
            <w:tcW w:w="1701" w:type="dxa"/>
          </w:tcPr>
          <w:p w:rsidR="00873EAC" w:rsidRPr="002F7BBD" w:rsidRDefault="00873EAC" w:rsidP="00571732">
            <w:pPr>
              <w:ind w:firstLine="0"/>
              <w:jc w:val="center"/>
              <w:rPr>
                <w:color w:val="FF0000"/>
              </w:rPr>
            </w:pPr>
            <w:r w:rsidRPr="00157033">
              <w:t>2,29</w:t>
            </w:r>
          </w:p>
        </w:tc>
        <w:tc>
          <w:tcPr>
            <w:tcW w:w="2126" w:type="dxa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0,45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7</w:t>
            </w:r>
          </w:p>
        </w:tc>
        <w:tc>
          <w:tcPr>
            <w:tcW w:w="5375" w:type="dxa"/>
            <w:vAlign w:val="center"/>
          </w:tcPr>
          <w:p w:rsidR="00873EAC" w:rsidRPr="004306E7" w:rsidRDefault="00873EAC" w:rsidP="00DF440B">
            <w:pPr>
              <w:ind w:firstLine="0"/>
            </w:pPr>
            <w:r w:rsidRPr="004306E7">
              <w:t>Водный объект</w:t>
            </w:r>
          </w:p>
        </w:tc>
        <w:tc>
          <w:tcPr>
            <w:tcW w:w="170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84,75</w:t>
            </w:r>
          </w:p>
        </w:tc>
        <w:tc>
          <w:tcPr>
            <w:tcW w:w="2126" w:type="dxa"/>
            <w:shd w:val="clear" w:color="auto" w:fill="auto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16,80</w:t>
            </w:r>
          </w:p>
        </w:tc>
      </w:tr>
      <w:tr w:rsidR="00873EAC" w:rsidRPr="0074137E" w:rsidTr="00DF440B">
        <w:tc>
          <w:tcPr>
            <w:tcW w:w="72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8</w:t>
            </w:r>
          </w:p>
        </w:tc>
        <w:tc>
          <w:tcPr>
            <w:tcW w:w="5375" w:type="dxa"/>
          </w:tcPr>
          <w:p w:rsidR="00873EAC" w:rsidRPr="00C138EA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Городские леса, иные природные террит</w:t>
            </w:r>
            <w:r w:rsidRPr="004A43A3">
              <w:rPr>
                <w:szCs w:val="28"/>
              </w:rPr>
              <w:t>о</w:t>
            </w:r>
            <w:r w:rsidRPr="004A43A3">
              <w:rPr>
                <w:szCs w:val="28"/>
              </w:rPr>
              <w:t>рии</w:t>
            </w:r>
          </w:p>
        </w:tc>
        <w:tc>
          <w:tcPr>
            <w:tcW w:w="1701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53,72</w:t>
            </w:r>
          </w:p>
        </w:tc>
        <w:tc>
          <w:tcPr>
            <w:tcW w:w="2126" w:type="dxa"/>
            <w:shd w:val="clear" w:color="auto" w:fill="auto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10,65</w:t>
            </w:r>
          </w:p>
        </w:tc>
      </w:tr>
      <w:tr w:rsidR="00873EAC" w:rsidRPr="0074137E" w:rsidTr="00DF440B">
        <w:trPr>
          <w:trHeight w:val="103"/>
        </w:trPr>
        <w:tc>
          <w:tcPr>
            <w:tcW w:w="721" w:type="dxa"/>
            <w:tcBorders>
              <w:bottom w:val="single" w:sz="4" w:space="0" w:color="auto"/>
            </w:tcBorders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9</w:t>
            </w:r>
          </w:p>
        </w:tc>
        <w:tc>
          <w:tcPr>
            <w:tcW w:w="5375" w:type="dxa"/>
            <w:tcBorders>
              <w:bottom w:val="single" w:sz="2" w:space="0" w:color="000000"/>
            </w:tcBorders>
          </w:tcPr>
          <w:p w:rsidR="00873EAC" w:rsidRPr="002F7BBD" w:rsidRDefault="00873EAC" w:rsidP="00DF440B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Парки, скверы, бульвары, иные террит</w:t>
            </w:r>
            <w:r w:rsidRPr="004A43A3">
              <w:rPr>
                <w:szCs w:val="28"/>
              </w:rPr>
              <w:t>о</w:t>
            </w:r>
            <w:r w:rsidRPr="004A43A3">
              <w:rPr>
                <w:szCs w:val="28"/>
              </w:rPr>
              <w:t>рии озеленения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</w:tcPr>
          <w:p w:rsidR="00873EAC" w:rsidRPr="00B7606C" w:rsidRDefault="00873EAC" w:rsidP="00571732">
            <w:pPr>
              <w:ind w:firstLine="0"/>
              <w:jc w:val="center"/>
            </w:pPr>
            <w:r w:rsidRPr="00B7606C">
              <w:t>31,95</w:t>
            </w:r>
          </w:p>
        </w:tc>
        <w:tc>
          <w:tcPr>
            <w:tcW w:w="2126" w:type="dxa"/>
            <w:shd w:val="clear" w:color="auto" w:fill="auto"/>
          </w:tcPr>
          <w:p w:rsidR="00873EAC" w:rsidRPr="002F0DB7" w:rsidRDefault="00873EAC" w:rsidP="00571732">
            <w:pPr>
              <w:ind w:firstLine="0"/>
              <w:jc w:val="center"/>
            </w:pPr>
            <w:r w:rsidRPr="002F0DB7">
              <w:t>6,</w:t>
            </w:r>
            <w:r>
              <w:t>34</w:t>
            </w:r>
          </w:p>
        </w:tc>
      </w:tr>
      <w:tr w:rsidR="00873EAC" w:rsidRPr="00AA2E72" w:rsidTr="00DF440B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3EAC" w:rsidRPr="002F7BBD" w:rsidRDefault="00873EAC" w:rsidP="00571732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5375" w:type="dxa"/>
            <w:tcBorders>
              <w:left w:val="nil"/>
              <w:right w:val="single" w:sz="4" w:space="0" w:color="auto"/>
            </w:tcBorders>
            <w:vAlign w:val="center"/>
          </w:tcPr>
          <w:p w:rsidR="00873EAC" w:rsidRPr="004306E7" w:rsidRDefault="00DF440B" w:rsidP="00DF440B">
            <w:pPr>
              <w:ind w:firstLine="0"/>
            </w:pPr>
            <w:r>
              <w:t>Итого: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504,26</w:t>
            </w:r>
          </w:p>
        </w:tc>
        <w:tc>
          <w:tcPr>
            <w:tcW w:w="2126" w:type="dxa"/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100</w:t>
            </w:r>
          </w:p>
        </w:tc>
      </w:tr>
    </w:tbl>
    <w:p w:rsidR="00742C51" w:rsidRDefault="00742C51" w:rsidP="00571732">
      <w:pPr>
        <w:pStyle w:val="2"/>
        <w:spacing w:before="0" w:after="0"/>
        <w:rPr>
          <w:rFonts w:ascii="Times New Roman" w:hAnsi="Times New Roman"/>
          <w:i w:val="0"/>
        </w:rPr>
      </w:pPr>
      <w:bookmarkStart w:id="12" w:name="_Toc460339504"/>
    </w:p>
    <w:p w:rsidR="00873EAC" w:rsidRDefault="00873EAC" w:rsidP="00DF440B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86683D">
        <w:rPr>
          <w:rFonts w:ascii="Times New Roman" w:hAnsi="Times New Roman"/>
          <w:i w:val="0"/>
        </w:rPr>
        <w:t>2.</w:t>
      </w:r>
      <w:r>
        <w:rPr>
          <w:rFonts w:ascii="Times New Roman" w:hAnsi="Times New Roman"/>
          <w:i w:val="0"/>
        </w:rPr>
        <w:t>4</w:t>
      </w:r>
      <w:r w:rsidRPr="0086683D">
        <w:rPr>
          <w:rFonts w:ascii="Times New Roman" w:hAnsi="Times New Roman"/>
          <w:i w:val="0"/>
        </w:rPr>
        <w:t>. Развитие системы транспортного обслуживания</w:t>
      </w:r>
      <w:bookmarkEnd w:id="12"/>
    </w:p>
    <w:p w:rsidR="00742C51" w:rsidRPr="00742C51" w:rsidRDefault="00742C51" w:rsidP="00571732"/>
    <w:p w:rsidR="00873EAC" w:rsidRPr="007C4F5F" w:rsidRDefault="006A5017" w:rsidP="00571732">
      <w:pPr>
        <w:ind w:firstLine="720"/>
      </w:pPr>
      <w:r w:rsidRPr="00AE761F">
        <w:t>Решения транспортной инфраструктуры приняты на основании Генеральн</w:t>
      </w:r>
      <w:r w:rsidRPr="00AE761F">
        <w:t>о</w:t>
      </w:r>
      <w:r w:rsidRPr="00AE761F">
        <w:t>го плана города Новосибирска с учетом решений Генеральной схемы развития улично-дорожной сети города Новосибирска.</w:t>
      </w:r>
      <w:r w:rsidR="00873EAC" w:rsidRPr="007C4F5F">
        <w:t xml:space="preserve"> </w:t>
      </w:r>
    </w:p>
    <w:p w:rsidR="00873EAC" w:rsidRPr="007C4F5F" w:rsidRDefault="00873EAC" w:rsidP="00571732">
      <w:pPr>
        <w:ind w:firstLine="720"/>
      </w:pPr>
      <w:r w:rsidRPr="007C4F5F">
        <w:t xml:space="preserve">В основу улично-дорожной сети </w:t>
      </w:r>
      <w:r>
        <w:t>планируемой</w:t>
      </w:r>
      <w:r w:rsidRPr="007C4F5F">
        <w:t xml:space="preserve"> территории положены эл</w:t>
      </w:r>
      <w:r w:rsidRPr="007C4F5F">
        <w:t>е</w:t>
      </w:r>
      <w:r w:rsidRPr="007C4F5F">
        <w:t xml:space="preserve">менты опорной сети магистралей: </w:t>
      </w:r>
    </w:p>
    <w:p w:rsidR="00873EAC" w:rsidRPr="007C4F5F" w:rsidRDefault="00873EAC" w:rsidP="00571732">
      <w:pPr>
        <w:ind w:firstLine="720"/>
      </w:pPr>
      <w:r w:rsidRPr="007C4F5F">
        <w:t>фрагмент ул. </w:t>
      </w:r>
      <w:proofErr w:type="gramStart"/>
      <w:r w:rsidRPr="007C4F5F">
        <w:t>Большевистской</w:t>
      </w:r>
      <w:proofErr w:type="gramEnd"/>
      <w:r w:rsidRPr="007C4F5F">
        <w:t xml:space="preserve"> – юго-восточная часть радиального тран</w:t>
      </w:r>
      <w:r w:rsidRPr="007C4F5F">
        <w:t>с</w:t>
      </w:r>
      <w:r w:rsidRPr="007C4F5F">
        <w:t>портного коридора в пределах центрального кольцевого коридора – магистрал</w:t>
      </w:r>
      <w:r w:rsidRPr="007C4F5F">
        <w:t>ь</w:t>
      </w:r>
      <w:r w:rsidRPr="007C4F5F">
        <w:t>ная улица общегородского значения непрерывного движения;</w:t>
      </w:r>
    </w:p>
    <w:p w:rsidR="00873EAC" w:rsidRPr="007C4F5F" w:rsidRDefault="00873EAC" w:rsidP="00571732">
      <w:pPr>
        <w:ind w:firstLine="720"/>
      </w:pPr>
      <w:r w:rsidRPr="007C4F5F">
        <w:t>фрагмент Октябрьского мостового перехода через реку Обь –</w:t>
      </w:r>
      <w:r>
        <w:t xml:space="preserve"> </w:t>
      </w:r>
      <w:r w:rsidRPr="007C4F5F">
        <w:t>центральная часть радиального транспортного коридора в пределах центрального кольцевого коридора – магистральная улица общегородского движения общегородского зн</w:t>
      </w:r>
      <w:r w:rsidRPr="007C4F5F">
        <w:t>а</w:t>
      </w:r>
      <w:r w:rsidRPr="007C4F5F">
        <w:t>чения непрерывного движения;</w:t>
      </w:r>
    </w:p>
    <w:p w:rsidR="00873EAC" w:rsidRPr="007C4F5F" w:rsidRDefault="00873EAC" w:rsidP="00571732">
      <w:pPr>
        <w:ind w:firstLine="720"/>
      </w:pPr>
      <w:proofErr w:type="gramStart"/>
      <w:r w:rsidRPr="007C4F5F">
        <w:t xml:space="preserve">фрагмент </w:t>
      </w:r>
      <w:proofErr w:type="spellStart"/>
      <w:r>
        <w:t>Бугринского</w:t>
      </w:r>
      <w:proofErr w:type="spellEnd"/>
      <w:r>
        <w:t xml:space="preserve"> </w:t>
      </w:r>
      <w:r w:rsidRPr="007C4F5F">
        <w:t>моста – юго-восточный фрагмент центрального кольцевого коридора и одновременно северо-западный фрагмент южного тран</w:t>
      </w:r>
      <w:r w:rsidRPr="007C4F5F">
        <w:t>с</w:t>
      </w:r>
      <w:r w:rsidRPr="007C4F5F">
        <w:t>портного кольцевого коридора, а также центральный фрагмент хордового тран</w:t>
      </w:r>
      <w:r w:rsidRPr="007C4F5F">
        <w:t>с</w:t>
      </w:r>
      <w:r w:rsidRPr="007C4F5F">
        <w:t>портного коридора от северо-восточной до юго-западной границ города;</w:t>
      </w:r>
      <w:proofErr w:type="gramEnd"/>
    </w:p>
    <w:p w:rsidR="00873EAC" w:rsidRPr="007C4F5F" w:rsidRDefault="00873EAC" w:rsidP="00571732">
      <w:pPr>
        <w:ind w:firstLine="720"/>
      </w:pPr>
      <w:r w:rsidRPr="007C4F5F">
        <w:t>фрагмент эстакады и мостового перехода через реку Обь в продолжение ул. Автогенной – фрагмент радиального транспортного коридора в пределах це</w:t>
      </w:r>
      <w:r w:rsidRPr="007C4F5F">
        <w:t>н</w:t>
      </w:r>
      <w:r w:rsidRPr="007C4F5F">
        <w:t>трального кольцевого коридора – магистральная улица общегородского значения регулируемого движения 1 класса.</w:t>
      </w:r>
    </w:p>
    <w:p w:rsidR="00873EAC" w:rsidRPr="007C4F5F" w:rsidRDefault="00873EAC" w:rsidP="00B74DB4">
      <w:pPr>
        <w:widowControl w:val="0"/>
        <w:ind w:firstLine="720"/>
      </w:pPr>
      <w:proofErr w:type="gramStart"/>
      <w:r w:rsidRPr="007C4F5F">
        <w:t>В местах пересечения между собой магистралей общегородского значения непрерывного движения проектом</w:t>
      </w:r>
      <w:r>
        <w:t xml:space="preserve"> планировки</w:t>
      </w:r>
      <w:r w:rsidRPr="007C4F5F">
        <w:t xml:space="preserve"> предусмотрено устройство тран</w:t>
      </w:r>
      <w:r w:rsidRPr="007C4F5F">
        <w:t>с</w:t>
      </w:r>
      <w:r w:rsidRPr="007C4F5F">
        <w:t xml:space="preserve">портных неполных узлов (развязок) первого класса (в разных уровнях). </w:t>
      </w:r>
      <w:proofErr w:type="gramEnd"/>
    </w:p>
    <w:p w:rsidR="00873EAC" w:rsidRDefault="00873EAC" w:rsidP="00571732">
      <w:pPr>
        <w:ind w:firstLine="720"/>
      </w:pPr>
      <w:r w:rsidRPr="007C4F5F">
        <w:lastRenderedPageBreak/>
        <w:t xml:space="preserve">В </w:t>
      </w:r>
      <w:proofErr w:type="gramStart"/>
      <w:r w:rsidRPr="007C4F5F">
        <w:t>месте</w:t>
      </w:r>
      <w:proofErr w:type="gramEnd"/>
      <w:r w:rsidRPr="007C4F5F">
        <w:t xml:space="preserve"> пересечения магистрали общегородского значения непрерывного движения с магистралью регулируемого движения 1 класса предусмотрено ус</w:t>
      </w:r>
      <w:r w:rsidRPr="007C4F5F">
        <w:t>т</w:t>
      </w:r>
      <w:r w:rsidRPr="007C4F5F">
        <w:t>ройство глухой (без съездов) транспортной развязки в разных уровнях.</w:t>
      </w:r>
    </w:p>
    <w:p w:rsidR="00873EAC" w:rsidRPr="007C4F5F" w:rsidRDefault="00873EAC" w:rsidP="00571732">
      <w:pPr>
        <w:spacing w:line="240" w:lineRule="atLeast"/>
        <w:ind w:firstLine="720"/>
      </w:pPr>
      <w:r w:rsidRPr="007C4F5F">
        <w:t xml:space="preserve">Предполагаемое состояние улично-дорожной сети </w:t>
      </w:r>
      <w:r>
        <w:t xml:space="preserve"> </w:t>
      </w:r>
      <w:r w:rsidRPr="007C4F5F">
        <w:t xml:space="preserve">на </w:t>
      </w:r>
      <w:r>
        <w:t>планируемой</w:t>
      </w:r>
      <w:r w:rsidRPr="007C4F5F">
        <w:t xml:space="preserve"> терр</w:t>
      </w:r>
      <w:r w:rsidRPr="007C4F5F">
        <w:t>и</w:t>
      </w:r>
      <w:r w:rsidRPr="007C4F5F">
        <w:t xml:space="preserve">тории </w:t>
      </w:r>
      <w:r>
        <w:t>приведены в таблице 5.</w:t>
      </w:r>
    </w:p>
    <w:p w:rsidR="00B74DB4" w:rsidRPr="00B74DB4" w:rsidRDefault="00B74DB4" w:rsidP="00571732">
      <w:pPr>
        <w:spacing w:line="240" w:lineRule="atLeast"/>
        <w:ind w:firstLine="0"/>
        <w:jc w:val="right"/>
        <w:rPr>
          <w:sz w:val="24"/>
        </w:rPr>
      </w:pPr>
    </w:p>
    <w:p w:rsidR="000D1599" w:rsidRDefault="000D1599" w:rsidP="00571732">
      <w:pPr>
        <w:spacing w:line="240" w:lineRule="atLeast"/>
        <w:ind w:firstLine="0"/>
        <w:jc w:val="right"/>
      </w:pPr>
      <w:r w:rsidRPr="007C4F5F">
        <w:t xml:space="preserve">Таблица </w:t>
      </w:r>
      <w:r>
        <w:t>5</w:t>
      </w:r>
    </w:p>
    <w:p w:rsidR="00873EAC" w:rsidRPr="00B74DB4" w:rsidRDefault="00873EAC" w:rsidP="00571732">
      <w:pPr>
        <w:spacing w:line="240" w:lineRule="atLeast"/>
        <w:ind w:firstLine="0"/>
        <w:jc w:val="center"/>
        <w:rPr>
          <w:b/>
          <w:sz w:val="24"/>
        </w:rPr>
      </w:pPr>
    </w:p>
    <w:p w:rsidR="00DF440B" w:rsidRDefault="00873EAC" w:rsidP="00571732">
      <w:pPr>
        <w:spacing w:line="240" w:lineRule="atLeast"/>
        <w:ind w:firstLine="0"/>
        <w:jc w:val="center"/>
      </w:pPr>
      <w:r w:rsidRPr="007C4F5F">
        <w:t xml:space="preserve">Предполагаемое состояние улично-дорожной сети </w:t>
      </w:r>
      <w:r>
        <w:t xml:space="preserve"> </w:t>
      </w:r>
    </w:p>
    <w:p w:rsidR="00873EAC" w:rsidRPr="007C4F5F" w:rsidRDefault="00873EAC" w:rsidP="00571732">
      <w:pPr>
        <w:spacing w:line="240" w:lineRule="atLeast"/>
        <w:ind w:firstLine="0"/>
        <w:jc w:val="center"/>
      </w:pPr>
      <w:r w:rsidRPr="007C4F5F">
        <w:t xml:space="preserve">на </w:t>
      </w:r>
      <w:r>
        <w:t>планируемой</w:t>
      </w:r>
      <w:r w:rsidR="000D1599">
        <w:t xml:space="preserve"> территории к </w:t>
      </w:r>
      <w:r w:rsidRPr="007C4F5F">
        <w:t>2030 году</w:t>
      </w:r>
    </w:p>
    <w:p w:rsidR="00873EAC" w:rsidRPr="007C4F5F" w:rsidRDefault="00873EAC" w:rsidP="00571732">
      <w:pPr>
        <w:ind w:firstLine="0"/>
        <w:jc w:val="right"/>
      </w:pPr>
    </w:p>
    <w:tbl>
      <w:tblPr>
        <w:tblW w:w="4917" w:type="pct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11"/>
        <w:gridCol w:w="6804"/>
        <w:gridCol w:w="1135"/>
        <w:gridCol w:w="1274"/>
      </w:tblGrid>
      <w:tr w:rsidR="00873EAC" w:rsidRPr="007C4F5F" w:rsidTr="00DF440B">
        <w:trPr>
          <w:tblHeader/>
        </w:trPr>
        <w:tc>
          <w:tcPr>
            <w:tcW w:w="3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№</w:t>
            </w:r>
          </w:p>
          <w:p w:rsidR="00873EAC" w:rsidRPr="007C4F5F" w:rsidRDefault="00DF440B" w:rsidP="00571732">
            <w:pPr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Наименование зоны</w:t>
            </w:r>
          </w:p>
        </w:tc>
        <w:tc>
          <w:tcPr>
            <w:tcW w:w="5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 xml:space="preserve">Длина, </w:t>
            </w:r>
            <w:proofErr w:type="gramStart"/>
            <w:r w:rsidRPr="007C4F5F">
              <w:t>км</w:t>
            </w:r>
            <w:proofErr w:type="gramEnd"/>
          </w:p>
        </w:tc>
        <w:tc>
          <w:tcPr>
            <w:tcW w:w="6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Процент</w:t>
            </w:r>
          </w:p>
        </w:tc>
      </w:tr>
    </w:tbl>
    <w:p w:rsidR="000D1599" w:rsidRPr="000D1599" w:rsidRDefault="000D1599" w:rsidP="00571732">
      <w:pPr>
        <w:rPr>
          <w:sz w:val="2"/>
        </w:rPr>
      </w:pPr>
    </w:p>
    <w:tbl>
      <w:tblPr>
        <w:tblW w:w="4917" w:type="pct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11"/>
        <w:gridCol w:w="6804"/>
        <w:gridCol w:w="1135"/>
        <w:gridCol w:w="1274"/>
      </w:tblGrid>
      <w:tr w:rsidR="00873EAC" w:rsidRPr="007C4F5F" w:rsidTr="00DF440B">
        <w:trPr>
          <w:tblHeader/>
        </w:trPr>
        <w:tc>
          <w:tcPr>
            <w:tcW w:w="3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</w:t>
            </w:r>
          </w:p>
        </w:tc>
        <w:tc>
          <w:tcPr>
            <w:tcW w:w="34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2</w:t>
            </w:r>
          </w:p>
        </w:tc>
        <w:tc>
          <w:tcPr>
            <w:tcW w:w="5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4</w:t>
            </w:r>
          </w:p>
        </w:tc>
        <w:tc>
          <w:tcPr>
            <w:tcW w:w="6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5</w:t>
            </w:r>
          </w:p>
        </w:tc>
      </w:tr>
      <w:tr w:rsidR="00873EAC" w:rsidRPr="007C4F5F" w:rsidTr="00DF440B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</w:t>
            </w:r>
          </w:p>
        </w:tc>
        <w:tc>
          <w:tcPr>
            <w:tcW w:w="46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Опорная сеть</w:t>
            </w:r>
          </w:p>
        </w:tc>
      </w:tr>
      <w:tr w:rsidR="00873EAC" w:rsidRPr="007C4F5F" w:rsidTr="00DF440B">
        <w:tc>
          <w:tcPr>
            <w:tcW w:w="358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1.1</w:t>
            </w:r>
          </w:p>
        </w:tc>
        <w:tc>
          <w:tcPr>
            <w:tcW w:w="3428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Магистрали непрерывного движения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4,17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</w:t>
            </w:r>
            <w:r>
              <w:t>9,3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1.2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Магистральные улицы общегородского значения рег</w:t>
            </w:r>
            <w:r w:rsidRPr="007C4F5F">
              <w:t>у</w:t>
            </w:r>
            <w:r w:rsidRPr="007C4F5F">
              <w:t>лируемого движения 1 класса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1,13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5</w:t>
            </w:r>
            <w:r>
              <w:t>,2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2</w:t>
            </w:r>
          </w:p>
        </w:tc>
        <w:tc>
          <w:tcPr>
            <w:tcW w:w="464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Магистрали, не относящиеся к опорной сети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2.1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Магистральные улицы общегородского значения рег</w:t>
            </w:r>
            <w:r w:rsidRPr="007C4F5F">
              <w:t>у</w:t>
            </w:r>
            <w:r w:rsidRPr="007C4F5F">
              <w:t>лируемого движения 2 класса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2.2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Магистральные улицы районного значения регул</w:t>
            </w:r>
            <w:r w:rsidRPr="007C4F5F">
              <w:t>и</w:t>
            </w:r>
            <w:r w:rsidRPr="007C4F5F">
              <w:t>руемого движения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5,47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25,3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</w:p>
        </w:tc>
        <w:tc>
          <w:tcPr>
            <w:tcW w:w="3428" w:type="pct"/>
            <w:tcBorders>
              <w:left w:val="nil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Итого: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10,</w:t>
            </w:r>
            <w:r>
              <w:t>77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49,8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3</w:t>
            </w:r>
          </w:p>
        </w:tc>
        <w:tc>
          <w:tcPr>
            <w:tcW w:w="464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Сеть улиц и проездов в жилой застройке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3.1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Улиц</w:t>
            </w:r>
            <w:r w:rsidR="00DF440B">
              <w:t>ы</w:t>
            </w:r>
            <w:r w:rsidRPr="007C4F5F">
              <w:t xml:space="preserve"> в жилых районах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2,</w:t>
            </w:r>
            <w:r>
              <w:t>53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0173E1">
              <w:t>11,7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3.2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DF440B">
            <w:pPr>
              <w:ind w:firstLine="0"/>
            </w:pPr>
            <w:r w:rsidRPr="007C4F5F">
              <w:t>Проезд</w:t>
            </w:r>
            <w:r w:rsidR="00DF440B">
              <w:t>ы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8,34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38,5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</w:p>
        </w:tc>
        <w:tc>
          <w:tcPr>
            <w:tcW w:w="3428" w:type="pct"/>
            <w:tcBorders>
              <w:left w:val="nil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Итого: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10,87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50,2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4</w:t>
            </w:r>
          </w:p>
        </w:tc>
        <w:tc>
          <w:tcPr>
            <w:tcW w:w="464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Улиц</w:t>
            </w:r>
            <w:r w:rsidR="00DF440B">
              <w:t>ы</w:t>
            </w:r>
            <w:r w:rsidRPr="007C4F5F">
              <w:t xml:space="preserve"> и дорог</w:t>
            </w:r>
            <w:r w:rsidR="00DF440B">
              <w:t>и</w:t>
            </w:r>
            <w:r w:rsidRPr="007C4F5F">
              <w:t xml:space="preserve"> иного назначения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4.1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DF440B">
            <w:pPr>
              <w:ind w:firstLine="0"/>
            </w:pPr>
            <w:r w:rsidRPr="007C4F5F">
              <w:t>Полевы</w:t>
            </w:r>
            <w:r w:rsidR="00DF440B">
              <w:t>е</w:t>
            </w:r>
            <w:r w:rsidRPr="007C4F5F">
              <w:t xml:space="preserve"> дорог</w:t>
            </w:r>
            <w:r w:rsidR="00DF440B">
              <w:t>и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4.2</w:t>
            </w:r>
          </w:p>
        </w:tc>
        <w:tc>
          <w:tcPr>
            <w:tcW w:w="342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DF440B">
            <w:pPr>
              <w:ind w:firstLine="0"/>
            </w:pPr>
            <w:r w:rsidRPr="007C4F5F">
              <w:t>Дорог</w:t>
            </w:r>
            <w:r w:rsidR="00DF440B">
              <w:t>и</w:t>
            </w:r>
            <w:r w:rsidRPr="007C4F5F">
              <w:t xml:space="preserve"> и проезд</w:t>
            </w:r>
            <w:r w:rsidR="00DF440B">
              <w:t>ы</w:t>
            </w:r>
            <w:r w:rsidRPr="007C4F5F">
              <w:t xml:space="preserve"> промышленных предприятий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</w:p>
        </w:tc>
        <w:tc>
          <w:tcPr>
            <w:tcW w:w="3428" w:type="pct"/>
            <w:tcBorders>
              <w:left w:val="nil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</w:pPr>
            <w:r w:rsidRPr="007C4F5F">
              <w:t>Итого: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–</w:t>
            </w:r>
          </w:p>
        </w:tc>
      </w:tr>
      <w:tr w:rsidR="00873EAC" w:rsidRPr="007C4F5F" w:rsidTr="00DF440B">
        <w:tc>
          <w:tcPr>
            <w:tcW w:w="358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</w:p>
        </w:tc>
        <w:tc>
          <w:tcPr>
            <w:tcW w:w="3428" w:type="pct"/>
            <w:tcBorders>
              <w:left w:val="nil"/>
              <w:bottom w:val="single" w:sz="2" w:space="0" w:color="000000"/>
            </w:tcBorders>
          </w:tcPr>
          <w:p w:rsidR="00873EAC" w:rsidRPr="007C4F5F" w:rsidRDefault="00DF440B" w:rsidP="00571732">
            <w:pPr>
              <w:ind w:firstLine="0"/>
            </w:pPr>
            <w:r>
              <w:t>Всего</w:t>
            </w:r>
            <w:r w:rsidR="00873EAC" w:rsidRPr="007C4F5F">
              <w:t>:</w:t>
            </w:r>
          </w:p>
        </w:tc>
        <w:tc>
          <w:tcPr>
            <w:tcW w:w="572" w:type="pct"/>
            <w:tcBorders>
              <w:left w:val="single" w:sz="2" w:space="0" w:color="000000"/>
              <w:bottom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>
              <w:t>21,64</w:t>
            </w:r>
          </w:p>
        </w:tc>
        <w:tc>
          <w:tcPr>
            <w:tcW w:w="6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7C4F5F" w:rsidRDefault="00873EAC" w:rsidP="00571732">
            <w:pPr>
              <w:ind w:firstLine="0"/>
              <w:jc w:val="center"/>
            </w:pPr>
            <w:r w:rsidRPr="007C4F5F">
              <w:t>100</w:t>
            </w:r>
          </w:p>
        </w:tc>
      </w:tr>
    </w:tbl>
    <w:p w:rsidR="00DF440B" w:rsidRDefault="00DF440B" w:rsidP="00571732">
      <w:pPr>
        <w:ind w:firstLine="720"/>
      </w:pPr>
    </w:p>
    <w:p w:rsidR="00873EAC" w:rsidRPr="008E3205" w:rsidRDefault="00873EAC" w:rsidP="00571732">
      <w:pPr>
        <w:ind w:firstLine="720"/>
      </w:pPr>
      <w:r w:rsidRPr="008E3205">
        <w:t>Сеть магистралей, не относящихся к опорной сети, сформирована на основе магистральных улиц районного значения регулируемого движения.</w:t>
      </w:r>
    </w:p>
    <w:p w:rsidR="00873EAC" w:rsidRPr="008E3205" w:rsidRDefault="00873EAC" w:rsidP="00571732">
      <w:pPr>
        <w:ind w:firstLine="720"/>
      </w:pPr>
      <w:r w:rsidRPr="008E3205">
        <w:t>В дополнение к сети магистральных улиц для обслуживания территории проектом</w:t>
      </w:r>
      <w:r>
        <w:t xml:space="preserve"> планировки</w:t>
      </w:r>
      <w:r w:rsidRPr="008E3205">
        <w:t xml:space="preserve"> предусмотрены:</w:t>
      </w:r>
    </w:p>
    <w:p w:rsidR="00873EAC" w:rsidRPr="008E3205" w:rsidRDefault="00873EAC" w:rsidP="00571732">
      <w:pPr>
        <w:ind w:firstLine="720"/>
      </w:pPr>
      <w:r w:rsidRPr="008E3205">
        <w:t>сеть жилых улиц и основных проездов;</w:t>
      </w:r>
    </w:p>
    <w:p w:rsidR="00873EAC" w:rsidRPr="008E3205" w:rsidRDefault="00873EAC" w:rsidP="00571732">
      <w:pPr>
        <w:ind w:firstLine="720"/>
      </w:pPr>
      <w:r w:rsidRPr="008E3205">
        <w:t>сеть дорог и проездов производственных предприятий.</w:t>
      </w:r>
    </w:p>
    <w:p w:rsidR="00873EAC" w:rsidRPr="008E3205" w:rsidRDefault="00873EAC" w:rsidP="00571732">
      <w:pPr>
        <w:ind w:firstLine="720"/>
      </w:pPr>
      <w:r w:rsidRPr="008E3205">
        <w:t>В основу этих сетей положены сети существующих улиц, дорог и проездов (с сокращением сети за счет, улиц и проездов, обусловленных характером ликв</w:t>
      </w:r>
      <w:r w:rsidRPr="008E3205">
        <w:t>и</w:t>
      </w:r>
      <w:r w:rsidRPr="008E3205">
        <w:t>дируемой ветхой застройки).</w:t>
      </w:r>
    </w:p>
    <w:p w:rsidR="00873EAC" w:rsidRPr="008E3205" w:rsidRDefault="00873EAC" w:rsidP="00571732">
      <w:pPr>
        <w:ind w:firstLine="720"/>
      </w:pPr>
      <w:r w:rsidRPr="008E3205">
        <w:t>Улично-дорожная сеть дополнена сетью пешеходных улиц.</w:t>
      </w:r>
      <w:r>
        <w:t xml:space="preserve"> </w:t>
      </w:r>
      <w:r w:rsidRPr="007C4F5F">
        <w:t>Характеристика проектируемых магистральных улиц</w:t>
      </w:r>
      <w:r>
        <w:t xml:space="preserve"> приведена в таблице 6.</w:t>
      </w:r>
    </w:p>
    <w:p w:rsidR="00F9002D" w:rsidRDefault="00F9002D" w:rsidP="00571732">
      <w:pPr>
        <w:ind w:firstLine="0"/>
        <w:jc w:val="right"/>
      </w:pPr>
    </w:p>
    <w:p w:rsidR="00452553" w:rsidRDefault="00452553" w:rsidP="00571732">
      <w:pPr>
        <w:ind w:firstLine="0"/>
        <w:jc w:val="right"/>
      </w:pPr>
      <w:r w:rsidRPr="007C4F5F">
        <w:lastRenderedPageBreak/>
        <w:t xml:space="preserve">Таблица </w:t>
      </w:r>
      <w:r>
        <w:t>6</w:t>
      </w:r>
    </w:p>
    <w:p w:rsidR="00873EAC" w:rsidRPr="00AA2E72" w:rsidRDefault="00873EAC" w:rsidP="00571732">
      <w:pPr>
        <w:ind w:firstLine="0"/>
        <w:rPr>
          <w:b/>
        </w:rPr>
      </w:pPr>
    </w:p>
    <w:p w:rsidR="00873EAC" w:rsidRPr="00DF440B" w:rsidRDefault="00873EAC" w:rsidP="00571732">
      <w:pPr>
        <w:ind w:firstLine="0"/>
        <w:jc w:val="center"/>
        <w:rPr>
          <w:sz w:val="27"/>
          <w:szCs w:val="27"/>
        </w:rPr>
      </w:pPr>
      <w:r w:rsidRPr="00DF440B">
        <w:rPr>
          <w:sz w:val="27"/>
          <w:szCs w:val="27"/>
        </w:rPr>
        <w:t>Характеристика п</w:t>
      </w:r>
      <w:r w:rsidR="00130A34" w:rsidRPr="00DF440B">
        <w:rPr>
          <w:sz w:val="27"/>
          <w:szCs w:val="27"/>
        </w:rPr>
        <w:t>роектируемых магистральных улиц</w:t>
      </w:r>
    </w:p>
    <w:p w:rsidR="00873EAC" w:rsidRPr="007C4F5F" w:rsidRDefault="00873EAC" w:rsidP="00571732">
      <w:pPr>
        <w:ind w:firstLine="0"/>
        <w:jc w:val="right"/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12"/>
        <w:gridCol w:w="2692"/>
        <w:gridCol w:w="2267"/>
        <w:gridCol w:w="1086"/>
        <w:gridCol w:w="863"/>
        <w:gridCol w:w="1171"/>
        <w:gridCol w:w="1133"/>
      </w:tblGrid>
      <w:tr w:rsidR="00873EAC" w:rsidRPr="00DF440B" w:rsidTr="006F2487">
        <w:trPr>
          <w:tblHeader/>
        </w:trPr>
        <w:tc>
          <w:tcPr>
            <w:tcW w:w="358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№</w:t>
            </w:r>
          </w:p>
          <w:p w:rsidR="00873EAC" w:rsidRPr="00DF440B" w:rsidRDefault="00DF440B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DF440B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F440B">
              <w:rPr>
                <w:sz w:val="26"/>
                <w:szCs w:val="26"/>
              </w:rPr>
              <w:t>/</w:t>
            </w:r>
            <w:proofErr w:type="spellStart"/>
            <w:r w:rsidRPr="00DF440B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356" w:type="pct"/>
          </w:tcPr>
          <w:p w:rsidR="00DF440B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 xml:space="preserve">Условное </w:t>
            </w:r>
          </w:p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142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Категория, класс</w:t>
            </w:r>
          </w:p>
        </w:tc>
        <w:tc>
          <w:tcPr>
            <w:tcW w:w="547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Ширина в кра</w:t>
            </w:r>
            <w:r w:rsidRPr="00DF440B">
              <w:rPr>
                <w:sz w:val="26"/>
                <w:szCs w:val="26"/>
              </w:rPr>
              <w:t>с</w:t>
            </w:r>
            <w:r w:rsidRPr="00DF440B">
              <w:rPr>
                <w:sz w:val="26"/>
                <w:szCs w:val="26"/>
              </w:rPr>
              <w:t>ных л</w:t>
            </w:r>
            <w:r w:rsidRPr="00DF440B">
              <w:rPr>
                <w:sz w:val="26"/>
                <w:szCs w:val="26"/>
              </w:rPr>
              <w:t>и</w:t>
            </w:r>
            <w:r w:rsidRPr="00DF440B">
              <w:rPr>
                <w:sz w:val="26"/>
                <w:szCs w:val="26"/>
              </w:rPr>
              <w:t>ниях</w:t>
            </w:r>
            <w:r w:rsidR="002D7DEB">
              <w:rPr>
                <w:sz w:val="26"/>
                <w:szCs w:val="26"/>
              </w:rPr>
              <w:t xml:space="preserve">, </w:t>
            </w:r>
            <w:proofErr w:type="gramStart"/>
            <w:r w:rsidR="002D7DEB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435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Число полос</w:t>
            </w:r>
          </w:p>
        </w:tc>
        <w:tc>
          <w:tcPr>
            <w:tcW w:w="590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Ширина основной проезжей части</w:t>
            </w:r>
            <w:r w:rsidR="002D7DEB">
              <w:rPr>
                <w:sz w:val="26"/>
                <w:szCs w:val="26"/>
              </w:rPr>
              <w:t xml:space="preserve">, </w:t>
            </w:r>
            <w:proofErr w:type="gramStart"/>
            <w:r w:rsidR="002D7DEB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571" w:type="pct"/>
          </w:tcPr>
          <w:p w:rsidR="00873EAC" w:rsidRPr="00DF440B" w:rsidRDefault="00873EAC" w:rsidP="00D146F3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Разр</w:t>
            </w:r>
            <w:r w:rsidRPr="00DF440B">
              <w:rPr>
                <w:sz w:val="26"/>
                <w:szCs w:val="26"/>
              </w:rPr>
              <w:t>е</w:t>
            </w:r>
            <w:r w:rsidRPr="00DF440B">
              <w:rPr>
                <w:sz w:val="26"/>
                <w:szCs w:val="26"/>
              </w:rPr>
              <w:t xml:space="preserve">шенная скорость, </w:t>
            </w:r>
            <w:proofErr w:type="gramStart"/>
            <w:r w:rsidRPr="00DF440B">
              <w:rPr>
                <w:sz w:val="26"/>
                <w:szCs w:val="26"/>
              </w:rPr>
              <w:t>км</w:t>
            </w:r>
            <w:proofErr w:type="gramEnd"/>
            <w:r w:rsidRPr="00DF440B">
              <w:rPr>
                <w:sz w:val="26"/>
                <w:szCs w:val="26"/>
              </w:rPr>
              <w:t>/ч</w:t>
            </w:r>
          </w:p>
        </w:tc>
      </w:tr>
    </w:tbl>
    <w:p w:rsidR="00873EAC" w:rsidRPr="00931F02" w:rsidRDefault="00873EAC" w:rsidP="00571732">
      <w:pPr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11"/>
        <w:gridCol w:w="2691"/>
        <w:gridCol w:w="2267"/>
        <w:gridCol w:w="1086"/>
        <w:gridCol w:w="863"/>
        <w:gridCol w:w="1171"/>
        <w:gridCol w:w="1135"/>
      </w:tblGrid>
      <w:tr w:rsidR="00DF440B" w:rsidRPr="00DF440B" w:rsidTr="006F2487">
        <w:trPr>
          <w:tblHeader/>
        </w:trPr>
        <w:tc>
          <w:tcPr>
            <w:tcW w:w="358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</w:t>
            </w:r>
          </w:p>
        </w:tc>
        <w:tc>
          <w:tcPr>
            <w:tcW w:w="1356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</w:p>
        </w:tc>
        <w:tc>
          <w:tcPr>
            <w:tcW w:w="1142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3</w:t>
            </w:r>
          </w:p>
        </w:tc>
        <w:tc>
          <w:tcPr>
            <w:tcW w:w="547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4</w:t>
            </w:r>
          </w:p>
        </w:tc>
        <w:tc>
          <w:tcPr>
            <w:tcW w:w="435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5</w:t>
            </w:r>
          </w:p>
        </w:tc>
        <w:tc>
          <w:tcPr>
            <w:tcW w:w="590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</w:t>
            </w:r>
          </w:p>
        </w:tc>
        <w:tc>
          <w:tcPr>
            <w:tcW w:w="571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7</w:t>
            </w:r>
          </w:p>
        </w:tc>
      </w:tr>
      <w:tr w:rsidR="00873EAC" w:rsidRPr="00DF440B" w:rsidTr="006F2487">
        <w:tc>
          <w:tcPr>
            <w:tcW w:w="358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</w:t>
            </w:r>
          </w:p>
        </w:tc>
        <w:tc>
          <w:tcPr>
            <w:tcW w:w="4642" w:type="pct"/>
            <w:gridSpan w:val="6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Опорная сеть</w:t>
            </w:r>
          </w:p>
        </w:tc>
      </w:tr>
      <w:tr w:rsidR="00DF440B" w:rsidRPr="00DF440B" w:rsidTr="006F2487">
        <w:tc>
          <w:tcPr>
            <w:tcW w:w="358" w:type="pct"/>
            <w:vMerge w:val="restar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1.1</w:t>
            </w:r>
          </w:p>
        </w:tc>
        <w:tc>
          <w:tcPr>
            <w:tcW w:w="1356" w:type="pct"/>
            <w:vMerge w:val="restart"/>
          </w:tcPr>
          <w:p w:rsidR="00873EAC" w:rsidRPr="00DF440B" w:rsidRDefault="00DF440B" w:rsidP="00DF440B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873EAC" w:rsidRPr="00DF440B">
              <w:rPr>
                <w:sz w:val="26"/>
                <w:szCs w:val="26"/>
              </w:rPr>
              <w:t>л.</w:t>
            </w:r>
            <w:r>
              <w:rPr>
                <w:sz w:val="26"/>
                <w:szCs w:val="26"/>
              </w:rPr>
              <w:t xml:space="preserve"> </w:t>
            </w:r>
            <w:r w:rsidR="00873EAC" w:rsidRPr="00DF440B">
              <w:rPr>
                <w:sz w:val="26"/>
                <w:szCs w:val="26"/>
              </w:rPr>
              <w:t>Большевистская</w:t>
            </w:r>
          </w:p>
        </w:tc>
        <w:tc>
          <w:tcPr>
            <w:tcW w:w="1142" w:type="pct"/>
            <w:vMerge w:val="restar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общегоро</w:t>
            </w:r>
            <w:r w:rsidRPr="00DF440B">
              <w:rPr>
                <w:sz w:val="26"/>
                <w:szCs w:val="26"/>
              </w:rPr>
              <w:t>д</w:t>
            </w:r>
            <w:r w:rsidRPr="00DF440B">
              <w:rPr>
                <w:sz w:val="26"/>
                <w:szCs w:val="26"/>
              </w:rPr>
              <w:t>ского значения непрерывного движения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50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</w:t>
            </w: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proofErr w:type="spellStart"/>
            <w:r w:rsidRPr="00DF440B">
              <w:rPr>
                <w:sz w:val="26"/>
                <w:szCs w:val="26"/>
              </w:rPr>
              <w:t>х</w:t>
            </w:r>
            <w:proofErr w:type="spellEnd"/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15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100</w:t>
            </w:r>
          </w:p>
        </w:tc>
      </w:tr>
      <w:tr w:rsidR="00DF440B" w:rsidRPr="00DF440B" w:rsidTr="006F2487">
        <w:tc>
          <w:tcPr>
            <w:tcW w:w="358" w:type="pct"/>
            <w:vMerge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6" w:type="pct"/>
            <w:vMerge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42" w:type="pct"/>
            <w:vMerge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100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6+2</w:t>
            </w: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proofErr w:type="spellStart"/>
            <w:r w:rsidRPr="00DF440B">
              <w:rPr>
                <w:sz w:val="26"/>
                <w:szCs w:val="26"/>
              </w:rPr>
              <w:t>х</w:t>
            </w:r>
            <w:proofErr w:type="spellEnd"/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15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100</w:t>
            </w:r>
          </w:p>
        </w:tc>
      </w:tr>
      <w:tr w:rsidR="00DF440B" w:rsidRPr="00DF440B" w:rsidTr="006F2487">
        <w:tc>
          <w:tcPr>
            <w:tcW w:w="358" w:type="pct"/>
          </w:tcPr>
          <w:p w:rsidR="00DF440B" w:rsidRPr="00DF440B" w:rsidRDefault="00DF440B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1.2</w:t>
            </w:r>
          </w:p>
        </w:tc>
        <w:tc>
          <w:tcPr>
            <w:tcW w:w="1356" w:type="pct"/>
          </w:tcPr>
          <w:p w:rsidR="00DF440B" w:rsidRPr="00DF440B" w:rsidRDefault="00DF440B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Мостовые переходы через реку Обь</w:t>
            </w:r>
          </w:p>
        </w:tc>
        <w:tc>
          <w:tcPr>
            <w:tcW w:w="1142" w:type="pct"/>
          </w:tcPr>
          <w:p w:rsidR="00DF440B" w:rsidRPr="00DF440B" w:rsidRDefault="00DF440B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547" w:type="pct"/>
          </w:tcPr>
          <w:p w:rsidR="00DF440B" w:rsidRPr="00DF440B" w:rsidRDefault="00DF440B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5" w:type="pct"/>
          </w:tcPr>
          <w:p w:rsidR="00DF440B" w:rsidRPr="00DF440B" w:rsidRDefault="00DF440B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90" w:type="pct"/>
          </w:tcPr>
          <w:p w:rsidR="00DF440B" w:rsidRPr="00DF440B" w:rsidRDefault="00DF440B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1" w:type="pct"/>
          </w:tcPr>
          <w:p w:rsidR="00DF440B" w:rsidRPr="00DF440B" w:rsidRDefault="00DF440B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F440B" w:rsidRPr="00DF440B" w:rsidTr="006F2487">
        <w:tc>
          <w:tcPr>
            <w:tcW w:w="358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1.2.1</w:t>
            </w:r>
          </w:p>
        </w:tc>
        <w:tc>
          <w:tcPr>
            <w:tcW w:w="1356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Октябрьский мост</w:t>
            </w:r>
          </w:p>
        </w:tc>
        <w:tc>
          <w:tcPr>
            <w:tcW w:w="1142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общегоро</w:t>
            </w:r>
            <w:r w:rsidRPr="00DF440B">
              <w:rPr>
                <w:sz w:val="26"/>
                <w:szCs w:val="26"/>
              </w:rPr>
              <w:t>д</w:t>
            </w:r>
            <w:r w:rsidRPr="00DF440B">
              <w:rPr>
                <w:sz w:val="26"/>
                <w:szCs w:val="26"/>
              </w:rPr>
              <w:t>ского значения р</w:t>
            </w:r>
            <w:r w:rsidRPr="00DF440B">
              <w:rPr>
                <w:sz w:val="26"/>
                <w:szCs w:val="26"/>
              </w:rPr>
              <w:t>е</w:t>
            </w:r>
            <w:r w:rsidRPr="00DF440B">
              <w:rPr>
                <w:sz w:val="26"/>
                <w:szCs w:val="26"/>
              </w:rPr>
              <w:t>гулируемого дв</w:t>
            </w:r>
            <w:r w:rsidRPr="00DF440B">
              <w:rPr>
                <w:sz w:val="26"/>
                <w:szCs w:val="26"/>
              </w:rPr>
              <w:t>и</w:t>
            </w:r>
            <w:r w:rsidRPr="00DF440B">
              <w:rPr>
                <w:sz w:val="26"/>
                <w:szCs w:val="26"/>
              </w:rPr>
              <w:t>жения 1 класса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150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5</w:t>
            </w: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proofErr w:type="spellStart"/>
            <w:r w:rsidRPr="00DF440B">
              <w:rPr>
                <w:sz w:val="26"/>
                <w:szCs w:val="26"/>
              </w:rPr>
              <w:t>х</w:t>
            </w:r>
            <w:proofErr w:type="spellEnd"/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7,5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60</w:t>
            </w:r>
          </w:p>
        </w:tc>
      </w:tr>
      <w:tr w:rsidR="00DF440B" w:rsidRPr="00DF440B" w:rsidTr="006F2487">
        <w:tc>
          <w:tcPr>
            <w:tcW w:w="358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1.2.2</w:t>
            </w:r>
          </w:p>
        </w:tc>
        <w:tc>
          <w:tcPr>
            <w:tcW w:w="1356" w:type="pct"/>
          </w:tcPr>
          <w:p w:rsidR="00873EAC" w:rsidRPr="00DF440B" w:rsidRDefault="00873EAC" w:rsidP="00D146F3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Проектируемый мост (продолжение ул.</w:t>
            </w:r>
            <w:r w:rsidR="00D146F3">
              <w:rPr>
                <w:sz w:val="26"/>
                <w:szCs w:val="26"/>
              </w:rPr>
              <w:t xml:space="preserve"> </w:t>
            </w:r>
            <w:proofErr w:type="gramStart"/>
            <w:r w:rsidRPr="00DF440B">
              <w:rPr>
                <w:sz w:val="26"/>
                <w:szCs w:val="26"/>
              </w:rPr>
              <w:t>А</w:t>
            </w:r>
            <w:r w:rsidRPr="00DF440B">
              <w:rPr>
                <w:sz w:val="26"/>
                <w:szCs w:val="26"/>
              </w:rPr>
              <w:t>в</w:t>
            </w:r>
            <w:r w:rsidRPr="00DF440B">
              <w:rPr>
                <w:sz w:val="26"/>
                <w:szCs w:val="26"/>
              </w:rPr>
              <w:t>тогенной</w:t>
            </w:r>
            <w:proofErr w:type="gramEnd"/>
            <w:r w:rsidRPr="00DF440B">
              <w:rPr>
                <w:sz w:val="26"/>
                <w:szCs w:val="26"/>
              </w:rPr>
              <w:t>)</w:t>
            </w:r>
          </w:p>
        </w:tc>
        <w:tc>
          <w:tcPr>
            <w:tcW w:w="1142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общегоро</w:t>
            </w:r>
            <w:r w:rsidRPr="00DF440B">
              <w:rPr>
                <w:sz w:val="26"/>
                <w:szCs w:val="26"/>
              </w:rPr>
              <w:t>д</w:t>
            </w:r>
            <w:r w:rsidRPr="00DF440B">
              <w:rPr>
                <w:sz w:val="26"/>
                <w:szCs w:val="26"/>
              </w:rPr>
              <w:t>ского значения р</w:t>
            </w:r>
            <w:r w:rsidRPr="00DF440B">
              <w:rPr>
                <w:sz w:val="26"/>
                <w:szCs w:val="26"/>
              </w:rPr>
              <w:t>е</w:t>
            </w:r>
            <w:r w:rsidRPr="00DF440B">
              <w:rPr>
                <w:sz w:val="26"/>
                <w:szCs w:val="26"/>
              </w:rPr>
              <w:t>гулируемого дв</w:t>
            </w:r>
            <w:r w:rsidRPr="00DF440B">
              <w:rPr>
                <w:sz w:val="26"/>
                <w:szCs w:val="26"/>
              </w:rPr>
              <w:t>и</w:t>
            </w:r>
            <w:r w:rsidRPr="00DF440B">
              <w:rPr>
                <w:sz w:val="26"/>
                <w:szCs w:val="26"/>
              </w:rPr>
              <w:t>жения 1 класса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–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–</w:t>
            </w: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–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60</w:t>
            </w:r>
          </w:p>
        </w:tc>
      </w:tr>
      <w:tr w:rsidR="00DF440B" w:rsidRPr="00DF440B" w:rsidTr="006F2487">
        <w:tc>
          <w:tcPr>
            <w:tcW w:w="358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1.2.3</w:t>
            </w:r>
          </w:p>
        </w:tc>
        <w:tc>
          <w:tcPr>
            <w:tcW w:w="1356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proofErr w:type="spellStart"/>
            <w:r w:rsidRPr="00DF440B">
              <w:rPr>
                <w:sz w:val="26"/>
                <w:szCs w:val="26"/>
              </w:rPr>
              <w:t>Бугринский</w:t>
            </w:r>
            <w:proofErr w:type="spellEnd"/>
            <w:r w:rsidRPr="00DF440B">
              <w:rPr>
                <w:sz w:val="26"/>
                <w:szCs w:val="26"/>
              </w:rPr>
              <w:t xml:space="preserve"> мост </w:t>
            </w:r>
          </w:p>
        </w:tc>
        <w:tc>
          <w:tcPr>
            <w:tcW w:w="1142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общегоро</w:t>
            </w:r>
            <w:r w:rsidRPr="00DF440B">
              <w:rPr>
                <w:sz w:val="26"/>
                <w:szCs w:val="26"/>
              </w:rPr>
              <w:t>д</w:t>
            </w:r>
            <w:r w:rsidRPr="00DF440B">
              <w:rPr>
                <w:sz w:val="26"/>
                <w:szCs w:val="26"/>
              </w:rPr>
              <w:t>ского значения непрерывного движения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–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</w:t>
            </w:r>
          </w:p>
        </w:tc>
        <w:tc>
          <w:tcPr>
            <w:tcW w:w="590" w:type="pct"/>
          </w:tcPr>
          <w:p w:rsidR="00873EAC" w:rsidRPr="00DF440B" w:rsidRDefault="000D1599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proofErr w:type="spellStart"/>
            <w:r w:rsidRPr="00DF440B">
              <w:rPr>
                <w:sz w:val="26"/>
                <w:szCs w:val="26"/>
              </w:rPr>
              <w:t>х</w:t>
            </w:r>
            <w:proofErr w:type="spellEnd"/>
            <w:r w:rsidR="00DF440B">
              <w:rPr>
                <w:sz w:val="26"/>
                <w:szCs w:val="26"/>
              </w:rPr>
              <w:t xml:space="preserve"> </w:t>
            </w:r>
            <w:r w:rsidR="00873EAC" w:rsidRPr="00DF440B">
              <w:rPr>
                <w:sz w:val="26"/>
                <w:szCs w:val="26"/>
              </w:rPr>
              <w:t>25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100</w:t>
            </w:r>
          </w:p>
        </w:tc>
      </w:tr>
      <w:tr w:rsidR="00873EAC" w:rsidRPr="00DF440B" w:rsidTr="006F2487">
        <w:tc>
          <w:tcPr>
            <w:tcW w:w="358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</w:p>
        </w:tc>
        <w:tc>
          <w:tcPr>
            <w:tcW w:w="4642" w:type="pct"/>
            <w:gridSpan w:val="6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Магистрали, не относящиеся к опорной сети</w:t>
            </w:r>
          </w:p>
        </w:tc>
      </w:tr>
      <w:tr w:rsidR="00DF440B" w:rsidRPr="00DF440B" w:rsidTr="006F2487">
        <w:tc>
          <w:tcPr>
            <w:tcW w:w="358" w:type="pct"/>
            <w:vMerge w:val="restar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2.</w:t>
            </w:r>
            <w:r w:rsidR="00F9002D">
              <w:rPr>
                <w:sz w:val="26"/>
                <w:szCs w:val="26"/>
              </w:rPr>
              <w:t>1</w:t>
            </w:r>
          </w:p>
        </w:tc>
        <w:tc>
          <w:tcPr>
            <w:tcW w:w="1356" w:type="pct"/>
            <w:vMerge w:val="restart"/>
          </w:tcPr>
          <w:p w:rsidR="00873EAC" w:rsidRPr="00DF440B" w:rsidRDefault="00DF440B" w:rsidP="0057173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873EAC" w:rsidRPr="00DF440B">
              <w:rPr>
                <w:sz w:val="26"/>
                <w:szCs w:val="26"/>
              </w:rPr>
              <w:t>л. 2-я Обская</w:t>
            </w:r>
          </w:p>
        </w:tc>
        <w:tc>
          <w:tcPr>
            <w:tcW w:w="1142" w:type="pct"/>
            <w:vMerge w:val="restar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30</w:t>
            </w:r>
          </w:p>
        </w:tc>
        <w:tc>
          <w:tcPr>
            <w:tcW w:w="435" w:type="pct"/>
            <w:vMerge w:val="restar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4</w:t>
            </w: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proofErr w:type="spellStart"/>
            <w:r w:rsidRPr="00DF440B">
              <w:rPr>
                <w:sz w:val="26"/>
                <w:szCs w:val="26"/>
              </w:rPr>
              <w:t>х</w:t>
            </w:r>
            <w:proofErr w:type="spellEnd"/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7,5</w:t>
            </w:r>
          </w:p>
        </w:tc>
        <w:tc>
          <w:tcPr>
            <w:tcW w:w="571" w:type="pct"/>
            <w:vMerge w:val="restar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60</w:t>
            </w:r>
          </w:p>
        </w:tc>
      </w:tr>
      <w:tr w:rsidR="00DF440B" w:rsidRPr="00DF440B" w:rsidTr="006F2487">
        <w:tc>
          <w:tcPr>
            <w:tcW w:w="358" w:type="pct"/>
            <w:vMerge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6" w:type="pct"/>
            <w:vMerge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42" w:type="pct"/>
            <w:vMerge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50</w:t>
            </w:r>
          </w:p>
        </w:tc>
        <w:tc>
          <w:tcPr>
            <w:tcW w:w="435" w:type="pct"/>
            <w:vMerge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90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proofErr w:type="spellStart"/>
            <w:r w:rsidRPr="00DF440B">
              <w:rPr>
                <w:sz w:val="26"/>
                <w:szCs w:val="26"/>
              </w:rPr>
              <w:t>х</w:t>
            </w:r>
            <w:proofErr w:type="spellEnd"/>
            <w:r w:rsidR="00DF440B"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9</w:t>
            </w:r>
          </w:p>
        </w:tc>
        <w:tc>
          <w:tcPr>
            <w:tcW w:w="571" w:type="pct"/>
            <w:vMerge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146F3" w:rsidRPr="00DF440B" w:rsidTr="006F2487">
        <w:tc>
          <w:tcPr>
            <w:tcW w:w="358" w:type="pct"/>
            <w:vMerge w:val="restart"/>
          </w:tcPr>
          <w:p w:rsidR="00D146F3" w:rsidRPr="00DF440B" w:rsidRDefault="00D146F3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2.</w:t>
            </w:r>
            <w:r w:rsidR="00F9002D">
              <w:rPr>
                <w:sz w:val="26"/>
                <w:szCs w:val="26"/>
              </w:rPr>
              <w:t>2</w:t>
            </w:r>
          </w:p>
        </w:tc>
        <w:tc>
          <w:tcPr>
            <w:tcW w:w="1356" w:type="pct"/>
            <w:vMerge w:val="restart"/>
          </w:tcPr>
          <w:p w:rsidR="00D146F3" w:rsidRPr="00DF440B" w:rsidRDefault="00D146F3" w:rsidP="00D146F3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DF440B">
              <w:rPr>
                <w:sz w:val="26"/>
                <w:szCs w:val="26"/>
              </w:rPr>
              <w:t>ерспективная маг</w:t>
            </w:r>
            <w:r w:rsidRPr="00DF440B">
              <w:rPr>
                <w:sz w:val="26"/>
                <w:szCs w:val="26"/>
              </w:rPr>
              <w:t>и</w:t>
            </w:r>
            <w:r w:rsidRPr="00DF440B">
              <w:rPr>
                <w:sz w:val="26"/>
                <w:szCs w:val="26"/>
              </w:rPr>
              <w:t>стральная улица ра</w:t>
            </w:r>
            <w:r w:rsidRPr="00DF440B">
              <w:rPr>
                <w:sz w:val="26"/>
                <w:szCs w:val="26"/>
              </w:rPr>
              <w:t>й</w:t>
            </w:r>
            <w:r w:rsidRPr="00DF440B">
              <w:rPr>
                <w:sz w:val="26"/>
                <w:szCs w:val="26"/>
              </w:rPr>
              <w:t xml:space="preserve">онного значения 1 </w:t>
            </w:r>
          </w:p>
        </w:tc>
        <w:tc>
          <w:tcPr>
            <w:tcW w:w="1142" w:type="pct"/>
            <w:vMerge w:val="restart"/>
          </w:tcPr>
          <w:p w:rsidR="00D146F3" w:rsidRPr="00DF440B" w:rsidRDefault="00D146F3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547" w:type="pct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40</w:t>
            </w:r>
          </w:p>
        </w:tc>
        <w:tc>
          <w:tcPr>
            <w:tcW w:w="435" w:type="pct"/>
            <w:vMerge w:val="restart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4</w:t>
            </w:r>
          </w:p>
        </w:tc>
        <w:tc>
          <w:tcPr>
            <w:tcW w:w="590" w:type="pct"/>
            <w:vMerge w:val="restart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DF440B">
              <w:rPr>
                <w:sz w:val="26"/>
                <w:szCs w:val="26"/>
              </w:rPr>
              <w:t>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Pr="00DF440B">
              <w:rPr>
                <w:sz w:val="26"/>
                <w:szCs w:val="26"/>
              </w:rPr>
              <w:t>9</w:t>
            </w:r>
          </w:p>
        </w:tc>
        <w:tc>
          <w:tcPr>
            <w:tcW w:w="571" w:type="pct"/>
            <w:vMerge w:val="restart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60</w:t>
            </w:r>
          </w:p>
        </w:tc>
      </w:tr>
      <w:tr w:rsidR="00D146F3" w:rsidRPr="00DF440B" w:rsidTr="006F2487">
        <w:tc>
          <w:tcPr>
            <w:tcW w:w="358" w:type="pct"/>
            <w:vMerge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6" w:type="pct"/>
            <w:vMerge/>
          </w:tcPr>
          <w:p w:rsidR="00D146F3" w:rsidRPr="00DF440B" w:rsidRDefault="00D146F3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42" w:type="pct"/>
            <w:vMerge/>
          </w:tcPr>
          <w:p w:rsidR="00D146F3" w:rsidRPr="00DF440B" w:rsidRDefault="00D146F3" w:rsidP="00571732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547" w:type="pct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146</w:t>
            </w:r>
          </w:p>
        </w:tc>
        <w:tc>
          <w:tcPr>
            <w:tcW w:w="435" w:type="pct"/>
            <w:vMerge/>
            <w:vAlign w:val="center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90" w:type="pct"/>
            <w:vMerge/>
            <w:vAlign w:val="center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1" w:type="pct"/>
            <w:vMerge/>
            <w:vAlign w:val="center"/>
          </w:tcPr>
          <w:p w:rsidR="00D146F3" w:rsidRPr="00DF440B" w:rsidRDefault="00D146F3" w:rsidP="0057173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F440B" w:rsidRPr="00DF440B" w:rsidTr="006F2487">
        <w:tc>
          <w:tcPr>
            <w:tcW w:w="358" w:type="pct"/>
          </w:tcPr>
          <w:p w:rsidR="00873EAC" w:rsidRPr="00DF440B" w:rsidRDefault="00873EAC" w:rsidP="00F9002D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2.</w:t>
            </w:r>
            <w:r w:rsidR="00F9002D">
              <w:rPr>
                <w:sz w:val="26"/>
                <w:szCs w:val="26"/>
              </w:rPr>
              <w:t>3</w:t>
            </w:r>
          </w:p>
        </w:tc>
        <w:tc>
          <w:tcPr>
            <w:tcW w:w="1356" w:type="pct"/>
          </w:tcPr>
          <w:p w:rsidR="00873EAC" w:rsidRPr="00DF440B" w:rsidRDefault="00DF440B" w:rsidP="00571732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873EAC" w:rsidRPr="00DF440B">
              <w:rPr>
                <w:sz w:val="26"/>
                <w:szCs w:val="26"/>
              </w:rPr>
              <w:t xml:space="preserve">л. </w:t>
            </w:r>
            <w:proofErr w:type="spellStart"/>
            <w:r w:rsidR="00873EAC" w:rsidRPr="00DF440B">
              <w:rPr>
                <w:sz w:val="26"/>
                <w:szCs w:val="26"/>
              </w:rPr>
              <w:t>Гурьевская</w:t>
            </w:r>
            <w:proofErr w:type="spellEnd"/>
          </w:p>
        </w:tc>
        <w:tc>
          <w:tcPr>
            <w:tcW w:w="1142" w:type="pct"/>
          </w:tcPr>
          <w:p w:rsidR="00873EAC" w:rsidRPr="00DF440B" w:rsidRDefault="00873EAC" w:rsidP="00571732">
            <w:pPr>
              <w:ind w:firstLine="0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547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50</w:t>
            </w:r>
          </w:p>
        </w:tc>
        <w:tc>
          <w:tcPr>
            <w:tcW w:w="435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4</w:t>
            </w:r>
          </w:p>
        </w:tc>
        <w:tc>
          <w:tcPr>
            <w:tcW w:w="590" w:type="pct"/>
          </w:tcPr>
          <w:p w:rsidR="00873EAC" w:rsidRPr="00DF440B" w:rsidRDefault="000D1599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2</w:t>
            </w:r>
            <w:r w:rsidR="00DF440B">
              <w:rPr>
                <w:sz w:val="26"/>
                <w:szCs w:val="26"/>
              </w:rPr>
              <w:t xml:space="preserve"> </w:t>
            </w:r>
            <w:proofErr w:type="spellStart"/>
            <w:r w:rsidRPr="00DF440B">
              <w:rPr>
                <w:sz w:val="26"/>
                <w:szCs w:val="26"/>
              </w:rPr>
              <w:t>х</w:t>
            </w:r>
            <w:proofErr w:type="spellEnd"/>
            <w:r w:rsidR="00DF440B">
              <w:rPr>
                <w:sz w:val="26"/>
                <w:szCs w:val="26"/>
              </w:rPr>
              <w:t xml:space="preserve"> </w:t>
            </w:r>
            <w:r w:rsidR="00873EAC" w:rsidRPr="00DF440B">
              <w:rPr>
                <w:sz w:val="26"/>
                <w:szCs w:val="26"/>
              </w:rPr>
              <w:t>7,5</w:t>
            </w:r>
          </w:p>
        </w:tc>
        <w:tc>
          <w:tcPr>
            <w:tcW w:w="571" w:type="pct"/>
          </w:tcPr>
          <w:p w:rsidR="00873EAC" w:rsidRPr="00DF440B" w:rsidRDefault="00873EAC" w:rsidP="00571732">
            <w:pPr>
              <w:ind w:firstLine="0"/>
              <w:jc w:val="center"/>
              <w:rPr>
                <w:sz w:val="26"/>
                <w:szCs w:val="26"/>
              </w:rPr>
            </w:pPr>
            <w:r w:rsidRPr="00DF440B">
              <w:rPr>
                <w:sz w:val="26"/>
                <w:szCs w:val="26"/>
              </w:rPr>
              <w:t>60</w:t>
            </w:r>
          </w:p>
        </w:tc>
      </w:tr>
    </w:tbl>
    <w:p w:rsidR="00DF440B" w:rsidRDefault="00DF440B" w:rsidP="00571732">
      <w:pPr>
        <w:ind w:firstLine="720"/>
      </w:pPr>
    </w:p>
    <w:p w:rsidR="00873EAC" w:rsidRPr="007C4F5F" w:rsidRDefault="00873EAC" w:rsidP="00571732">
      <w:pPr>
        <w:ind w:firstLine="720"/>
      </w:pPr>
      <w:r w:rsidRPr="007C4F5F">
        <w:t>При реализации решений, заложенных в проекте планировки, будут дости</w:t>
      </w:r>
      <w:r w:rsidRPr="007C4F5F">
        <w:t>г</w:t>
      </w:r>
      <w:r w:rsidRPr="007C4F5F">
        <w:t>нуты следующие результаты:</w:t>
      </w:r>
    </w:p>
    <w:p w:rsidR="00873EAC" w:rsidRPr="007C4F5F" w:rsidRDefault="00873EAC" w:rsidP="00D146F3">
      <w:pPr>
        <w:widowControl w:val="0"/>
        <w:ind w:firstLine="720"/>
      </w:pPr>
      <w:r w:rsidRPr="007C4F5F">
        <w:t xml:space="preserve">увеличение плотности магистральной сети с 0,89 км/кв. км до </w:t>
      </w:r>
      <w:r>
        <w:t>2,15</w:t>
      </w:r>
      <w:r w:rsidRPr="007C4F5F">
        <w:t xml:space="preserve"> км/кв. км </w:t>
      </w:r>
      <w:proofErr w:type="gramStart"/>
      <w:r w:rsidRPr="007C4F5F">
        <w:t>при</w:t>
      </w:r>
      <w:proofErr w:type="gramEnd"/>
      <w:r w:rsidRPr="007C4F5F">
        <w:t xml:space="preserve"> </w:t>
      </w:r>
      <w:proofErr w:type="gramStart"/>
      <w:r w:rsidRPr="007C4F5F">
        <w:t>сокращению</w:t>
      </w:r>
      <w:proofErr w:type="gramEnd"/>
      <w:r w:rsidRPr="007C4F5F">
        <w:t xml:space="preserve"> общей плотности улично-дорожной сети с 6,64 км/кв. км до 4,</w:t>
      </w:r>
      <w:r>
        <w:t>33</w:t>
      </w:r>
      <w:r w:rsidRPr="007C4F5F">
        <w:t> км/кв. км за счет укрупнения жилых планировочных элементов;</w:t>
      </w:r>
    </w:p>
    <w:p w:rsidR="00873EAC" w:rsidRPr="007C4F5F" w:rsidRDefault="00873EAC" w:rsidP="00571732">
      <w:pPr>
        <w:ind w:firstLine="720"/>
      </w:pPr>
      <w:r w:rsidRPr="007C4F5F">
        <w:lastRenderedPageBreak/>
        <w:t xml:space="preserve">увеличение численности населения до </w:t>
      </w:r>
      <w:r>
        <w:t>35064</w:t>
      </w:r>
      <w:r w:rsidRPr="007C4F5F">
        <w:t xml:space="preserve"> тыс. чел</w:t>
      </w:r>
      <w:r w:rsidR="00D146F3">
        <w:t>овек</w:t>
      </w:r>
      <w:r w:rsidRPr="007C4F5F">
        <w:t xml:space="preserve"> и плотности н</w:t>
      </w:r>
      <w:r w:rsidRPr="007C4F5F">
        <w:t>а</w:t>
      </w:r>
      <w:r w:rsidRPr="007C4F5F">
        <w:t xml:space="preserve">селения до </w:t>
      </w:r>
      <w:r>
        <w:t>122</w:t>
      </w:r>
      <w:r w:rsidRPr="007C4F5F">
        <w:t xml:space="preserve"> чел</w:t>
      </w:r>
      <w:r w:rsidR="00D146F3">
        <w:t>овек</w:t>
      </w:r>
      <w:r w:rsidRPr="007C4F5F">
        <w:t>/</w:t>
      </w:r>
      <w:proofErr w:type="gramStart"/>
      <w:r w:rsidRPr="007C4F5F">
        <w:t>га</w:t>
      </w:r>
      <w:proofErr w:type="gramEnd"/>
      <w:r w:rsidRPr="007C4F5F">
        <w:t xml:space="preserve">, что соответствует </w:t>
      </w:r>
      <w:r>
        <w:t>1051,9</w:t>
      </w:r>
      <w:r w:rsidRPr="007C4F5F">
        <w:t xml:space="preserve"> тыс. кв. м жилой площади;</w:t>
      </w:r>
    </w:p>
    <w:p w:rsidR="00873EAC" w:rsidRDefault="00873EAC" w:rsidP="00571732">
      <w:pPr>
        <w:ind w:firstLine="720"/>
      </w:pPr>
      <w:r w:rsidRPr="00A02375">
        <w:t>замещение зоны застройки малоэтажными жилыми домами на зоны з</w:t>
      </w:r>
      <w:r w:rsidRPr="00A02375">
        <w:t>а</w:t>
      </w:r>
      <w:r w:rsidRPr="00A02375">
        <w:t>стройки жилыми домами смешанной этажности</w:t>
      </w:r>
      <w:r>
        <w:t>.</w:t>
      </w:r>
    </w:p>
    <w:p w:rsidR="00D462C0" w:rsidRPr="00A02375" w:rsidRDefault="00D462C0" w:rsidP="00571732">
      <w:pPr>
        <w:ind w:firstLine="720"/>
      </w:pPr>
    </w:p>
    <w:p w:rsidR="00873EAC" w:rsidRDefault="00873EAC" w:rsidP="00571732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13" w:name="_Toc460339505"/>
      <w:r w:rsidRPr="002B5155">
        <w:rPr>
          <w:rFonts w:ascii="Times New Roman" w:hAnsi="Times New Roman"/>
          <w:i w:val="0"/>
        </w:rPr>
        <w:t>2.</w:t>
      </w:r>
      <w:r>
        <w:rPr>
          <w:rFonts w:ascii="Times New Roman" w:hAnsi="Times New Roman"/>
          <w:i w:val="0"/>
        </w:rPr>
        <w:t>5</w:t>
      </w:r>
      <w:r w:rsidRPr="002B5155">
        <w:rPr>
          <w:rFonts w:ascii="Times New Roman" w:hAnsi="Times New Roman"/>
          <w:i w:val="0"/>
        </w:rPr>
        <w:t>. Развитие системы инженерного обеспечения</w:t>
      </w:r>
      <w:bookmarkEnd w:id="13"/>
    </w:p>
    <w:p w:rsidR="00D462C0" w:rsidRPr="00D462C0" w:rsidRDefault="00D462C0" w:rsidP="00571732"/>
    <w:p w:rsidR="00873EAC" w:rsidRPr="002F2D56" w:rsidRDefault="00873EAC" w:rsidP="00571732">
      <w:pPr>
        <w:ind w:firstLine="720"/>
      </w:pPr>
      <w:r w:rsidRPr="002F2D56">
        <w:t xml:space="preserve">Анализ современного состояния </w:t>
      </w:r>
      <w:r>
        <w:t>планируемой</w:t>
      </w:r>
      <w:r w:rsidRPr="002F2D56">
        <w:t xml:space="preserve"> территории показал, что да</w:t>
      </w:r>
      <w:r w:rsidRPr="002F2D56">
        <w:t>н</w:t>
      </w:r>
      <w:r w:rsidRPr="002F2D56">
        <w:t>ный тип рельефа благоприятен и удовлетворяет требованиям застройки, прокла</w:t>
      </w:r>
      <w:r w:rsidRPr="002F2D56">
        <w:t>д</w:t>
      </w:r>
      <w:r w:rsidRPr="002F2D56">
        <w:t>ки улиц и дорог.</w:t>
      </w:r>
    </w:p>
    <w:p w:rsidR="00873EAC" w:rsidRPr="002F2D56" w:rsidRDefault="00873EAC" w:rsidP="00571732">
      <w:r w:rsidRPr="002F2D56">
        <w:t xml:space="preserve">Часть </w:t>
      </w:r>
      <w:r>
        <w:t>планируемой</w:t>
      </w:r>
      <w:r w:rsidRPr="002F2D56">
        <w:t xml:space="preserve"> </w:t>
      </w:r>
      <w:r>
        <w:t>территории</w:t>
      </w:r>
      <w:r w:rsidRPr="002F2D56">
        <w:t xml:space="preserve"> располагается вдоль прибрежной линии р</w:t>
      </w:r>
      <w:r>
        <w:t>е</w:t>
      </w:r>
      <w:r>
        <w:t>ки</w:t>
      </w:r>
      <w:r w:rsidRPr="002F2D56">
        <w:t xml:space="preserve"> Оби и находится в зоне затопления павод</w:t>
      </w:r>
      <w:r>
        <w:t>ком 1</w:t>
      </w:r>
      <w:r w:rsidR="00D146F3">
        <w:t> </w:t>
      </w:r>
      <w:r>
        <w:t>%</w:t>
      </w:r>
      <w:r w:rsidR="00D146F3">
        <w:t>-ной</w:t>
      </w:r>
      <w:r>
        <w:t xml:space="preserve"> обеспеченности реки</w:t>
      </w:r>
      <w:r w:rsidRPr="002F2D56">
        <w:t xml:space="preserve"> Оби. </w:t>
      </w:r>
    </w:p>
    <w:p w:rsidR="00873EAC" w:rsidRPr="002F2D56" w:rsidRDefault="00873EAC" w:rsidP="00571732">
      <w:pPr>
        <w:ind w:firstLine="720"/>
      </w:pPr>
      <w:r>
        <w:t>Уровень меженных вод реки</w:t>
      </w:r>
      <w:r w:rsidRPr="002F2D56">
        <w:t xml:space="preserve"> Оби</w:t>
      </w:r>
      <w:r>
        <w:t xml:space="preserve"> </w:t>
      </w:r>
      <w:r w:rsidRPr="002F2D56">
        <w:t>составляет</w:t>
      </w:r>
      <w:r>
        <w:t xml:space="preserve"> </w:t>
      </w:r>
      <w:r w:rsidRPr="002F2D56">
        <w:t>89,0</w:t>
      </w:r>
      <w:r>
        <w:t xml:space="preserve"> м. По данны</w:t>
      </w:r>
      <w:r w:rsidR="00F31554">
        <w:t xml:space="preserve">м </w:t>
      </w:r>
      <w:proofErr w:type="spellStart"/>
      <w:r w:rsidRPr="002F2D56">
        <w:t>Верхне-Обского</w:t>
      </w:r>
      <w:proofErr w:type="spellEnd"/>
      <w:r w:rsidRPr="002F2D56">
        <w:t xml:space="preserve"> бассейнового водного управления уровень 1</w:t>
      </w:r>
      <w:r w:rsidR="00D146F3">
        <w:t xml:space="preserve"> </w:t>
      </w:r>
      <w:r w:rsidRPr="002F2D56">
        <w:t>%</w:t>
      </w:r>
      <w:r w:rsidR="00D146F3">
        <w:t>-</w:t>
      </w:r>
      <w:proofErr w:type="spellStart"/>
      <w:r w:rsidR="00D146F3">
        <w:t>ного</w:t>
      </w:r>
      <w:proofErr w:type="spellEnd"/>
      <w:r w:rsidRPr="002F2D56">
        <w:t xml:space="preserve"> паводка составляет в городской системе высот от 96,00</w:t>
      </w:r>
      <w:r>
        <w:t xml:space="preserve"> </w:t>
      </w:r>
      <w:r w:rsidRPr="002F2D56">
        <w:t>м до 96,50</w:t>
      </w:r>
      <w:r>
        <w:t xml:space="preserve"> </w:t>
      </w:r>
      <w:r w:rsidRPr="002F2D56">
        <w:t>м.</w:t>
      </w:r>
    </w:p>
    <w:p w:rsidR="00873EAC" w:rsidRPr="002F2D56" w:rsidRDefault="00873EAC" w:rsidP="00571732">
      <w:pPr>
        <w:ind w:firstLine="720"/>
      </w:pPr>
      <w:r w:rsidRPr="002F2D56">
        <w:t xml:space="preserve">По крутизне поверхности </w:t>
      </w:r>
      <w:r>
        <w:t>планируемая</w:t>
      </w:r>
      <w:r w:rsidRPr="002F2D56">
        <w:t xml:space="preserve"> территория относится ко II катег</w:t>
      </w:r>
      <w:r w:rsidRPr="002F2D56">
        <w:t>о</w:t>
      </w:r>
      <w:r w:rsidRPr="002F2D56">
        <w:t xml:space="preserve">рии. </w:t>
      </w:r>
      <w:r>
        <w:t>Планируемая</w:t>
      </w:r>
      <w:r w:rsidRPr="002F2D56">
        <w:t xml:space="preserve"> </w:t>
      </w:r>
      <w:r>
        <w:t>т</w:t>
      </w:r>
      <w:r w:rsidRPr="002F2D56">
        <w:t>ерритория имеет скатный профиль с уклоном в южном  н</w:t>
      </w:r>
      <w:r w:rsidRPr="002F2D56">
        <w:t>а</w:t>
      </w:r>
      <w:r w:rsidRPr="002F2D56">
        <w:t xml:space="preserve">правлении. Водораздел проходит за пределами </w:t>
      </w:r>
      <w:r>
        <w:t>планируемой</w:t>
      </w:r>
      <w:r w:rsidRPr="002F2D56">
        <w:t xml:space="preserve"> территории.</w:t>
      </w:r>
    </w:p>
    <w:p w:rsidR="00873EAC" w:rsidRPr="002F2D56" w:rsidRDefault="00873EAC" w:rsidP="00571732">
      <w:pPr>
        <w:ind w:firstLine="720"/>
      </w:pPr>
      <w:r w:rsidRPr="002F2D56">
        <w:t>Для обеспечения сбора и отвода поверхностных вод предусматривается устройство вертикальной планировки территории, затем по внутриквартальным дорогам вода попадает на дороги, идущие вдоль берега реки и создающие терр</w:t>
      </w:r>
      <w:r w:rsidRPr="002F2D56">
        <w:t>а</w:t>
      </w:r>
      <w:r w:rsidRPr="002F2D56">
        <w:t>сы: ул. Большевистск</w:t>
      </w:r>
      <w:r w:rsidR="002B65FB">
        <w:t>ую</w:t>
      </w:r>
      <w:r w:rsidRPr="002F2D56">
        <w:t>, затем проектируем</w:t>
      </w:r>
      <w:r w:rsidR="002B65FB">
        <w:t>ую</w:t>
      </w:r>
      <w:r w:rsidRPr="002F2D56">
        <w:t xml:space="preserve"> ул. Обск</w:t>
      </w:r>
      <w:r w:rsidR="002B65FB">
        <w:t>ую</w:t>
      </w:r>
      <w:r w:rsidRPr="002F2D56">
        <w:t xml:space="preserve"> (</w:t>
      </w:r>
      <w:r>
        <w:t>магистральн</w:t>
      </w:r>
      <w:r w:rsidR="002B65FB">
        <w:t>ую</w:t>
      </w:r>
      <w:r>
        <w:t xml:space="preserve"> ул</w:t>
      </w:r>
      <w:r>
        <w:t>и</w:t>
      </w:r>
      <w:r>
        <w:t>ц</w:t>
      </w:r>
      <w:r w:rsidR="002B65FB">
        <w:t>у</w:t>
      </w:r>
      <w:r>
        <w:t xml:space="preserve"> </w:t>
      </w:r>
      <w:r w:rsidRPr="002F2D56">
        <w:t>район</w:t>
      </w:r>
      <w:r>
        <w:t>ного значения транспортно-пешеходн</w:t>
      </w:r>
      <w:r w:rsidR="00D146F3">
        <w:t>ой</w:t>
      </w:r>
      <w:r w:rsidRPr="002F2D56">
        <w:t xml:space="preserve">) и </w:t>
      </w:r>
      <w:r>
        <w:t>основно</w:t>
      </w:r>
      <w:r w:rsidR="002B65FB">
        <w:t>й</w:t>
      </w:r>
      <w:r>
        <w:t xml:space="preserve"> проезд</w:t>
      </w:r>
      <w:r w:rsidRPr="002F2D56">
        <w:t xml:space="preserve"> по набере</w:t>
      </w:r>
      <w:r w:rsidRPr="002F2D56">
        <w:t>ж</w:t>
      </w:r>
      <w:r w:rsidRPr="002F2D56">
        <w:t>ной. На этих дорогах устраивается сеть закрытой ливневой канализации, по которой вода попадает на закрытые очистные сооружения ливневой сети. После прохождения соответствующего цикла очистки ливневые воды сбрасываются в р</w:t>
      </w:r>
      <w:r>
        <w:t>еку</w:t>
      </w:r>
      <w:r w:rsidRPr="002F2D56">
        <w:t xml:space="preserve"> Обь.</w:t>
      </w:r>
    </w:p>
    <w:p w:rsidR="00873EAC" w:rsidRPr="002F2D56" w:rsidRDefault="00873EAC" w:rsidP="00571732">
      <w:proofErr w:type="gramStart"/>
      <w:r w:rsidRPr="002F2D56">
        <w:t xml:space="preserve">Для защиты </w:t>
      </w:r>
      <w:r>
        <w:t xml:space="preserve">планируемой </w:t>
      </w:r>
      <w:r w:rsidRPr="002F2D56">
        <w:t>те</w:t>
      </w:r>
      <w:r>
        <w:t xml:space="preserve">рритории от затопления </w:t>
      </w:r>
      <w:r w:rsidRPr="002F2D56">
        <w:t xml:space="preserve">проектом </w:t>
      </w:r>
      <w:r>
        <w:t xml:space="preserve">планировки </w:t>
      </w:r>
      <w:r w:rsidRPr="002F2D56">
        <w:t xml:space="preserve">в первую очередь предусматривается сплошная подсыпка </w:t>
      </w:r>
      <w:r>
        <w:t>планируемой</w:t>
      </w:r>
      <w:r w:rsidRPr="002F2D56">
        <w:t xml:space="preserve"> территории жил</w:t>
      </w:r>
      <w:r>
        <w:t>ых</w:t>
      </w:r>
      <w:r w:rsidRPr="002F2D56">
        <w:t xml:space="preserve"> и общественно-делов</w:t>
      </w:r>
      <w:r>
        <w:t>ых</w:t>
      </w:r>
      <w:r w:rsidRPr="002F2D56">
        <w:t xml:space="preserve"> зон до отметок уровня затопления 1</w:t>
      </w:r>
      <w:r w:rsidR="00D146F3">
        <w:t xml:space="preserve"> </w:t>
      </w:r>
      <w:r w:rsidRPr="002F2D56">
        <w:t>%-</w:t>
      </w:r>
      <w:proofErr w:type="spellStart"/>
      <w:r w:rsidR="00D146F3">
        <w:t>ны</w:t>
      </w:r>
      <w:r w:rsidRPr="002F2D56">
        <w:t>м</w:t>
      </w:r>
      <w:proofErr w:type="spellEnd"/>
      <w:r w:rsidRPr="002F2D56">
        <w:t xml:space="preserve"> п</w:t>
      </w:r>
      <w:r w:rsidRPr="002F2D56">
        <w:t>а</w:t>
      </w:r>
      <w:r w:rsidRPr="002F2D56">
        <w:t xml:space="preserve">водком, а парковой зоны </w:t>
      </w:r>
      <w:r w:rsidR="00D146F3">
        <w:t xml:space="preserve">- </w:t>
      </w:r>
      <w:r w:rsidRPr="002F2D56">
        <w:t>до отметок уровня затопления 10</w:t>
      </w:r>
      <w:r w:rsidR="00D146F3">
        <w:t xml:space="preserve"> </w:t>
      </w:r>
      <w:r w:rsidRPr="002F2D56">
        <w:t>%-</w:t>
      </w:r>
      <w:proofErr w:type="spellStart"/>
      <w:r w:rsidR="00D146F3">
        <w:t>ны</w:t>
      </w:r>
      <w:r w:rsidRPr="002F2D56">
        <w:t>м</w:t>
      </w:r>
      <w:proofErr w:type="spellEnd"/>
      <w:r w:rsidRPr="002F2D56">
        <w:t xml:space="preserve"> паводком</w:t>
      </w:r>
      <w:r w:rsidR="00D146F3">
        <w:t>,</w:t>
      </w:r>
      <w:r w:rsidRPr="002F2D56">
        <w:t xml:space="preserve"> строительство набережных, окаймляющих </w:t>
      </w:r>
      <w:r>
        <w:t>планируемую</w:t>
      </w:r>
      <w:r w:rsidRPr="002F2D56">
        <w:t xml:space="preserve"> территорию со стороны реки Оби, а также в зоне сохраняемой застройки.</w:t>
      </w:r>
      <w:proofErr w:type="gramEnd"/>
      <w:r w:rsidRPr="002F2D56">
        <w:t xml:space="preserve"> Подсыпка </w:t>
      </w:r>
      <w:r>
        <w:t>планируемой</w:t>
      </w:r>
      <w:r w:rsidRPr="002F2D56">
        <w:t xml:space="preserve"> терр</w:t>
      </w:r>
      <w:r w:rsidRPr="002F2D56">
        <w:t>и</w:t>
      </w:r>
      <w:r w:rsidRPr="002F2D56">
        <w:t>тории минимум до отметок 1</w:t>
      </w:r>
      <w:r w:rsidR="00D146F3">
        <w:t xml:space="preserve"> </w:t>
      </w:r>
      <w:r w:rsidRPr="002F2D56">
        <w:t>%</w:t>
      </w:r>
      <w:r w:rsidR="00D146F3">
        <w:t>-</w:t>
      </w:r>
      <w:proofErr w:type="spellStart"/>
      <w:r w:rsidR="00D146F3">
        <w:t>ного</w:t>
      </w:r>
      <w:proofErr w:type="spellEnd"/>
      <w:r w:rsidRPr="002F2D56">
        <w:t xml:space="preserve"> паводка</w:t>
      </w:r>
      <w:r>
        <w:t xml:space="preserve"> </w:t>
      </w:r>
      <w:r w:rsidRPr="002F2D56">
        <w:t>обеспечит самотечный режим ли</w:t>
      </w:r>
      <w:r w:rsidRPr="002F2D56">
        <w:t>в</w:t>
      </w:r>
      <w:r w:rsidRPr="002F2D56">
        <w:t>невой канализации и не потребует специальных мероприятий по водопонижению.</w:t>
      </w:r>
    </w:p>
    <w:p w:rsidR="00873EAC" w:rsidRPr="002F2D56" w:rsidRDefault="00873EAC" w:rsidP="00571732">
      <w:pPr>
        <w:ind w:firstLine="708"/>
      </w:pPr>
      <w:r w:rsidRPr="00C7076B">
        <w:t>Помимо этого, набережная с системой ливневой канализации позволяет с</w:t>
      </w:r>
      <w:r w:rsidRPr="00C7076B">
        <w:t>о</w:t>
      </w:r>
      <w:r w:rsidRPr="00C7076B">
        <w:t>гласно</w:t>
      </w:r>
      <w:r w:rsidR="00AE761F">
        <w:t xml:space="preserve"> </w:t>
      </w:r>
      <w:r w:rsidR="00340073">
        <w:t xml:space="preserve">статье </w:t>
      </w:r>
      <w:r w:rsidRPr="00AE761F">
        <w:t xml:space="preserve">65 </w:t>
      </w:r>
      <w:r w:rsidRPr="00C7076B">
        <w:t>Водного кодекса Р</w:t>
      </w:r>
      <w:r w:rsidR="00D146F3">
        <w:t>оссийской Федерации</w:t>
      </w:r>
      <w:r w:rsidRPr="00C7076B">
        <w:t xml:space="preserve"> установить границу прибрежной защитной полосы и </w:t>
      </w:r>
      <w:proofErr w:type="spellStart"/>
      <w:r w:rsidRPr="00C7076B">
        <w:t>водоохранной</w:t>
      </w:r>
      <w:proofErr w:type="spellEnd"/>
      <w:r w:rsidRPr="00C7076B">
        <w:t xml:space="preserve"> зоны от парапета набережной. Это делает возможным максимальное освоение для застройки и градостроительного использования прибрежных территорий. Верх парапета набережной поднимается до незатопляемых отметок с уч</w:t>
      </w:r>
      <w:r w:rsidR="00286117">
        <w:t>е</w:t>
      </w:r>
      <w:r w:rsidRPr="00C7076B">
        <w:t>том ветрового нагона волны и запаса 0,5 м.</w:t>
      </w:r>
      <w:r w:rsidRPr="002F2D56">
        <w:t xml:space="preserve"> </w:t>
      </w:r>
      <w:r>
        <w:t>Ш</w:t>
      </w:r>
      <w:r>
        <w:t>и</w:t>
      </w:r>
      <w:r>
        <w:t>рина водоохраной зоны реки Оби составляет 200 м.</w:t>
      </w:r>
    </w:p>
    <w:p w:rsidR="00873EAC" w:rsidRPr="002F2D56" w:rsidRDefault="00873EAC" w:rsidP="00571732">
      <w:r w:rsidRPr="002F2D56">
        <w:rPr>
          <w:bCs/>
          <w:color w:val="000000"/>
        </w:rPr>
        <w:t xml:space="preserve">В зоне новой застройки и, по возможности, в зоне существующей застройки с некапитальными дорожными покрытиями вертикальная планировка решена с небольшим превышением </w:t>
      </w:r>
      <w:r>
        <w:rPr>
          <w:bCs/>
          <w:color w:val="000000"/>
        </w:rPr>
        <w:t xml:space="preserve">планировочных </w:t>
      </w:r>
      <w:r w:rsidRPr="002F2D56">
        <w:rPr>
          <w:bCs/>
          <w:color w:val="000000"/>
        </w:rPr>
        <w:t>микрорайонов над улично</w:t>
      </w:r>
      <w:r>
        <w:rPr>
          <w:bCs/>
          <w:color w:val="000000"/>
        </w:rPr>
        <w:t>-дорожной</w:t>
      </w:r>
      <w:r w:rsidRPr="002F2D56">
        <w:rPr>
          <w:bCs/>
          <w:color w:val="000000"/>
        </w:rPr>
        <w:t xml:space="preserve"> </w:t>
      </w:r>
      <w:r w:rsidRPr="002F2D56">
        <w:rPr>
          <w:bCs/>
          <w:color w:val="000000"/>
        </w:rPr>
        <w:lastRenderedPageBreak/>
        <w:t xml:space="preserve">сетью для обеспечения выпуска с их территории поверхностных стоков в лотки уличных проездов. </w:t>
      </w:r>
      <w:r w:rsidRPr="002F2D56">
        <w:rPr>
          <w:bCs/>
        </w:rPr>
        <w:t>Максимальные уклоны, предусмотренные схемой вертикал</w:t>
      </w:r>
      <w:r w:rsidRPr="002F2D56">
        <w:rPr>
          <w:bCs/>
        </w:rPr>
        <w:t>ь</w:t>
      </w:r>
      <w:r w:rsidRPr="002F2D56">
        <w:rPr>
          <w:bCs/>
        </w:rPr>
        <w:t>ной планировки по уличной сети, составляют для магистралей городского знач</w:t>
      </w:r>
      <w:r w:rsidRPr="002F2D56">
        <w:rPr>
          <w:bCs/>
        </w:rPr>
        <w:t>е</w:t>
      </w:r>
      <w:r w:rsidRPr="002F2D56">
        <w:rPr>
          <w:bCs/>
        </w:rPr>
        <w:t>ния регулируемого движения 0,050, для магистралей городского значения непр</w:t>
      </w:r>
      <w:r w:rsidRPr="002F2D56">
        <w:rPr>
          <w:bCs/>
        </w:rPr>
        <w:t>е</w:t>
      </w:r>
      <w:r w:rsidRPr="002F2D56">
        <w:rPr>
          <w:bCs/>
        </w:rPr>
        <w:t xml:space="preserve">рывного движения </w:t>
      </w:r>
      <w:r w:rsidR="00971C56" w:rsidRPr="002F2D56">
        <w:rPr>
          <w:bCs/>
        </w:rPr>
        <w:t>–</w:t>
      </w:r>
      <w:r w:rsidR="00971C56">
        <w:rPr>
          <w:bCs/>
        </w:rPr>
        <w:t xml:space="preserve"> </w:t>
      </w:r>
      <w:r w:rsidRPr="002F2D56">
        <w:rPr>
          <w:bCs/>
        </w:rPr>
        <w:t>0,040, на проездах местного значения – до 0,080, минимальные уклоны – 0,004.</w:t>
      </w:r>
    </w:p>
    <w:p w:rsidR="00873EAC" w:rsidRPr="001114FB" w:rsidRDefault="00873EAC" w:rsidP="00571732">
      <w:pPr>
        <w:pStyle w:val="af3"/>
        <w:ind w:left="0"/>
      </w:pPr>
      <w:r>
        <w:t xml:space="preserve">В </w:t>
      </w:r>
      <w:proofErr w:type="gramStart"/>
      <w:r>
        <w:t>качестве</w:t>
      </w:r>
      <w:proofErr w:type="gramEnd"/>
      <w:r>
        <w:t xml:space="preserve"> источника грунта </w:t>
      </w:r>
      <w:r w:rsidRPr="002F2D56">
        <w:t>для выполнения мероприятий по подъему о</w:t>
      </w:r>
      <w:r w:rsidRPr="002F2D56">
        <w:t>т</w:t>
      </w:r>
      <w:r>
        <w:t>меток рельефа рассма</w:t>
      </w:r>
      <w:r w:rsidRPr="002F2D56">
        <w:t>тр</w:t>
      </w:r>
      <w:r>
        <w:t xml:space="preserve">ивается вариант </w:t>
      </w:r>
      <w:r w:rsidRPr="002F2D56">
        <w:t>доставк</w:t>
      </w:r>
      <w:r>
        <w:t>и</w:t>
      </w:r>
      <w:r w:rsidRPr="002F2D56">
        <w:t xml:space="preserve"> </w:t>
      </w:r>
      <w:r>
        <w:t xml:space="preserve">грунта </w:t>
      </w:r>
      <w:r w:rsidRPr="002F2D56">
        <w:t>на баржах из русловых карьеров р</w:t>
      </w:r>
      <w:r>
        <w:t xml:space="preserve">еки </w:t>
      </w:r>
      <w:r w:rsidRPr="002F2D56">
        <w:t>Оби.</w:t>
      </w:r>
      <w:r w:rsidRPr="001114FB">
        <w:t xml:space="preserve"> </w:t>
      </w:r>
    </w:p>
    <w:p w:rsidR="00873EAC" w:rsidRDefault="00873EAC" w:rsidP="00571732">
      <w:pPr>
        <w:ind w:firstLine="720"/>
        <w:rPr>
          <w:highlight w:val="red"/>
        </w:rPr>
      </w:pPr>
    </w:p>
    <w:p w:rsidR="00873EAC" w:rsidRPr="00D462C0" w:rsidRDefault="00873EAC" w:rsidP="00571732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14" w:name="_Toc460339506"/>
      <w:r w:rsidRPr="00D462C0">
        <w:rPr>
          <w:rFonts w:ascii="Times New Roman" w:hAnsi="Times New Roman"/>
          <w:i w:val="0"/>
        </w:rPr>
        <w:t>2.5.1. Водоснабжение</w:t>
      </w:r>
      <w:bookmarkEnd w:id="14"/>
    </w:p>
    <w:p w:rsidR="00D462C0" w:rsidRPr="00D462C0" w:rsidRDefault="00D462C0" w:rsidP="00571732"/>
    <w:p w:rsidR="006A5017" w:rsidRPr="00D734F4" w:rsidRDefault="006A5017" w:rsidP="00571732">
      <w:pPr>
        <w:pStyle w:val="a7"/>
      </w:pPr>
      <w:r w:rsidRPr="00765C89">
        <w:t>Раздел выполнен</w:t>
      </w:r>
      <w:r w:rsidR="00971C56">
        <w:t xml:space="preserve"> в соответствии с требованиями </w:t>
      </w:r>
      <w:r w:rsidRPr="00765C89">
        <w:t xml:space="preserve">СП 31.13330.2012 </w:t>
      </w:r>
      <w:r w:rsidR="00971C56">
        <w:t>«</w:t>
      </w:r>
      <w:r w:rsidRPr="00765C89">
        <w:t>Свод правил. Водоснабжение. Наружные сети и сооружения. Актуализированная р</w:t>
      </w:r>
      <w:r w:rsidRPr="00765C89">
        <w:t>е</w:t>
      </w:r>
      <w:r w:rsidRPr="00765C89">
        <w:t xml:space="preserve">дакция </w:t>
      </w:r>
      <w:proofErr w:type="spellStart"/>
      <w:r w:rsidRPr="00765C89">
        <w:t>СНиП</w:t>
      </w:r>
      <w:proofErr w:type="spellEnd"/>
      <w:r w:rsidRPr="00765C89">
        <w:t xml:space="preserve"> 2.04.02-84*. С изменениями № 1», </w:t>
      </w:r>
      <w:r w:rsidR="00971C56">
        <w:t>СП 8.13130.2009</w:t>
      </w:r>
      <w:r w:rsidRPr="00765C89">
        <w:t xml:space="preserve"> </w:t>
      </w:r>
      <w:r w:rsidR="00971C56">
        <w:t>«</w:t>
      </w:r>
      <w:r w:rsidRPr="00765C89">
        <w:t xml:space="preserve">Свод правил. Системы противопожарной защиты. Источники наружного противопожарного водоснабжения. Требования пожарной безопасности», </w:t>
      </w:r>
      <w:proofErr w:type="spellStart"/>
      <w:r w:rsidRPr="00765C89">
        <w:rPr>
          <w:rStyle w:val="docaccesstitle"/>
        </w:rPr>
        <w:t>СанПиН</w:t>
      </w:r>
      <w:proofErr w:type="spellEnd"/>
      <w:r w:rsidRPr="00765C89">
        <w:rPr>
          <w:rStyle w:val="docaccesstitle"/>
        </w:rPr>
        <w:t xml:space="preserve"> </w:t>
      </w:r>
      <w:r w:rsidR="00B07124" w:rsidRPr="00765C89">
        <w:rPr>
          <w:rStyle w:val="docaccesstitle"/>
        </w:rPr>
        <w:t xml:space="preserve">Санитарно-эпидемиологические правила и нормативы </w:t>
      </w:r>
      <w:r w:rsidRPr="00765C89">
        <w:rPr>
          <w:rStyle w:val="docaccesstitle"/>
        </w:rPr>
        <w:t xml:space="preserve">2.1.4.1074-01. 2.1.4 </w:t>
      </w:r>
      <w:r w:rsidR="00181412">
        <w:rPr>
          <w:rStyle w:val="docaccesstitle"/>
        </w:rPr>
        <w:t>«</w:t>
      </w:r>
      <w:r w:rsidRPr="00765C89">
        <w:rPr>
          <w:rStyle w:val="docaccesstitle"/>
        </w:rPr>
        <w:t>Питьевая вода и водоснабжение населенных мест. Питьевая вода. Гигиенические требования к к</w:t>
      </w:r>
      <w:r w:rsidRPr="00765C89">
        <w:rPr>
          <w:rStyle w:val="docaccesstitle"/>
        </w:rPr>
        <w:t>а</w:t>
      </w:r>
      <w:r w:rsidRPr="00765C89">
        <w:rPr>
          <w:rStyle w:val="docaccesstitle"/>
        </w:rPr>
        <w:t>честву воды централизованных систем питьевого водоснабжения. Контроль кач</w:t>
      </w:r>
      <w:r w:rsidRPr="00765C89">
        <w:rPr>
          <w:rStyle w:val="docaccesstitle"/>
        </w:rPr>
        <w:t>е</w:t>
      </w:r>
      <w:r w:rsidRPr="00765C89">
        <w:rPr>
          <w:rStyle w:val="docaccesstitle"/>
        </w:rPr>
        <w:t>ства. Гигиенические требования к обеспечению безопасности систем горячего в</w:t>
      </w:r>
      <w:r w:rsidRPr="00765C89">
        <w:rPr>
          <w:rStyle w:val="docaccesstitle"/>
        </w:rPr>
        <w:t>о</w:t>
      </w:r>
      <w:r w:rsidRPr="00765C89">
        <w:rPr>
          <w:rStyle w:val="docaccesstitle"/>
        </w:rPr>
        <w:t>доснабжения</w:t>
      </w:r>
      <w:r w:rsidRPr="00765C89">
        <w:t>».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 xml:space="preserve">Для обеспечения комфортной среды проживания населения на </w:t>
      </w:r>
      <w:r>
        <w:rPr>
          <w:szCs w:val="28"/>
        </w:rPr>
        <w:t>планируемой</w:t>
      </w:r>
      <w:r w:rsidRPr="00922C13">
        <w:rPr>
          <w:szCs w:val="28"/>
        </w:rPr>
        <w:t xml:space="preserve"> территории проектом планировки предусматривается централизованная система водоснабжения </w:t>
      </w:r>
      <w:r w:rsidRPr="002F2D56">
        <w:rPr>
          <w:bCs/>
        </w:rPr>
        <w:t>–</w:t>
      </w:r>
      <w:r>
        <w:rPr>
          <w:bCs/>
        </w:rPr>
        <w:t xml:space="preserve"> </w:t>
      </w:r>
      <w:r w:rsidRPr="00922C13">
        <w:rPr>
          <w:szCs w:val="28"/>
        </w:rPr>
        <w:t>комплекс инженерных сооружений и сетей: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 xml:space="preserve">строительство водовода </w:t>
      </w:r>
      <w:r w:rsidRPr="00656B95">
        <w:rPr>
          <w:szCs w:val="28"/>
        </w:rPr>
        <w:t>Д 1000 в планировочных районах 040.01, 040.02 по ул. 2-</w:t>
      </w:r>
      <w:r w:rsidR="00DB523A">
        <w:rPr>
          <w:szCs w:val="28"/>
        </w:rPr>
        <w:t>й</w:t>
      </w:r>
      <w:r w:rsidRPr="00656B95">
        <w:rPr>
          <w:szCs w:val="28"/>
        </w:rPr>
        <w:t xml:space="preserve"> </w:t>
      </w:r>
      <w:proofErr w:type="gramStart"/>
      <w:r w:rsidRPr="00656B95">
        <w:rPr>
          <w:szCs w:val="28"/>
        </w:rPr>
        <w:t>Обск</w:t>
      </w:r>
      <w:r w:rsidR="00DB523A">
        <w:rPr>
          <w:szCs w:val="28"/>
        </w:rPr>
        <w:t>ой</w:t>
      </w:r>
      <w:proofErr w:type="gramEnd"/>
      <w:r w:rsidRPr="00656B95">
        <w:rPr>
          <w:szCs w:val="28"/>
        </w:rPr>
        <w:t>;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>перекладк</w:t>
      </w:r>
      <w:r w:rsidR="00DB523A">
        <w:rPr>
          <w:szCs w:val="28"/>
        </w:rPr>
        <w:t>а</w:t>
      </w:r>
      <w:r w:rsidRPr="00922C13">
        <w:rPr>
          <w:szCs w:val="28"/>
        </w:rPr>
        <w:t xml:space="preserve"> двух водоводов Д 1000, проходящих транзитом согласно прое</w:t>
      </w:r>
      <w:r w:rsidRPr="00922C13">
        <w:rPr>
          <w:szCs w:val="28"/>
        </w:rPr>
        <w:t>к</w:t>
      </w:r>
      <w:r w:rsidRPr="00922C13">
        <w:rPr>
          <w:szCs w:val="28"/>
        </w:rPr>
        <w:t>т</w:t>
      </w:r>
      <w:r>
        <w:rPr>
          <w:szCs w:val="28"/>
        </w:rPr>
        <w:t>у</w:t>
      </w:r>
      <w:r w:rsidRPr="00922C13">
        <w:rPr>
          <w:szCs w:val="28"/>
        </w:rPr>
        <w:t xml:space="preserve"> планировки по створам новых дорог и специально предусмотренны</w:t>
      </w:r>
      <w:r w:rsidR="00DB523A">
        <w:rPr>
          <w:szCs w:val="28"/>
        </w:rPr>
        <w:t>м</w:t>
      </w:r>
      <w:r w:rsidRPr="00922C13">
        <w:rPr>
          <w:szCs w:val="28"/>
        </w:rPr>
        <w:t xml:space="preserve"> технич</w:t>
      </w:r>
      <w:r w:rsidRPr="00922C13">
        <w:rPr>
          <w:szCs w:val="28"/>
        </w:rPr>
        <w:t>е</w:t>
      </w:r>
      <w:r w:rsidRPr="00922C13">
        <w:rPr>
          <w:szCs w:val="28"/>
        </w:rPr>
        <w:t>ски</w:t>
      </w:r>
      <w:r w:rsidR="00DB523A">
        <w:rPr>
          <w:szCs w:val="28"/>
        </w:rPr>
        <w:t>м</w:t>
      </w:r>
      <w:r w:rsidRPr="00922C13">
        <w:rPr>
          <w:szCs w:val="28"/>
        </w:rPr>
        <w:t xml:space="preserve"> коридор</w:t>
      </w:r>
      <w:r w:rsidR="00DB523A">
        <w:rPr>
          <w:szCs w:val="28"/>
        </w:rPr>
        <w:t>ам</w:t>
      </w:r>
      <w:r w:rsidRPr="00922C13">
        <w:rPr>
          <w:szCs w:val="28"/>
        </w:rPr>
        <w:t>;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>создан</w:t>
      </w:r>
      <w:r w:rsidR="00DB523A">
        <w:rPr>
          <w:szCs w:val="28"/>
        </w:rPr>
        <w:t>ие</w:t>
      </w:r>
      <w:r w:rsidRPr="00922C13">
        <w:rPr>
          <w:szCs w:val="28"/>
        </w:rPr>
        <w:t xml:space="preserve"> закольцованн</w:t>
      </w:r>
      <w:r w:rsidR="00DB523A">
        <w:rPr>
          <w:szCs w:val="28"/>
        </w:rPr>
        <w:t>ой</w:t>
      </w:r>
      <w:r w:rsidRPr="00922C13">
        <w:rPr>
          <w:szCs w:val="28"/>
        </w:rPr>
        <w:t xml:space="preserve"> районн</w:t>
      </w:r>
      <w:r w:rsidR="00DB523A">
        <w:rPr>
          <w:szCs w:val="28"/>
        </w:rPr>
        <w:t>ой</w:t>
      </w:r>
      <w:r w:rsidRPr="00922C13">
        <w:rPr>
          <w:szCs w:val="28"/>
        </w:rPr>
        <w:t xml:space="preserve"> сет</w:t>
      </w:r>
      <w:r w:rsidR="00DB523A">
        <w:rPr>
          <w:szCs w:val="28"/>
        </w:rPr>
        <w:t>и</w:t>
      </w:r>
      <w:r w:rsidRPr="00922C13">
        <w:rPr>
          <w:szCs w:val="28"/>
        </w:rPr>
        <w:t xml:space="preserve"> водопровода по всем улицам для обеспечения водой проектируемых кварталов</w:t>
      </w:r>
      <w:r w:rsidR="00742C51">
        <w:rPr>
          <w:szCs w:val="28"/>
        </w:rPr>
        <w:t>.</w:t>
      </w:r>
    </w:p>
    <w:p w:rsidR="00873EAC" w:rsidRPr="00922C13" w:rsidRDefault="00873EAC" w:rsidP="00571732">
      <w:pPr>
        <w:rPr>
          <w:szCs w:val="28"/>
        </w:rPr>
      </w:pPr>
      <w:r w:rsidRPr="00D734F4">
        <w:rPr>
          <w:szCs w:val="28"/>
        </w:rPr>
        <w:t>Нормы на хоз</w:t>
      </w:r>
      <w:r>
        <w:rPr>
          <w:szCs w:val="28"/>
        </w:rPr>
        <w:t>яйственно</w:t>
      </w:r>
      <w:r w:rsidRPr="00D734F4">
        <w:rPr>
          <w:szCs w:val="28"/>
        </w:rPr>
        <w:t xml:space="preserve">-питьевое водопотребление приняты </w:t>
      </w:r>
      <w:r>
        <w:rPr>
          <w:szCs w:val="28"/>
        </w:rPr>
        <w:t>в соответствии с постановлением мэрии города Новосибирска от 06.05.2013 № 4303 «Об утве</w:t>
      </w:r>
      <w:r>
        <w:rPr>
          <w:szCs w:val="28"/>
        </w:rPr>
        <w:t>р</w:t>
      </w:r>
      <w:r>
        <w:rPr>
          <w:szCs w:val="28"/>
        </w:rPr>
        <w:t xml:space="preserve">ждении схемы водоснабжения города Новосибирска до 2015 и до 2030 годов и схемы водоотведения города Новосибирска до 2015 и до 2030 годов». </w:t>
      </w:r>
      <w:r w:rsidRPr="00922C13">
        <w:rPr>
          <w:szCs w:val="28"/>
        </w:rPr>
        <w:t xml:space="preserve">Нормами водопотребления учтены расходы воды на </w:t>
      </w:r>
      <w:r w:rsidR="006A5017">
        <w:rPr>
          <w:szCs w:val="28"/>
        </w:rPr>
        <w:t xml:space="preserve">хозяйственные и </w:t>
      </w:r>
      <w:r w:rsidRPr="00922C13">
        <w:rPr>
          <w:szCs w:val="28"/>
        </w:rPr>
        <w:t xml:space="preserve">питьевые нужды в жилых и общественных зданиях. Водоснабжение </w:t>
      </w:r>
      <w:r>
        <w:rPr>
          <w:szCs w:val="28"/>
        </w:rPr>
        <w:t>планируемой</w:t>
      </w:r>
      <w:r w:rsidRPr="00922C13">
        <w:rPr>
          <w:szCs w:val="28"/>
        </w:rPr>
        <w:t xml:space="preserve"> территории во</w:t>
      </w:r>
      <w:r w:rsidRPr="00922C13">
        <w:rPr>
          <w:szCs w:val="28"/>
        </w:rPr>
        <w:t>з</w:t>
      </w:r>
      <w:r w:rsidRPr="00922C13">
        <w:rPr>
          <w:szCs w:val="28"/>
        </w:rPr>
        <w:t>можно от существующих и вновь выстроенных магистральных сетей водопров</w:t>
      </w:r>
      <w:r w:rsidRPr="00922C13">
        <w:rPr>
          <w:szCs w:val="28"/>
        </w:rPr>
        <w:t>о</w:t>
      </w:r>
      <w:r w:rsidRPr="00922C13">
        <w:rPr>
          <w:szCs w:val="28"/>
        </w:rPr>
        <w:t>да.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>Проектом планировки предусматривается дальнейшее развитие централиз</w:t>
      </w:r>
      <w:r w:rsidRPr="00922C13">
        <w:rPr>
          <w:szCs w:val="28"/>
        </w:rPr>
        <w:t>о</w:t>
      </w:r>
      <w:r w:rsidRPr="00922C13">
        <w:rPr>
          <w:szCs w:val="28"/>
        </w:rPr>
        <w:t>ванной системы водоснабжения, при этом намечается максимальное использов</w:t>
      </w:r>
      <w:r w:rsidRPr="00922C13">
        <w:rPr>
          <w:szCs w:val="28"/>
        </w:rPr>
        <w:t>а</w:t>
      </w:r>
      <w:r w:rsidRPr="00922C13">
        <w:rPr>
          <w:szCs w:val="28"/>
        </w:rPr>
        <w:t>ние существующих сетей водопровода с заменой труб на больший диаметр там, где необходимо.</w:t>
      </w:r>
    </w:p>
    <w:p w:rsidR="00873EAC" w:rsidRPr="00922C13" w:rsidRDefault="00873EAC" w:rsidP="00571732">
      <w:pPr>
        <w:rPr>
          <w:szCs w:val="28"/>
        </w:rPr>
      </w:pPr>
      <w:r w:rsidRPr="00922C13">
        <w:rPr>
          <w:szCs w:val="28"/>
        </w:rPr>
        <w:t>Расчетный расход воды в сутки наибольшего водопотребления определен при коэффициенте суточн</w:t>
      </w:r>
      <w:r w:rsidR="00DB523A">
        <w:rPr>
          <w:szCs w:val="28"/>
        </w:rPr>
        <w:t>ой неравномерности Ксут.max=1,2</w:t>
      </w:r>
      <w:r w:rsidRPr="00922C13">
        <w:rPr>
          <w:szCs w:val="28"/>
        </w:rPr>
        <w:t xml:space="preserve"> в соответствии с </w:t>
      </w:r>
      <w:r w:rsidR="006A5017">
        <w:rPr>
          <w:szCs w:val="28"/>
        </w:rPr>
        <w:lastRenderedPageBreak/>
        <w:t>п</w:t>
      </w:r>
      <w:r w:rsidR="00DB523A">
        <w:rPr>
          <w:szCs w:val="28"/>
        </w:rPr>
        <w:t xml:space="preserve">одпунктом </w:t>
      </w:r>
      <w:r w:rsidR="006A5017" w:rsidRPr="00001138">
        <w:rPr>
          <w:szCs w:val="28"/>
        </w:rPr>
        <w:t xml:space="preserve">4.5.11 </w:t>
      </w:r>
      <w:r w:rsidR="00DB523A">
        <w:rPr>
          <w:szCs w:val="28"/>
        </w:rPr>
        <w:t>М</w:t>
      </w:r>
      <w:r w:rsidRPr="00922C13">
        <w:rPr>
          <w:szCs w:val="28"/>
        </w:rPr>
        <w:t>естных нормативов градостроительного проектирования г</w:t>
      </w:r>
      <w:r w:rsidRPr="00922C13">
        <w:rPr>
          <w:szCs w:val="28"/>
        </w:rPr>
        <w:t>о</w:t>
      </w:r>
      <w:r w:rsidRPr="00922C13">
        <w:rPr>
          <w:szCs w:val="28"/>
        </w:rPr>
        <w:t>рода Новосибирска.</w:t>
      </w:r>
    </w:p>
    <w:p w:rsidR="00873EAC" w:rsidRPr="00A35845" w:rsidRDefault="00873EAC" w:rsidP="00571732">
      <w:pPr>
        <w:rPr>
          <w:szCs w:val="28"/>
        </w:rPr>
      </w:pPr>
      <w:r w:rsidRPr="00922C13">
        <w:rPr>
          <w:szCs w:val="28"/>
        </w:rPr>
        <w:t>В существующей застройке необходимо выполнить поэтапную замену с</w:t>
      </w:r>
      <w:r w:rsidRPr="00922C13">
        <w:rPr>
          <w:szCs w:val="28"/>
        </w:rPr>
        <w:t>у</w:t>
      </w:r>
      <w:r w:rsidRPr="00922C13">
        <w:rPr>
          <w:szCs w:val="28"/>
        </w:rPr>
        <w:t>ществующих сетей на полиэтиленовые в зависимости от степени износа и з</w:t>
      </w:r>
      <w:r w:rsidRPr="00922C13">
        <w:rPr>
          <w:szCs w:val="28"/>
        </w:rPr>
        <w:t>а</w:t>
      </w:r>
      <w:r w:rsidRPr="00922C13">
        <w:rPr>
          <w:szCs w:val="28"/>
        </w:rPr>
        <w:t xml:space="preserve">стройки </w:t>
      </w:r>
      <w:r>
        <w:rPr>
          <w:szCs w:val="28"/>
        </w:rPr>
        <w:t xml:space="preserve">планируемой </w:t>
      </w:r>
      <w:r w:rsidRPr="00922C13">
        <w:rPr>
          <w:szCs w:val="28"/>
        </w:rPr>
        <w:t>территории.</w:t>
      </w:r>
    </w:p>
    <w:p w:rsidR="00873EAC" w:rsidRPr="007C4F5F" w:rsidRDefault="00873EAC" w:rsidP="00571732">
      <w:pPr>
        <w:ind w:firstLine="720"/>
      </w:pPr>
      <w:r w:rsidRPr="007C4F5F">
        <w:t>Водоводы прокладываются вдоль дорог. Глубина заложения труб должна быть на 0,5 м больше расчетной глубины промерзания.</w:t>
      </w:r>
    </w:p>
    <w:p w:rsidR="00873EAC" w:rsidRPr="00562C0D" w:rsidRDefault="00873EAC" w:rsidP="00571732">
      <w:pPr>
        <w:ind w:firstLine="720"/>
        <w:rPr>
          <w:highlight w:val="red"/>
        </w:rPr>
      </w:pPr>
    </w:p>
    <w:p w:rsidR="00873EAC" w:rsidRPr="00590E0B" w:rsidRDefault="00873EAC" w:rsidP="00571732">
      <w:pPr>
        <w:pStyle w:val="3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5" w:name="_Toc460339507"/>
      <w:r w:rsidRPr="00590E0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590E0B">
        <w:rPr>
          <w:rFonts w:ascii="Times New Roman" w:hAnsi="Times New Roman"/>
          <w:sz w:val="28"/>
          <w:szCs w:val="28"/>
        </w:rPr>
        <w:t>.2. Водоотведение</w:t>
      </w:r>
      <w:bookmarkEnd w:id="15"/>
    </w:p>
    <w:p w:rsidR="00873EAC" w:rsidRPr="00B93E1A" w:rsidRDefault="006A5017" w:rsidP="00571732">
      <w:pPr>
        <w:rPr>
          <w:szCs w:val="28"/>
        </w:rPr>
      </w:pPr>
      <w:r w:rsidRPr="00D734F4">
        <w:rPr>
          <w:szCs w:val="28"/>
        </w:rPr>
        <w:t xml:space="preserve">Раздел выполнен в соответствии с требованиями </w:t>
      </w:r>
      <w:r>
        <w:rPr>
          <w:szCs w:val="28"/>
        </w:rPr>
        <w:t xml:space="preserve">СП 32.13330.2012 </w:t>
      </w:r>
      <w:r w:rsidR="00DB523A">
        <w:rPr>
          <w:szCs w:val="28"/>
        </w:rPr>
        <w:t>«</w:t>
      </w:r>
      <w:r w:rsidRPr="00013B5B">
        <w:rPr>
          <w:szCs w:val="28"/>
        </w:rPr>
        <w:t>Свод правил. Канализация. Наружные сети и сооружения. Актуализированная редак</w:t>
      </w:r>
      <w:r>
        <w:rPr>
          <w:szCs w:val="28"/>
        </w:rPr>
        <w:t>ция</w:t>
      </w:r>
      <w:r w:rsidRPr="00013B5B">
        <w:rPr>
          <w:szCs w:val="28"/>
        </w:rPr>
        <w:t xml:space="preserve"> </w:t>
      </w:r>
      <w:hyperlink r:id="rId20" w:history="1">
        <w:proofErr w:type="spellStart"/>
        <w:r w:rsidRPr="00013B5B">
          <w:rPr>
            <w:szCs w:val="28"/>
          </w:rPr>
          <w:t>СНиП</w:t>
        </w:r>
        <w:proofErr w:type="spellEnd"/>
        <w:r w:rsidRPr="00013B5B">
          <w:rPr>
            <w:szCs w:val="28"/>
          </w:rPr>
          <w:t xml:space="preserve"> 2.04.03-85</w:t>
        </w:r>
      </w:hyperlink>
      <w:r>
        <w:t xml:space="preserve"> (с </w:t>
      </w:r>
      <w:r w:rsidR="00DB523A">
        <w:t>и</w:t>
      </w:r>
      <w:r>
        <w:t>зменением №</w:t>
      </w:r>
      <w:r w:rsidR="00DB523A">
        <w:t xml:space="preserve"> </w:t>
      </w:r>
      <w:r>
        <w:t>1)</w:t>
      </w:r>
      <w:r w:rsidR="00DB523A">
        <w:rPr>
          <w:szCs w:val="28"/>
        </w:rPr>
        <w:t xml:space="preserve">», 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2.2.1/2.1.1.1200-</w:t>
      </w:r>
      <w:r w:rsidRPr="00795739">
        <w:rPr>
          <w:szCs w:val="28"/>
        </w:rPr>
        <w:t>03 «</w:t>
      </w:r>
      <w:r w:rsidR="0052570A">
        <w:rPr>
          <w:szCs w:val="28"/>
        </w:rPr>
        <w:t>Проектир</w:t>
      </w:r>
      <w:r w:rsidR="0052570A">
        <w:rPr>
          <w:szCs w:val="28"/>
        </w:rPr>
        <w:t>о</w:t>
      </w:r>
      <w:r w:rsidR="0052570A">
        <w:rPr>
          <w:szCs w:val="28"/>
        </w:rPr>
        <w:t xml:space="preserve">вание, строительство, реконструкция и эксплуатация предприятий, планировке и застройке населенных мест. </w:t>
      </w:r>
      <w:r w:rsidRPr="00795739">
        <w:rPr>
          <w:szCs w:val="28"/>
        </w:rPr>
        <w:t>Санитарно-защитные зоны и санитарная классифик</w:t>
      </w:r>
      <w:r w:rsidRPr="00795739">
        <w:rPr>
          <w:szCs w:val="28"/>
        </w:rPr>
        <w:t>а</w:t>
      </w:r>
      <w:r w:rsidRPr="00795739">
        <w:rPr>
          <w:szCs w:val="28"/>
        </w:rPr>
        <w:t>ция предприятий, сооружений и иных объектов».</w:t>
      </w:r>
    </w:p>
    <w:p w:rsidR="00873EAC" w:rsidRPr="0054217E" w:rsidRDefault="00873EAC" w:rsidP="00571732">
      <w:pPr>
        <w:ind w:firstLine="720"/>
      </w:pPr>
      <w:r w:rsidRPr="007C4F5F">
        <w:t>Для обеспечения комфортной среды проживания населения проектом</w:t>
      </w:r>
      <w:r>
        <w:t xml:space="preserve"> </w:t>
      </w:r>
      <w:r w:rsidRPr="005E1569">
        <w:t>пл</w:t>
      </w:r>
      <w:r w:rsidRPr="005E1569">
        <w:t>а</w:t>
      </w:r>
      <w:r w:rsidRPr="005E1569">
        <w:t>нировки</w:t>
      </w:r>
      <w:r w:rsidRPr="007C4F5F">
        <w:t xml:space="preserve"> предлагается обеспечить централизованной системой канализации адм</w:t>
      </w:r>
      <w:r w:rsidRPr="007C4F5F">
        <w:t>и</w:t>
      </w:r>
      <w:r w:rsidRPr="007C4F5F">
        <w:t xml:space="preserve">нистративно-хозяйственные здания и жилую застройку, расположенные на </w:t>
      </w:r>
      <w:r>
        <w:t>пл</w:t>
      </w:r>
      <w:r>
        <w:t>а</w:t>
      </w:r>
      <w:r>
        <w:t xml:space="preserve">нируемой </w:t>
      </w:r>
      <w:r w:rsidRPr="007C4F5F">
        <w:t>территории:</w:t>
      </w:r>
      <w:r>
        <w:t xml:space="preserve"> </w:t>
      </w:r>
      <w:r>
        <w:rPr>
          <w:szCs w:val="28"/>
        </w:rPr>
        <w:t>с</w:t>
      </w:r>
      <w:r w:rsidRPr="00A35845">
        <w:rPr>
          <w:szCs w:val="28"/>
        </w:rPr>
        <w:t>амотечные сети водоотведения пролож</w:t>
      </w:r>
      <w:r w:rsidR="003B271E">
        <w:rPr>
          <w:szCs w:val="28"/>
        </w:rPr>
        <w:t>ены</w:t>
      </w:r>
      <w:r w:rsidRPr="00A35845">
        <w:rPr>
          <w:szCs w:val="28"/>
        </w:rPr>
        <w:t xml:space="preserve"> с учетом существующих сетей и рельефа местности и обеспечи</w:t>
      </w:r>
      <w:r w:rsidR="003B271E">
        <w:rPr>
          <w:szCs w:val="28"/>
        </w:rPr>
        <w:t>вают</w:t>
      </w:r>
      <w:r w:rsidRPr="00A35845">
        <w:rPr>
          <w:szCs w:val="28"/>
        </w:rPr>
        <w:t xml:space="preserve"> оптимальный отвод сточных вод от зданий до </w:t>
      </w:r>
      <w:proofErr w:type="spellStart"/>
      <w:r>
        <w:rPr>
          <w:szCs w:val="28"/>
        </w:rPr>
        <w:t>канализационно-насосной</w:t>
      </w:r>
      <w:proofErr w:type="spellEnd"/>
      <w:r>
        <w:rPr>
          <w:szCs w:val="28"/>
        </w:rPr>
        <w:t xml:space="preserve"> станции (далее – КНС)  </w:t>
      </w:r>
      <w:r w:rsidR="000D1599">
        <w:rPr>
          <w:szCs w:val="28"/>
        </w:rPr>
        <w:t xml:space="preserve">    </w:t>
      </w:r>
      <w:r>
        <w:rPr>
          <w:szCs w:val="28"/>
        </w:rPr>
        <w:t>КНС-</w:t>
      </w:r>
      <w:r w:rsidRPr="00A35845">
        <w:rPr>
          <w:szCs w:val="28"/>
        </w:rPr>
        <w:t>7.</w:t>
      </w:r>
    </w:p>
    <w:p w:rsidR="00873EAC" w:rsidRPr="005330A6" w:rsidRDefault="00873EAC" w:rsidP="00571732">
      <w:pPr>
        <w:rPr>
          <w:szCs w:val="28"/>
        </w:rPr>
      </w:pPr>
      <w:r w:rsidRPr="005330A6">
        <w:rPr>
          <w:szCs w:val="28"/>
        </w:rPr>
        <w:t xml:space="preserve">Строящаяся система канализации </w:t>
      </w:r>
      <w:r w:rsidR="00DB523A">
        <w:rPr>
          <w:szCs w:val="28"/>
        </w:rPr>
        <w:t xml:space="preserve">предусмотрена </w:t>
      </w:r>
      <w:r w:rsidRPr="005330A6">
        <w:rPr>
          <w:szCs w:val="28"/>
        </w:rPr>
        <w:t>в составе самотечных ко</w:t>
      </w:r>
      <w:r w:rsidRPr="005330A6">
        <w:rPr>
          <w:szCs w:val="28"/>
        </w:rPr>
        <w:t>л</w:t>
      </w:r>
      <w:r w:rsidRPr="005330A6">
        <w:rPr>
          <w:szCs w:val="28"/>
        </w:rPr>
        <w:t>лекторов Д</w:t>
      </w:r>
      <w:r w:rsidR="00742C51">
        <w:rPr>
          <w:szCs w:val="28"/>
        </w:rPr>
        <w:t> </w:t>
      </w:r>
      <w:r w:rsidRPr="005330A6">
        <w:rPr>
          <w:szCs w:val="28"/>
        </w:rPr>
        <w:t>1200 мм, Д</w:t>
      </w:r>
      <w:r w:rsidR="00742C51">
        <w:rPr>
          <w:szCs w:val="28"/>
        </w:rPr>
        <w:t xml:space="preserve"> </w:t>
      </w:r>
      <w:r w:rsidRPr="005330A6">
        <w:rPr>
          <w:szCs w:val="28"/>
        </w:rPr>
        <w:t>1600 мм с поступлением стоков в КНС-7 и с дальнейшей перекачкой по напорным коллекторам 2</w:t>
      </w:r>
      <w:r w:rsidR="00DB523A">
        <w:rPr>
          <w:szCs w:val="28"/>
        </w:rPr>
        <w:t xml:space="preserve"> </w:t>
      </w:r>
      <w:r w:rsidRPr="005330A6">
        <w:rPr>
          <w:szCs w:val="28"/>
        </w:rPr>
        <w:t>Д</w:t>
      </w:r>
      <w:r w:rsidR="00742C51">
        <w:rPr>
          <w:szCs w:val="28"/>
        </w:rPr>
        <w:t> </w:t>
      </w:r>
      <w:r w:rsidRPr="005330A6">
        <w:rPr>
          <w:szCs w:val="28"/>
        </w:rPr>
        <w:t>1000 мм в городскую систему канал</w:t>
      </w:r>
      <w:r w:rsidRPr="005330A6">
        <w:rPr>
          <w:szCs w:val="28"/>
        </w:rPr>
        <w:t>и</w:t>
      </w:r>
      <w:r w:rsidRPr="005330A6">
        <w:rPr>
          <w:szCs w:val="28"/>
        </w:rPr>
        <w:t xml:space="preserve">зации. В эту же систему поступают стоки </w:t>
      </w:r>
      <w:r>
        <w:rPr>
          <w:szCs w:val="28"/>
        </w:rPr>
        <w:t xml:space="preserve">с </w:t>
      </w:r>
      <w:r w:rsidRPr="00323400">
        <w:rPr>
          <w:szCs w:val="28"/>
        </w:rPr>
        <w:t xml:space="preserve">территории от ул. Автогенной до реки </w:t>
      </w:r>
      <w:proofErr w:type="spellStart"/>
      <w:r w:rsidRPr="00323400">
        <w:rPr>
          <w:szCs w:val="28"/>
        </w:rPr>
        <w:t>Плющихи</w:t>
      </w:r>
      <w:proofErr w:type="spellEnd"/>
      <w:r w:rsidRPr="00323400">
        <w:rPr>
          <w:szCs w:val="28"/>
        </w:rPr>
        <w:t xml:space="preserve"> в Октябрьском районе</w:t>
      </w:r>
      <w:r>
        <w:rPr>
          <w:szCs w:val="28"/>
        </w:rPr>
        <w:t xml:space="preserve"> и </w:t>
      </w:r>
      <w:r w:rsidR="00425DA6">
        <w:rPr>
          <w:szCs w:val="28"/>
        </w:rPr>
        <w:t xml:space="preserve">микрорайона </w:t>
      </w:r>
      <w:r>
        <w:rPr>
          <w:szCs w:val="28"/>
        </w:rPr>
        <w:t>«</w:t>
      </w:r>
      <w:proofErr w:type="spellStart"/>
      <w:r>
        <w:rPr>
          <w:szCs w:val="28"/>
        </w:rPr>
        <w:t>Плющихинский</w:t>
      </w:r>
      <w:proofErr w:type="spellEnd"/>
      <w:r>
        <w:rPr>
          <w:szCs w:val="28"/>
        </w:rPr>
        <w:t xml:space="preserve">» </w:t>
      </w:r>
      <w:r w:rsidRPr="00323400">
        <w:rPr>
          <w:szCs w:val="28"/>
        </w:rPr>
        <w:t>в Октябр</w:t>
      </w:r>
      <w:r w:rsidRPr="00323400">
        <w:rPr>
          <w:szCs w:val="28"/>
        </w:rPr>
        <w:t>ь</w:t>
      </w:r>
      <w:r w:rsidRPr="00323400">
        <w:rPr>
          <w:szCs w:val="28"/>
        </w:rPr>
        <w:t>ском районе</w:t>
      </w:r>
      <w:r>
        <w:rPr>
          <w:szCs w:val="28"/>
        </w:rPr>
        <w:t>.</w:t>
      </w:r>
    </w:p>
    <w:p w:rsidR="00873EAC" w:rsidRPr="00A35845" w:rsidRDefault="00873EAC" w:rsidP="00571732">
      <w:pPr>
        <w:pStyle w:val="S9"/>
        <w:rPr>
          <w:szCs w:val="28"/>
        </w:rPr>
      </w:pPr>
      <w:r w:rsidRPr="00A35845">
        <w:rPr>
          <w:szCs w:val="28"/>
        </w:rPr>
        <w:t xml:space="preserve">Технологическое оборудование и точное место расположения </w:t>
      </w:r>
      <w:r>
        <w:rPr>
          <w:szCs w:val="28"/>
        </w:rPr>
        <w:t>КНС</w:t>
      </w:r>
      <w:r w:rsidRPr="00A35845">
        <w:rPr>
          <w:szCs w:val="28"/>
        </w:rPr>
        <w:t xml:space="preserve"> уточн</w:t>
      </w:r>
      <w:r w:rsidRPr="00A35845">
        <w:rPr>
          <w:szCs w:val="28"/>
        </w:rPr>
        <w:t>я</w:t>
      </w:r>
      <w:r w:rsidRPr="00A35845">
        <w:rPr>
          <w:szCs w:val="28"/>
        </w:rPr>
        <w:t>ется на последующих стадиях проектирования.</w:t>
      </w:r>
    </w:p>
    <w:p w:rsidR="00873EAC" w:rsidRPr="00A35845" w:rsidRDefault="00873EAC" w:rsidP="00571732">
      <w:pPr>
        <w:pStyle w:val="S9"/>
        <w:rPr>
          <w:szCs w:val="28"/>
        </w:rPr>
      </w:pPr>
      <w:r w:rsidRPr="00A35845">
        <w:rPr>
          <w:szCs w:val="28"/>
        </w:rPr>
        <w:t xml:space="preserve">В </w:t>
      </w:r>
      <w:proofErr w:type="gramStart"/>
      <w:r w:rsidRPr="00A35845">
        <w:rPr>
          <w:szCs w:val="28"/>
        </w:rPr>
        <w:t>местах</w:t>
      </w:r>
      <w:proofErr w:type="gramEnd"/>
      <w:r w:rsidRPr="00A35845">
        <w:rPr>
          <w:szCs w:val="28"/>
        </w:rPr>
        <w:t xml:space="preserve"> присоединения, ответвлений поворотом </w:t>
      </w:r>
      <w:r w:rsidR="003B271E">
        <w:rPr>
          <w:szCs w:val="28"/>
        </w:rPr>
        <w:t xml:space="preserve">предполагается </w:t>
      </w:r>
      <w:r w:rsidRPr="00A35845">
        <w:rPr>
          <w:szCs w:val="28"/>
        </w:rPr>
        <w:t>пред</w:t>
      </w:r>
      <w:r w:rsidRPr="00A35845">
        <w:rPr>
          <w:szCs w:val="28"/>
        </w:rPr>
        <w:t>у</w:t>
      </w:r>
      <w:r w:rsidRPr="00A35845">
        <w:rPr>
          <w:szCs w:val="28"/>
        </w:rPr>
        <w:t xml:space="preserve">смотреть установку смотровых колодцев  диаметром не менее </w:t>
      </w:r>
      <w:smartTag w:uri="urn:schemas-microsoft-com:office:smarttags" w:element="metricconverter">
        <w:smartTagPr>
          <w:attr w:name="ProductID" w:val="1000 мм"/>
        </w:smartTagPr>
        <w:r w:rsidRPr="00A35845">
          <w:rPr>
            <w:szCs w:val="28"/>
          </w:rPr>
          <w:t>1000 мм</w:t>
        </w:r>
      </w:smartTag>
      <w:r w:rsidRPr="00A35845">
        <w:rPr>
          <w:szCs w:val="28"/>
        </w:rPr>
        <w:t xml:space="preserve"> в соотве</w:t>
      </w:r>
      <w:r w:rsidRPr="00A35845">
        <w:rPr>
          <w:szCs w:val="28"/>
        </w:rPr>
        <w:t>т</w:t>
      </w:r>
      <w:r w:rsidRPr="00A35845">
        <w:rPr>
          <w:szCs w:val="28"/>
        </w:rPr>
        <w:t>ствии с требовани</w:t>
      </w:r>
      <w:r w:rsidR="003B271E">
        <w:rPr>
          <w:szCs w:val="28"/>
        </w:rPr>
        <w:t xml:space="preserve">ями </w:t>
      </w:r>
      <w:r w:rsidRPr="002C62BD">
        <w:rPr>
          <w:bCs/>
        </w:rPr>
        <w:t>СП</w:t>
      </w:r>
      <w:r>
        <w:rPr>
          <w:bCs/>
        </w:rPr>
        <w:t> 32.13330.2012</w:t>
      </w:r>
      <w:r w:rsidRPr="00A35845">
        <w:rPr>
          <w:rStyle w:val="docaccesstitle"/>
        </w:rPr>
        <w:t xml:space="preserve"> </w:t>
      </w:r>
      <w:r w:rsidR="003B271E">
        <w:rPr>
          <w:rStyle w:val="docaccesstitle"/>
        </w:rPr>
        <w:t>«</w:t>
      </w:r>
      <w:r w:rsidRPr="00A35845">
        <w:rPr>
          <w:rStyle w:val="docaccesstitle"/>
        </w:rPr>
        <w:t>Свод правил.</w:t>
      </w:r>
      <w:r w:rsidRPr="00A35845">
        <w:rPr>
          <w:szCs w:val="28"/>
        </w:rPr>
        <w:t xml:space="preserve"> Канализация. Наружные сети и сооружения. Актуализированная редакция. </w:t>
      </w:r>
      <w:proofErr w:type="spellStart"/>
      <w:r w:rsidRPr="00A35845">
        <w:rPr>
          <w:szCs w:val="28"/>
        </w:rPr>
        <w:t>СНиП</w:t>
      </w:r>
      <w:proofErr w:type="spellEnd"/>
      <w:r w:rsidRPr="00A35845">
        <w:rPr>
          <w:szCs w:val="28"/>
        </w:rPr>
        <w:t xml:space="preserve"> 2.04.03-85</w:t>
      </w:r>
      <w:r w:rsidR="003B271E">
        <w:rPr>
          <w:szCs w:val="28"/>
        </w:rPr>
        <w:t>»</w:t>
      </w:r>
      <w:r w:rsidR="001D334C">
        <w:rPr>
          <w:szCs w:val="28"/>
        </w:rPr>
        <w:t xml:space="preserve"> </w:t>
      </w:r>
      <w:r w:rsidR="00425DA6">
        <w:t xml:space="preserve">(с </w:t>
      </w:r>
      <w:r w:rsidR="003B271E">
        <w:t>и</w:t>
      </w:r>
      <w:r w:rsidR="00425DA6">
        <w:t>зменен</w:t>
      </w:r>
      <w:r w:rsidR="00425DA6">
        <w:t>и</w:t>
      </w:r>
      <w:r w:rsidR="00425DA6">
        <w:t>ем №</w:t>
      </w:r>
      <w:r w:rsidR="000D1599">
        <w:t> </w:t>
      </w:r>
      <w:r w:rsidR="00425DA6">
        <w:t>1)</w:t>
      </w:r>
      <w:r w:rsidRPr="00A35845">
        <w:rPr>
          <w:szCs w:val="28"/>
        </w:rPr>
        <w:t>».</w:t>
      </w:r>
    </w:p>
    <w:p w:rsidR="00873EAC" w:rsidRDefault="00873EAC" w:rsidP="00571732">
      <w:pPr>
        <w:rPr>
          <w:szCs w:val="28"/>
        </w:rPr>
      </w:pPr>
      <w:r w:rsidRPr="00A35845">
        <w:rPr>
          <w:szCs w:val="28"/>
        </w:rPr>
        <w:t>Сети канализации прокладываются по газонам вдоль дорог.</w:t>
      </w:r>
    </w:p>
    <w:p w:rsidR="00873EAC" w:rsidRPr="00030FFE" w:rsidRDefault="00873EAC" w:rsidP="00571732">
      <w:pPr>
        <w:rPr>
          <w:szCs w:val="28"/>
        </w:rPr>
      </w:pPr>
      <w:r w:rsidRPr="00030FFE">
        <w:rPr>
          <w:szCs w:val="28"/>
        </w:rPr>
        <w:t xml:space="preserve">В связи со строительством системы канализации </w:t>
      </w:r>
      <w:r>
        <w:rPr>
          <w:szCs w:val="28"/>
        </w:rPr>
        <w:t>в планировочных микр</w:t>
      </w:r>
      <w:r>
        <w:rPr>
          <w:szCs w:val="28"/>
        </w:rPr>
        <w:t>о</w:t>
      </w:r>
      <w:r>
        <w:rPr>
          <w:szCs w:val="28"/>
        </w:rPr>
        <w:t>районах 040.03.01 и 040.03.0</w:t>
      </w:r>
      <w:r w:rsidRPr="00E645D1">
        <w:rPr>
          <w:szCs w:val="28"/>
        </w:rPr>
        <w:t>3</w:t>
      </w:r>
      <w:r w:rsidR="0053678A">
        <w:rPr>
          <w:szCs w:val="28"/>
        </w:rPr>
        <w:t xml:space="preserve"> необходимо</w:t>
      </w:r>
      <w:r w:rsidRPr="00030FFE">
        <w:rPr>
          <w:szCs w:val="28"/>
        </w:rPr>
        <w:t xml:space="preserve"> предусмотреть переключение сущес</w:t>
      </w:r>
      <w:r w:rsidRPr="00030FFE">
        <w:rPr>
          <w:szCs w:val="28"/>
        </w:rPr>
        <w:t>т</w:t>
      </w:r>
      <w:r w:rsidRPr="00030FFE">
        <w:rPr>
          <w:szCs w:val="28"/>
        </w:rPr>
        <w:t>вующих КНС в самотечный коллектор Д</w:t>
      </w:r>
      <w:r w:rsidR="00742C51">
        <w:rPr>
          <w:szCs w:val="28"/>
        </w:rPr>
        <w:t> </w:t>
      </w:r>
      <w:r w:rsidRPr="00030FFE">
        <w:rPr>
          <w:szCs w:val="28"/>
        </w:rPr>
        <w:t>1600 мм.</w:t>
      </w:r>
    </w:p>
    <w:p w:rsidR="00873EAC" w:rsidRPr="00A35845" w:rsidRDefault="00425DA6" w:rsidP="00571732">
      <w:pPr>
        <w:rPr>
          <w:szCs w:val="28"/>
        </w:rPr>
      </w:pPr>
      <w:r w:rsidRPr="00D734F4">
        <w:rPr>
          <w:szCs w:val="28"/>
        </w:rPr>
        <w:t>Нормы на хоз</w:t>
      </w:r>
      <w:r>
        <w:rPr>
          <w:szCs w:val="28"/>
        </w:rPr>
        <w:t>яйственно</w:t>
      </w:r>
      <w:r w:rsidRPr="00D734F4">
        <w:rPr>
          <w:szCs w:val="28"/>
        </w:rPr>
        <w:t xml:space="preserve">-питьевое водопотребление приняты </w:t>
      </w:r>
      <w:r>
        <w:rPr>
          <w:szCs w:val="28"/>
        </w:rPr>
        <w:t>в соответствии с постановлением мэрии города Новосибирска от 06.05.2013 № 4303 «Об утве</w:t>
      </w:r>
      <w:r>
        <w:rPr>
          <w:szCs w:val="28"/>
        </w:rPr>
        <w:t>р</w:t>
      </w:r>
      <w:r>
        <w:rPr>
          <w:szCs w:val="28"/>
        </w:rPr>
        <w:t xml:space="preserve">ждении схемы водоснабжения города Новосибирска до 2015 и до 2030 годов и схемы водоотведения города Новосибирска до 2015 и до 2030 годов». </w:t>
      </w:r>
      <w:r w:rsidRPr="00D27FDA">
        <w:rPr>
          <w:szCs w:val="28"/>
        </w:rPr>
        <w:t>Нормами водопотребления учтены расходы воды на хозяйственные и питьевые нужды в жилых и общественных зданиях.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lastRenderedPageBreak/>
        <w:t xml:space="preserve">Объем стоков </w:t>
      </w:r>
      <w:r>
        <w:rPr>
          <w:szCs w:val="28"/>
        </w:rPr>
        <w:t>планируемой</w:t>
      </w:r>
      <w:r w:rsidRPr="00A35845">
        <w:rPr>
          <w:szCs w:val="28"/>
        </w:rPr>
        <w:t xml:space="preserve"> территории составляет 11613 куб.</w:t>
      </w:r>
      <w:r w:rsidR="00742C51">
        <w:rPr>
          <w:szCs w:val="28"/>
        </w:rPr>
        <w:t> </w:t>
      </w:r>
      <w:proofErr w:type="gramStart"/>
      <w:r w:rsidRPr="00A35845">
        <w:rPr>
          <w:szCs w:val="28"/>
        </w:rPr>
        <w:t>м</w:t>
      </w:r>
      <w:proofErr w:type="gramEnd"/>
      <w:r w:rsidRPr="00A35845">
        <w:rPr>
          <w:szCs w:val="28"/>
        </w:rPr>
        <w:t>/сут</w:t>
      </w:r>
      <w:r w:rsidR="00742C51">
        <w:rPr>
          <w:szCs w:val="28"/>
        </w:rPr>
        <w:t>ки</w:t>
      </w:r>
      <w:r w:rsidRPr="00A35845">
        <w:rPr>
          <w:szCs w:val="28"/>
        </w:rPr>
        <w:t>.</w:t>
      </w:r>
    </w:p>
    <w:p w:rsidR="00873EAC" w:rsidRPr="00562C0D" w:rsidRDefault="00873EAC" w:rsidP="00571732">
      <w:pPr>
        <w:ind w:firstLine="0"/>
        <w:jc w:val="center"/>
        <w:rPr>
          <w:b/>
          <w:highlight w:val="red"/>
        </w:rPr>
      </w:pPr>
    </w:p>
    <w:p w:rsidR="00873EAC" w:rsidRDefault="00873EAC" w:rsidP="003B271E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6" w:name="_Toc460339508"/>
      <w:r w:rsidRPr="00F06634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F06634">
        <w:rPr>
          <w:rFonts w:ascii="Times New Roman" w:hAnsi="Times New Roman"/>
          <w:sz w:val="28"/>
          <w:szCs w:val="28"/>
        </w:rPr>
        <w:t>.3. Дождевая канализация</w:t>
      </w:r>
      <w:bookmarkEnd w:id="16"/>
    </w:p>
    <w:p w:rsidR="003B271E" w:rsidRPr="003B271E" w:rsidRDefault="003B271E" w:rsidP="003B271E"/>
    <w:p w:rsidR="00873EAC" w:rsidRPr="00F06634" w:rsidRDefault="00873EAC" w:rsidP="00571732">
      <w:pPr>
        <w:ind w:firstLine="720"/>
      </w:pPr>
      <w:r w:rsidRPr="00F06634">
        <w:t>Вся поверхность искусственного рельефа благоустраивается путем создания зеленых газонов и твердого покрытия дорог.</w:t>
      </w:r>
    </w:p>
    <w:p w:rsidR="00873EAC" w:rsidRPr="00F06634" w:rsidRDefault="00873EAC" w:rsidP="00571732">
      <w:pPr>
        <w:ind w:firstLine="720"/>
      </w:pPr>
      <w:r w:rsidRPr="00F06634">
        <w:t xml:space="preserve">С целью предотвращения повышения </w:t>
      </w:r>
      <w:r>
        <w:t>уровня грунтовых вод</w:t>
      </w:r>
      <w:r w:rsidRPr="00F06634">
        <w:t xml:space="preserve"> и улучшени</w:t>
      </w:r>
      <w:r w:rsidR="0053678A">
        <w:t>я</w:t>
      </w:r>
      <w:r w:rsidRPr="00F06634">
        <w:t xml:space="preserve"> экологической ситуации на </w:t>
      </w:r>
      <w:r>
        <w:t>планируемой</w:t>
      </w:r>
      <w:r w:rsidRPr="00F06634">
        <w:t xml:space="preserve"> территории проектом</w:t>
      </w:r>
      <w:r>
        <w:t xml:space="preserve"> планировки</w:t>
      </w:r>
      <w:r w:rsidRPr="00F06634">
        <w:t xml:space="preserve"> пр</w:t>
      </w:r>
      <w:r w:rsidRPr="00F06634">
        <w:t>е</w:t>
      </w:r>
      <w:r w:rsidRPr="00F06634">
        <w:t>дусматривается устройство дренажно-ливневой сети и закрытых очистных с</w:t>
      </w:r>
      <w:r w:rsidRPr="00F06634">
        <w:t>о</w:t>
      </w:r>
      <w:r w:rsidRPr="00F06634">
        <w:t>оружений ливневых вод, благоустройство и озеленение территории.</w:t>
      </w:r>
    </w:p>
    <w:p w:rsidR="00873EAC" w:rsidRPr="00F06634" w:rsidRDefault="00873EAC" w:rsidP="00571732">
      <w:pPr>
        <w:ind w:firstLine="720"/>
      </w:pPr>
      <w:r w:rsidRPr="00F06634">
        <w:t>Дренажная система состоит из пластовых дренажей, перфорированных труб ливневой канализации и подпорной стенки по дамбе набережной, предотвр</w:t>
      </w:r>
      <w:r w:rsidRPr="00F06634">
        <w:t>а</w:t>
      </w:r>
      <w:r w:rsidRPr="00F06634">
        <w:t>щающей сброс неочищенной воды в р</w:t>
      </w:r>
      <w:r>
        <w:t>еку</w:t>
      </w:r>
      <w:r w:rsidRPr="00F06634">
        <w:t xml:space="preserve"> Обь.</w:t>
      </w:r>
      <w:r>
        <w:t xml:space="preserve"> </w:t>
      </w:r>
    </w:p>
    <w:p w:rsidR="00873EAC" w:rsidRPr="00F06634" w:rsidRDefault="00873EAC" w:rsidP="00571732">
      <w:pPr>
        <w:pStyle w:val="a7"/>
        <w:rPr>
          <w:b/>
          <w:bCs/>
        </w:rPr>
      </w:pPr>
      <w:r>
        <w:t>В настоящее время</w:t>
      </w:r>
      <w:r w:rsidRPr="00F06634">
        <w:t xml:space="preserve"> на</w:t>
      </w:r>
      <w:r>
        <w:t xml:space="preserve"> планируемой территории </w:t>
      </w:r>
      <w:r w:rsidRPr="00F06634">
        <w:t>имеется сеть существующей дренажно-ливневой канализации. Коллектор  проходит по ул</w:t>
      </w:r>
      <w:r w:rsidR="0053678A">
        <w:t>.</w:t>
      </w:r>
      <w:r w:rsidRPr="00F06634">
        <w:t xml:space="preserve"> </w:t>
      </w:r>
      <w:proofErr w:type="gramStart"/>
      <w:r w:rsidRPr="00F06634">
        <w:t>Большевистской</w:t>
      </w:r>
      <w:proofErr w:type="gramEnd"/>
      <w:r w:rsidRPr="00F06634">
        <w:t>. Также дренажные каналы и закрытая ливневая канализация существуют на о</w:t>
      </w:r>
      <w:r w:rsidRPr="00F06634">
        <w:t>т</w:t>
      </w:r>
      <w:r w:rsidRPr="00F06634">
        <w:t xml:space="preserve">дельно взятых участках </w:t>
      </w:r>
      <w:r w:rsidRPr="00425DA6">
        <w:t xml:space="preserve">жилой </w:t>
      </w:r>
      <w:r w:rsidR="00425DA6" w:rsidRPr="00425DA6">
        <w:t>многоэтажной</w:t>
      </w:r>
      <w:r w:rsidRPr="00425DA6">
        <w:t xml:space="preserve"> застройки</w:t>
      </w:r>
      <w:r w:rsidRPr="00F06634">
        <w:t xml:space="preserve"> и парковой зоне. Сброс ливневых стоков производится на существующий рельеф и в реку без очистки. Единственное существующее закрытое очистное сооружение ливневых стоков марки УСВ-М (ООО «</w:t>
      </w:r>
      <w:proofErr w:type="spellStart"/>
      <w:r w:rsidRPr="00F06634">
        <w:t>Севзапналадка</w:t>
      </w:r>
      <w:proofErr w:type="spellEnd"/>
      <w:r w:rsidRPr="00F06634">
        <w:t xml:space="preserve">») находится на въезде на </w:t>
      </w:r>
      <w:proofErr w:type="spellStart"/>
      <w:r w:rsidRPr="00F06634">
        <w:t>Бугринский</w:t>
      </w:r>
      <w:proofErr w:type="spellEnd"/>
      <w:r w:rsidRPr="00F06634">
        <w:t xml:space="preserve"> мост в юго-восточной части </w:t>
      </w:r>
      <w:r>
        <w:t>планируемой</w:t>
      </w:r>
      <w:r w:rsidRPr="00F06634">
        <w:t xml:space="preserve"> территории.</w:t>
      </w:r>
    </w:p>
    <w:p w:rsidR="00873EAC" w:rsidRPr="00F06634" w:rsidRDefault="00873EAC" w:rsidP="00571732">
      <w:pPr>
        <w:pStyle w:val="a7"/>
      </w:pPr>
      <w:r>
        <w:t>Планируемая территория</w:t>
      </w:r>
      <w:r w:rsidRPr="00F06634">
        <w:t xml:space="preserve"> разбита на 4 бассейна стока, имеющих самосто</w:t>
      </w:r>
      <w:r w:rsidRPr="00F06634">
        <w:t>я</w:t>
      </w:r>
      <w:r w:rsidRPr="00F06634">
        <w:t xml:space="preserve">тельные выпуски на площадки очистных сооружений ливневых стоков, и далее </w:t>
      </w:r>
      <w:r>
        <w:t xml:space="preserve">в реку </w:t>
      </w:r>
      <w:r w:rsidRPr="00F06634">
        <w:t>Обь.</w:t>
      </w:r>
    </w:p>
    <w:p w:rsidR="00873EAC" w:rsidRPr="00F06634" w:rsidRDefault="00873EAC" w:rsidP="00571732">
      <w:pPr>
        <w:pStyle w:val="a7"/>
        <w:rPr>
          <w:bCs/>
        </w:rPr>
      </w:pPr>
      <w:r w:rsidRPr="00F06634">
        <w:rPr>
          <w:bCs/>
        </w:rPr>
        <w:t xml:space="preserve">В </w:t>
      </w:r>
      <w:proofErr w:type="gramStart"/>
      <w:r w:rsidRPr="00F06634">
        <w:rPr>
          <w:bCs/>
        </w:rPr>
        <w:t>проекте</w:t>
      </w:r>
      <w:proofErr w:type="gramEnd"/>
      <w:r w:rsidRPr="00F06634">
        <w:rPr>
          <w:bCs/>
        </w:rPr>
        <w:t xml:space="preserve"> </w:t>
      </w:r>
      <w:r>
        <w:rPr>
          <w:bCs/>
        </w:rPr>
        <w:t xml:space="preserve">планировки </w:t>
      </w:r>
      <w:r w:rsidRPr="00F06634">
        <w:rPr>
          <w:bCs/>
        </w:rPr>
        <w:t>организация поверхностного водоотвода принята при помощи развитой ливневой сети. Запроектированная система водостоков прол</w:t>
      </w:r>
      <w:r w:rsidRPr="00F06634">
        <w:rPr>
          <w:bCs/>
        </w:rPr>
        <w:t>о</w:t>
      </w:r>
      <w:r w:rsidRPr="00F06634">
        <w:rPr>
          <w:bCs/>
        </w:rPr>
        <w:t xml:space="preserve">жена по проектируемым магистральным улицам в направлении максимальных уклонов рельефа. </w:t>
      </w:r>
      <w:r w:rsidRPr="00F06634">
        <w:t>Система ливневой канализации включает в себя самотечные трубопроводы закрытой ливневой сети, существующую дренажную сеть и очис</w:t>
      </w:r>
      <w:r w:rsidRPr="00F06634">
        <w:t>т</w:t>
      </w:r>
      <w:r w:rsidRPr="00F06634">
        <w:t>ные сооружения закрытого типа.</w:t>
      </w:r>
      <w:r w:rsidRPr="00F06634">
        <w:rPr>
          <w:bCs/>
        </w:rPr>
        <w:t xml:space="preserve"> </w:t>
      </w:r>
    </w:p>
    <w:p w:rsidR="00873EAC" w:rsidRPr="00F06634" w:rsidRDefault="00873EAC" w:rsidP="00571732">
      <w:pPr>
        <w:pStyle w:val="a7"/>
        <w:rPr>
          <w:spacing w:val="-1"/>
        </w:rPr>
      </w:pPr>
      <w:r w:rsidRPr="00F06634">
        <w:t>Открытые водостоки представляют собой пропуск воды по краю проезжей части свободным пробегом с внутриквартальной территории в направлении ест</w:t>
      </w:r>
      <w:r w:rsidRPr="00F06634">
        <w:t>е</w:t>
      </w:r>
      <w:r w:rsidRPr="00F06634">
        <w:t xml:space="preserve">ственного понижения рельефа к </w:t>
      </w:r>
      <w:proofErr w:type="spellStart"/>
      <w:r w:rsidRPr="00F06634">
        <w:t>дождепри</w:t>
      </w:r>
      <w:r w:rsidR="00286117">
        <w:t>е</w:t>
      </w:r>
      <w:r w:rsidRPr="00F06634">
        <w:t>мным</w:t>
      </w:r>
      <w:proofErr w:type="spellEnd"/>
      <w:r w:rsidRPr="00F06634">
        <w:t xml:space="preserve"> колодцам и далее в закрытую водосточную сеть, которая вед</w:t>
      </w:r>
      <w:r w:rsidR="00286117">
        <w:t>е</w:t>
      </w:r>
      <w:r w:rsidRPr="00F06634">
        <w:t>т к площадкам очистных сооружений ливневой сети закрытого типа.</w:t>
      </w:r>
    </w:p>
    <w:p w:rsidR="00873EAC" w:rsidRPr="00163541" w:rsidRDefault="00873EAC" w:rsidP="00571732">
      <w:pPr>
        <w:pStyle w:val="a7"/>
      </w:pPr>
      <w:r w:rsidRPr="00F06634">
        <w:t xml:space="preserve">Закрытые водостоки предусмотрены из железобетонных труб. </w:t>
      </w:r>
      <w:proofErr w:type="gramStart"/>
      <w:r w:rsidRPr="00F06634">
        <w:t>Часть прое</w:t>
      </w:r>
      <w:r w:rsidRPr="00F06634">
        <w:t>к</w:t>
      </w:r>
      <w:r w:rsidRPr="00F06634">
        <w:t>тируемой ливневой канализации подключается к существующ</w:t>
      </w:r>
      <w:r w:rsidRPr="00163541">
        <w:t>им</w:t>
      </w:r>
      <w:r w:rsidRPr="00F06634">
        <w:t xml:space="preserve"> коллектор</w:t>
      </w:r>
      <w:r w:rsidRPr="00163541">
        <w:t>ам</w:t>
      </w:r>
      <w:r w:rsidRPr="00F06634">
        <w:t xml:space="preserve"> ливневого стока</w:t>
      </w:r>
      <w:r w:rsidRPr="00163541">
        <w:t xml:space="preserve"> и</w:t>
      </w:r>
      <w:r w:rsidR="0053678A">
        <w:t>,</w:t>
      </w:r>
      <w:r w:rsidRPr="00163541">
        <w:t xml:space="preserve"> наоборот, существующие коллекторы ливневой канализации, имеющие выпуск поверхностного стока на рельеф и в водные объекты без пре</w:t>
      </w:r>
      <w:r w:rsidRPr="00163541">
        <w:t>д</w:t>
      </w:r>
      <w:r w:rsidRPr="00163541">
        <w:t>варительной очистки, в свою очередь, подключаются к проектным к</w:t>
      </w:r>
      <w:r w:rsidR="0053678A">
        <w:t>оллекторам ливневой канализации</w:t>
      </w:r>
      <w:r w:rsidRPr="00163541">
        <w:t xml:space="preserve"> для упорядоченного отвода стока с вышележащей терри</w:t>
      </w:r>
      <w:r w:rsidR="0053678A">
        <w:t>т</w:t>
      </w:r>
      <w:r w:rsidR="0053678A">
        <w:t>о</w:t>
      </w:r>
      <w:r w:rsidR="0053678A">
        <w:t>рии</w:t>
      </w:r>
      <w:r w:rsidRPr="00163541">
        <w:t xml:space="preserve"> на площадки очистных сооружений ливневой сети</w:t>
      </w:r>
      <w:r w:rsidRPr="00F06634">
        <w:t>.</w:t>
      </w:r>
      <w:proofErr w:type="gramEnd"/>
    </w:p>
    <w:p w:rsidR="00873EAC" w:rsidRPr="00F06634" w:rsidRDefault="00873EAC" w:rsidP="00571732">
      <w:pPr>
        <w:pStyle w:val="a7"/>
        <w:rPr>
          <w:b/>
          <w:color w:val="000000"/>
        </w:rPr>
      </w:pPr>
      <w:r w:rsidRPr="00F06634">
        <w:t>Перед сбросом поверхностный сток в распределительной камере разделяе</w:t>
      </w:r>
      <w:r w:rsidRPr="00F06634">
        <w:t>т</w:t>
      </w:r>
      <w:r w:rsidRPr="00F06634">
        <w:t xml:space="preserve">ся </w:t>
      </w:r>
      <w:proofErr w:type="gramStart"/>
      <w:r w:rsidRPr="00F06634">
        <w:t>на</w:t>
      </w:r>
      <w:proofErr w:type="gramEnd"/>
      <w:r w:rsidRPr="00F06634">
        <w:t xml:space="preserve"> загрязн</w:t>
      </w:r>
      <w:r w:rsidR="00286117">
        <w:t>е</w:t>
      </w:r>
      <w:r w:rsidRPr="00F06634">
        <w:t>нный и условно чистый. Загрязн</w:t>
      </w:r>
      <w:r w:rsidR="00286117">
        <w:t>е</w:t>
      </w:r>
      <w:r w:rsidRPr="00F06634">
        <w:t>нная часть стока поступает на оч</w:t>
      </w:r>
      <w:r w:rsidRPr="00F06634">
        <w:t>и</w:t>
      </w:r>
      <w:r w:rsidRPr="00F06634">
        <w:t xml:space="preserve">стные сооружения, а остальная часть стока </w:t>
      </w:r>
      <w:r w:rsidRPr="00F06634">
        <w:rPr>
          <w:color w:val="000000"/>
        </w:rPr>
        <w:t>считается условно чистой и сбрасыв</w:t>
      </w:r>
      <w:r w:rsidRPr="00F06634">
        <w:rPr>
          <w:color w:val="000000"/>
        </w:rPr>
        <w:t>а</w:t>
      </w:r>
      <w:r w:rsidRPr="00F06634">
        <w:rPr>
          <w:color w:val="000000"/>
        </w:rPr>
        <w:t>ется в прилегающий водо</w:t>
      </w:r>
      <w:r w:rsidR="00286117">
        <w:rPr>
          <w:color w:val="000000"/>
        </w:rPr>
        <w:t>е</w:t>
      </w:r>
      <w:r w:rsidRPr="00F06634">
        <w:rPr>
          <w:color w:val="000000"/>
        </w:rPr>
        <w:t>м.</w:t>
      </w:r>
    </w:p>
    <w:p w:rsidR="00873EAC" w:rsidRPr="00F06634" w:rsidRDefault="00873EAC" w:rsidP="00571732">
      <w:pPr>
        <w:pStyle w:val="a7"/>
        <w:rPr>
          <w:b/>
          <w:bCs/>
        </w:rPr>
      </w:pPr>
      <w:r>
        <w:lastRenderedPageBreak/>
        <w:t xml:space="preserve">Сброс ливневого стока в реку </w:t>
      </w:r>
      <w:r w:rsidRPr="00F06634">
        <w:t>Об</w:t>
      </w:r>
      <w:r>
        <w:t>ь</w:t>
      </w:r>
      <w:r w:rsidRPr="00F06634">
        <w:t xml:space="preserve"> производится с помощью рассеивающих выпусков, длина которых принимается  по расч</w:t>
      </w:r>
      <w:r w:rsidR="00286117">
        <w:t>е</w:t>
      </w:r>
      <w:r w:rsidRPr="00F06634">
        <w:t>ту на дальнейших стадиях прое</w:t>
      </w:r>
      <w:r w:rsidRPr="00F06634">
        <w:t>к</w:t>
      </w:r>
      <w:r w:rsidRPr="00F06634">
        <w:t>тирования. Принятая конструкция рассеивающих выпусков должна обеспечивать наиболее эффективное слияние дождевых вод с водой водо</w:t>
      </w:r>
      <w:r w:rsidR="00286117">
        <w:t>е</w:t>
      </w:r>
      <w:r w:rsidRPr="00F06634">
        <w:t>ма.</w:t>
      </w:r>
    </w:p>
    <w:p w:rsidR="00873EAC" w:rsidRPr="00F06634" w:rsidRDefault="00873EAC" w:rsidP="00571732">
      <w:pPr>
        <w:ind w:firstLine="720"/>
      </w:pPr>
    </w:p>
    <w:p w:rsidR="00873EAC" w:rsidRPr="006E1146" w:rsidRDefault="00873EAC" w:rsidP="00571732">
      <w:pPr>
        <w:pStyle w:val="3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7" w:name="_Toc460339509"/>
      <w:r w:rsidRPr="006E1146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6E1146">
        <w:rPr>
          <w:rFonts w:ascii="Times New Roman" w:hAnsi="Times New Roman"/>
          <w:sz w:val="28"/>
          <w:szCs w:val="28"/>
        </w:rPr>
        <w:t>.4. Теплоснабжение</w:t>
      </w:r>
      <w:bookmarkEnd w:id="17"/>
    </w:p>
    <w:p w:rsidR="00873EAC" w:rsidRPr="00D10C3C" w:rsidRDefault="00873EAC" w:rsidP="00571732">
      <w:pPr>
        <w:rPr>
          <w:szCs w:val="28"/>
        </w:rPr>
      </w:pPr>
      <w:r w:rsidRPr="0018221D">
        <w:rPr>
          <w:szCs w:val="28"/>
        </w:rPr>
        <w:t>Раздел выполнен</w:t>
      </w:r>
      <w:r w:rsidR="0053678A">
        <w:rPr>
          <w:szCs w:val="28"/>
        </w:rPr>
        <w:t xml:space="preserve"> в соответствии с требованиями </w:t>
      </w:r>
      <w:r w:rsidRPr="0018221D">
        <w:rPr>
          <w:rStyle w:val="docaccesstitle"/>
        </w:rPr>
        <w:t xml:space="preserve">СП 124.13330.2012 </w:t>
      </w:r>
      <w:r w:rsidR="0053678A">
        <w:rPr>
          <w:rStyle w:val="docaccesstitle"/>
        </w:rPr>
        <w:t>«</w:t>
      </w:r>
      <w:r w:rsidRPr="0018221D">
        <w:rPr>
          <w:rStyle w:val="docaccesstitle"/>
        </w:rPr>
        <w:t xml:space="preserve">Свод правил. Тепловые сети. Актуализированная редакция </w:t>
      </w:r>
      <w:proofErr w:type="spellStart"/>
      <w:r w:rsidRPr="0018221D">
        <w:rPr>
          <w:rStyle w:val="docaccesstitle"/>
        </w:rPr>
        <w:t>СНиП</w:t>
      </w:r>
      <w:proofErr w:type="spellEnd"/>
      <w:r w:rsidRPr="0018221D">
        <w:rPr>
          <w:rStyle w:val="docaccesstitle"/>
        </w:rPr>
        <w:t xml:space="preserve"> 41-02-2003»</w:t>
      </w:r>
      <w:r w:rsidR="0053678A">
        <w:rPr>
          <w:szCs w:val="28"/>
        </w:rPr>
        <w:t xml:space="preserve">, </w:t>
      </w:r>
      <w:r w:rsidRPr="0018221D">
        <w:rPr>
          <w:rStyle w:val="docaccesstitle"/>
        </w:rPr>
        <w:t>СП</w:t>
      </w:r>
      <w:r w:rsidR="00742C51">
        <w:rPr>
          <w:rStyle w:val="docaccesstitle"/>
        </w:rPr>
        <w:t> </w:t>
      </w:r>
      <w:r w:rsidR="0053678A">
        <w:rPr>
          <w:rStyle w:val="docaccesstitle"/>
        </w:rPr>
        <w:t>50.13330.2012</w:t>
      </w:r>
      <w:r w:rsidRPr="0018221D">
        <w:rPr>
          <w:rStyle w:val="docaccesstitle"/>
        </w:rPr>
        <w:t xml:space="preserve"> </w:t>
      </w:r>
      <w:r w:rsidR="0053678A">
        <w:rPr>
          <w:rStyle w:val="docaccesstitle"/>
        </w:rPr>
        <w:t>«</w:t>
      </w:r>
      <w:r w:rsidRPr="0018221D">
        <w:rPr>
          <w:rStyle w:val="docaccesstitle"/>
        </w:rPr>
        <w:t>Свод правил. Тепловая защита зданий. Актуализированная р</w:t>
      </w:r>
      <w:r w:rsidRPr="0018221D">
        <w:rPr>
          <w:rStyle w:val="docaccesstitle"/>
        </w:rPr>
        <w:t>е</w:t>
      </w:r>
      <w:r w:rsidR="0053678A">
        <w:rPr>
          <w:rStyle w:val="docaccesstitle"/>
        </w:rPr>
        <w:t xml:space="preserve">дакция </w:t>
      </w:r>
      <w:proofErr w:type="spellStart"/>
      <w:r w:rsidR="0053678A">
        <w:rPr>
          <w:rStyle w:val="docaccesstitle"/>
        </w:rPr>
        <w:t>СНиП</w:t>
      </w:r>
      <w:proofErr w:type="spellEnd"/>
      <w:r w:rsidR="0053678A">
        <w:rPr>
          <w:rStyle w:val="docaccesstitle"/>
        </w:rPr>
        <w:t xml:space="preserve"> 23-02-2003», </w:t>
      </w:r>
      <w:r w:rsidRPr="0018221D">
        <w:rPr>
          <w:rStyle w:val="docaccesstitle"/>
        </w:rPr>
        <w:t xml:space="preserve">СП 89.13330.2012 </w:t>
      </w:r>
      <w:r w:rsidR="0053678A">
        <w:rPr>
          <w:rStyle w:val="docaccesstitle"/>
        </w:rPr>
        <w:t>«</w:t>
      </w:r>
      <w:r w:rsidRPr="0018221D">
        <w:rPr>
          <w:rStyle w:val="docaccesstitle"/>
        </w:rPr>
        <w:t>Свод правил. Котельные устано</w:t>
      </w:r>
      <w:r w:rsidRPr="0018221D">
        <w:rPr>
          <w:rStyle w:val="docaccesstitle"/>
        </w:rPr>
        <w:t>в</w:t>
      </w:r>
      <w:r w:rsidRPr="0018221D">
        <w:rPr>
          <w:rStyle w:val="docaccesstitle"/>
        </w:rPr>
        <w:t xml:space="preserve">ки. Актуализированная редакция </w:t>
      </w:r>
      <w:proofErr w:type="spellStart"/>
      <w:r w:rsidRPr="0018221D">
        <w:rPr>
          <w:rStyle w:val="docaccesstitle"/>
        </w:rPr>
        <w:t>СНиП</w:t>
      </w:r>
      <w:proofErr w:type="spellEnd"/>
      <w:r w:rsidRPr="0018221D">
        <w:rPr>
          <w:rStyle w:val="docaccesstitle"/>
        </w:rPr>
        <w:t xml:space="preserve"> II-35-76»</w:t>
      </w:r>
      <w:r w:rsidRPr="0018221D">
        <w:rPr>
          <w:szCs w:val="28"/>
        </w:rPr>
        <w:t>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 xml:space="preserve">Расположение трубопроводов и сооружений было определено </w:t>
      </w:r>
      <w:r w:rsidR="00041D52">
        <w:rPr>
          <w:szCs w:val="28"/>
        </w:rPr>
        <w:t>с учетом</w:t>
      </w:r>
      <w:r w:rsidR="0053678A">
        <w:rPr>
          <w:szCs w:val="28"/>
        </w:rPr>
        <w:t xml:space="preserve"> </w:t>
      </w:r>
      <w:r w:rsidRPr="00A35845">
        <w:rPr>
          <w:szCs w:val="28"/>
        </w:rPr>
        <w:t>СП</w:t>
      </w:r>
      <w:r w:rsidR="0053678A">
        <w:rPr>
          <w:szCs w:val="28"/>
        </w:rPr>
        <w:t> </w:t>
      </w:r>
      <w:r w:rsidRPr="00A35845">
        <w:rPr>
          <w:szCs w:val="28"/>
        </w:rPr>
        <w:t xml:space="preserve">42.13330.2011 </w:t>
      </w:r>
      <w:r w:rsidR="0053678A">
        <w:rPr>
          <w:szCs w:val="28"/>
        </w:rPr>
        <w:t>«</w:t>
      </w:r>
      <w:r w:rsidRPr="00A35845">
        <w:rPr>
          <w:szCs w:val="28"/>
        </w:rPr>
        <w:t>Свод правил. Градостроительство. Планировка и застройка г</w:t>
      </w:r>
      <w:r w:rsidRPr="00A35845">
        <w:rPr>
          <w:szCs w:val="28"/>
        </w:rPr>
        <w:t>о</w:t>
      </w:r>
      <w:r w:rsidRPr="00A35845">
        <w:rPr>
          <w:szCs w:val="28"/>
        </w:rPr>
        <w:t>родских и сельских поселений. Актуализирован</w:t>
      </w:r>
      <w:r w:rsidR="00425DA6">
        <w:rPr>
          <w:szCs w:val="28"/>
        </w:rPr>
        <w:t xml:space="preserve">ная редакция </w:t>
      </w:r>
      <w:proofErr w:type="spellStart"/>
      <w:r w:rsidRPr="00A35845">
        <w:rPr>
          <w:szCs w:val="28"/>
        </w:rPr>
        <w:t>СНиП</w:t>
      </w:r>
      <w:proofErr w:type="spellEnd"/>
      <w:r w:rsidRPr="00A35845">
        <w:rPr>
          <w:szCs w:val="28"/>
        </w:rPr>
        <w:t xml:space="preserve"> 2.07.01-89*». 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>Климатические данные:</w:t>
      </w:r>
    </w:p>
    <w:p w:rsidR="00873EAC" w:rsidRPr="00A35845" w:rsidRDefault="0053678A" w:rsidP="00571732">
      <w:pPr>
        <w:rPr>
          <w:szCs w:val="28"/>
        </w:rPr>
      </w:pPr>
      <w:r>
        <w:rPr>
          <w:szCs w:val="28"/>
        </w:rPr>
        <w:t>р</w:t>
      </w:r>
      <w:r w:rsidR="00873EAC" w:rsidRPr="00A35845">
        <w:rPr>
          <w:szCs w:val="28"/>
        </w:rPr>
        <w:t>асчетная температура наружного воздуха для проекти</w:t>
      </w:r>
      <w:r>
        <w:rPr>
          <w:szCs w:val="28"/>
        </w:rPr>
        <w:t>рования отопления – минус 37</w:t>
      </w:r>
      <w:proofErr w:type="gramStart"/>
      <w:r w:rsidR="00F53AF2">
        <w:rPr>
          <w:szCs w:val="28"/>
        </w:rPr>
        <w:t xml:space="preserve"> </w:t>
      </w:r>
      <w:r>
        <w:rPr>
          <w:szCs w:val="28"/>
        </w:rPr>
        <w:t>°С</w:t>
      </w:r>
      <w:proofErr w:type="gramEnd"/>
      <w:r>
        <w:rPr>
          <w:szCs w:val="28"/>
        </w:rPr>
        <w:t>;</w:t>
      </w:r>
    </w:p>
    <w:p w:rsidR="00873EAC" w:rsidRPr="00A35845" w:rsidRDefault="0053678A" w:rsidP="00571732">
      <w:pPr>
        <w:rPr>
          <w:szCs w:val="28"/>
        </w:rPr>
      </w:pPr>
      <w:r>
        <w:rPr>
          <w:szCs w:val="28"/>
        </w:rPr>
        <w:t>с</w:t>
      </w:r>
      <w:r w:rsidR="00873EAC" w:rsidRPr="00A35845">
        <w:rPr>
          <w:szCs w:val="28"/>
        </w:rPr>
        <w:t>редняя температура за отопительный период – минус 8,</w:t>
      </w:r>
      <w:r w:rsidR="00742C51">
        <w:rPr>
          <w:szCs w:val="28"/>
        </w:rPr>
        <w:t>7</w:t>
      </w:r>
      <w:proofErr w:type="gramStart"/>
      <w:r w:rsidR="00F53AF2">
        <w:rPr>
          <w:szCs w:val="28"/>
        </w:rPr>
        <w:t xml:space="preserve"> </w:t>
      </w:r>
      <w:r w:rsidR="00873EAC" w:rsidRPr="00A35845">
        <w:rPr>
          <w:szCs w:val="28"/>
        </w:rPr>
        <w:sym w:font="Symbol" w:char="00B0"/>
      </w:r>
      <w:r w:rsidR="00873EAC" w:rsidRPr="00A35845">
        <w:rPr>
          <w:szCs w:val="28"/>
        </w:rPr>
        <w:t>С</w:t>
      </w:r>
      <w:proofErr w:type="gramEnd"/>
      <w:r>
        <w:rPr>
          <w:szCs w:val="28"/>
        </w:rPr>
        <w:t>;</w:t>
      </w:r>
    </w:p>
    <w:p w:rsidR="00873EAC" w:rsidRPr="00A35845" w:rsidRDefault="0053678A" w:rsidP="00571732">
      <w:pPr>
        <w:rPr>
          <w:szCs w:val="28"/>
        </w:rPr>
      </w:pPr>
      <w:r>
        <w:rPr>
          <w:szCs w:val="28"/>
        </w:rPr>
        <w:t>п</w:t>
      </w:r>
      <w:r w:rsidR="00873EAC" w:rsidRPr="00A35845">
        <w:rPr>
          <w:szCs w:val="28"/>
        </w:rPr>
        <w:t>родолжительность отопительного периода – 230 суток.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>Проектом планировки предусматривается централизованная система тепл</w:t>
      </w:r>
      <w:r w:rsidRPr="00A35845">
        <w:rPr>
          <w:szCs w:val="28"/>
        </w:rPr>
        <w:t>о</w:t>
      </w:r>
      <w:r>
        <w:rPr>
          <w:szCs w:val="28"/>
        </w:rPr>
        <w:t>снабжения, горячее водоснабжение</w:t>
      </w:r>
      <w:r w:rsidRPr="00A35845">
        <w:t xml:space="preserve"> </w:t>
      </w:r>
      <w:r w:rsidRPr="00A35845">
        <w:rPr>
          <w:szCs w:val="28"/>
        </w:rPr>
        <w:t xml:space="preserve"> для существующих, проектируемых  жилых, административных и общественных зданий.</w:t>
      </w:r>
      <w:r w:rsidR="00425DA6" w:rsidRPr="00D0050F">
        <w:rPr>
          <w:szCs w:val="28"/>
        </w:rPr>
        <w:t xml:space="preserve"> Источник</w:t>
      </w:r>
      <w:r w:rsidR="00D0050F">
        <w:rPr>
          <w:szCs w:val="28"/>
        </w:rPr>
        <w:t>ом</w:t>
      </w:r>
      <w:r w:rsidR="00425DA6" w:rsidRPr="00D0050F">
        <w:rPr>
          <w:szCs w:val="28"/>
        </w:rPr>
        <w:t xml:space="preserve"> теплоснабжения план</w:t>
      </w:r>
      <w:r w:rsidR="00425DA6" w:rsidRPr="00D0050F">
        <w:rPr>
          <w:szCs w:val="28"/>
        </w:rPr>
        <w:t>и</w:t>
      </w:r>
      <w:r w:rsidR="00425DA6" w:rsidRPr="00D0050F">
        <w:rPr>
          <w:szCs w:val="28"/>
        </w:rPr>
        <w:t xml:space="preserve">руемой территории являются </w:t>
      </w:r>
      <w:r w:rsidR="008E1B0F" w:rsidRPr="00D0050F">
        <w:t xml:space="preserve">теплоэлектроцентраль (далее – ТЭЦ) </w:t>
      </w:r>
      <w:r w:rsidR="00425DA6" w:rsidRPr="00D0050F">
        <w:rPr>
          <w:szCs w:val="28"/>
        </w:rPr>
        <w:t>ТЭЦ-2, к</w:t>
      </w:r>
      <w:r w:rsidR="00425DA6" w:rsidRPr="00D0050F">
        <w:rPr>
          <w:szCs w:val="28"/>
        </w:rPr>
        <w:t>о</w:t>
      </w:r>
      <w:r w:rsidR="00425DA6" w:rsidRPr="00D0050F">
        <w:rPr>
          <w:szCs w:val="28"/>
        </w:rPr>
        <w:t>тельная ООО «Потенциал - Плюс», котельная ЗАО «Новосибирский мелькомб</w:t>
      </w:r>
      <w:r w:rsidR="00425DA6" w:rsidRPr="00D0050F">
        <w:rPr>
          <w:szCs w:val="28"/>
        </w:rPr>
        <w:t>и</w:t>
      </w:r>
      <w:r w:rsidR="00425DA6" w:rsidRPr="00D0050F">
        <w:rPr>
          <w:szCs w:val="28"/>
        </w:rPr>
        <w:t>нат №1», локальная котельная №</w:t>
      </w:r>
      <w:r w:rsidR="0053678A">
        <w:rPr>
          <w:szCs w:val="28"/>
        </w:rPr>
        <w:t xml:space="preserve"> </w:t>
      </w:r>
      <w:r w:rsidR="00425DA6" w:rsidRPr="00D0050F">
        <w:rPr>
          <w:szCs w:val="28"/>
        </w:rPr>
        <w:t>5 по ул. Выборн</w:t>
      </w:r>
      <w:r w:rsidR="0053678A">
        <w:rPr>
          <w:szCs w:val="28"/>
        </w:rPr>
        <w:t>ой</w:t>
      </w:r>
      <w:r w:rsidR="00425DA6" w:rsidRPr="00D0050F">
        <w:rPr>
          <w:szCs w:val="28"/>
        </w:rPr>
        <w:t>, 19.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 xml:space="preserve"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сооружений, согласно </w:t>
      </w:r>
      <w:proofErr w:type="spellStart"/>
      <w:r w:rsidRPr="00A35845">
        <w:rPr>
          <w:szCs w:val="28"/>
        </w:rPr>
        <w:t>СНиП</w:t>
      </w:r>
      <w:proofErr w:type="spellEnd"/>
      <w:r w:rsidRPr="00A35845">
        <w:rPr>
          <w:szCs w:val="28"/>
        </w:rPr>
        <w:t xml:space="preserve"> 41-02-2003 «Т</w:t>
      </w:r>
      <w:r w:rsidRPr="00A35845">
        <w:rPr>
          <w:szCs w:val="28"/>
        </w:rPr>
        <w:t>е</w:t>
      </w:r>
      <w:r w:rsidRPr="00A35845">
        <w:rPr>
          <w:szCs w:val="28"/>
        </w:rPr>
        <w:t>пловые сети».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 xml:space="preserve">В </w:t>
      </w:r>
      <w:proofErr w:type="gramStart"/>
      <w:r w:rsidRPr="00A35845">
        <w:rPr>
          <w:szCs w:val="28"/>
        </w:rPr>
        <w:t>проекте</w:t>
      </w:r>
      <w:proofErr w:type="gramEnd"/>
      <w:r w:rsidRPr="00A35845">
        <w:rPr>
          <w:szCs w:val="28"/>
        </w:rPr>
        <w:t xml:space="preserve"> планировки предусматривается использование котельной </w:t>
      </w:r>
      <w:r w:rsidR="00425DA6">
        <w:t>ОАО</w:t>
      </w:r>
      <w:r w:rsidR="00425DA6">
        <w:rPr>
          <w:szCs w:val="28"/>
        </w:rPr>
        <w:t xml:space="preserve"> «</w:t>
      </w:r>
      <w:r w:rsidR="00425DA6" w:rsidRPr="00340D80">
        <w:rPr>
          <w:szCs w:val="28"/>
        </w:rPr>
        <w:t>Новосибирский инструментальный завод»</w:t>
      </w:r>
      <w:r w:rsidRPr="00A35845">
        <w:rPr>
          <w:szCs w:val="28"/>
        </w:rPr>
        <w:t xml:space="preserve"> с необходимым объемом реконстру</w:t>
      </w:r>
      <w:r w:rsidRPr="00A35845">
        <w:rPr>
          <w:szCs w:val="28"/>
        </w:rPr>
        <w:t>к</w:t>
      </w:r>
      <w:r w:rsidRPr="00A35845">
        <w:rPr>
          <w:szCs w:val="28"/>
        </w:rPr>
        <w:t xml:space="preserve">ции. 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 xml:space="preserve">Теплоснабжение </w:t>
      </w:r>
      <w:r>
        <w:rPr>
          <w:szCs w:val="28"/>
        </w:rPr>
        <w:t xml:space="preserve">планировочных </w:t>
      </w:r>
      <w:r w:rsidRPr="00A35845">
        <w:rPr>
          <w:szCs w:val="28"/>
        </w:rPr>
        <w:t>кварталов, где сохраняется существующая застройка, предусматривается от существующих центральных тепловых пунктов (</w:t>
      </w:r>
      <w:r>
        <w:rPr>
          <w:szCs w:val="28"/>
        </w:rPr>
        <w:t xml:space="preserve">далее </w:t>
      </w:r>
      <w:r w:rsidRPr="004D3F71">
        <w:t>–</w:t>
      </w:r>
      <w:r>
        <w:rPr>
          <w:szCs w:val="28"/>
        </w:rPr>
        <w:t xml:space="preserve"> </w:t>
      </w:r>
      <w:r w:rsidRPr="00A35845">
        <w:rPr>
          <w:szCs w:val="28"/>
        </w:rPr>
        <w:t xml:space="preserve">ЦТП). В </w:t>
      </w:r>
      <w:r>
        <w:rPr>
          <w:szCs w:val="28"/>
        </w:rPr>
        <w:t xml:space="preserve">планировочных </w:t>
      </w:r>
      <w:proofErr w:type="gramStart"/>
      <w:r w:rsidRPr="00A35845">
        <w:rPr>
          <w:szCs w:val="28"/>
        </w:rPr>
        <w:t>кварталах</w:t>
      </w:r>
      <w:proofErr w:type="gramEnd"/>
      <w:r w:rsidRPr="00A35845">
        <w:rPr>
          <w:szCs w:val="28"/>
        </w:rPr>
        <w:t>, где подлежит сносу несколько домов или строится несколько домов, теплоснабжение предусматривается от ЦТП, по</w:t>
      </w:r>
      <w:r w:rsidRPr="00A35845">
        <w:rPr>
          <w:szCs w:val="28"/>
        </w:rPr>
        <w:t>д</w:t>
      </w:r>
      <w:r w:rsidRPr="00A35845">
        <w:rPr>
          <w:szCs w:val="28"/>
        </w:rPr>
        <w:t xml:space="preserve">лежащих реконструкции с установкой дополнительного оборудования. В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ровочных</w:t>
      </w:r>
      <w:r w:rsidRPr="00A35845">
        <w:rPr>
          <w:szCs w:val="28"/>
        </w:rPr>
        <w:t xml:space="preserve"> </w:t>
      </w:r>
      <w:proofErr w:type="gramStart"/>
      <w:r w:rsidRPr="00A35845">
        <w:rPr>
          <w:szCs w:val="28"/>
        </w:rPr>
        <w:t>кварталах</w:t>
      </w:r>
      <w:proofErr w:type="gramEnd"/>
      <w:r w:rsidRPr="00A35845">
        <w:rPr>
          <w:szCs w:val="28"/>
        </w:rPr>
        <w:t xml:space="preserve"> с новой застройкой предусматривается строительство новых ЦТП.</w:t>
      </w:r>
    </w:p>
    <w:p w:rsidR="00873EAC" w:rsidRPr="009A512B" w:rsidRDefault="00873EAC" w:rsidP="0053678A">
      <w:pPr>
        <w:rPr>
          <w:szCs w:val="28"/>
        </w:rPr>
      </w:pPr>
      <w:r w:rsidRPr="00A35845">
        <w:rPr>
          <w:szCs w:val="28"/>
        </w:rPr>
        <w:t>Кроме того, проектом планировки рассмотрен и учтен вариант с подключ</w:t>
      </w:r>
      <w:r w:rsidRPr="00A35845">
        <w:rPr>
          <w:szCs w:val="28"/>
        </w:rPr>
        <w:t>е</w:t>
      </w:r>
      <w:r w:rsidRPr="00A35845">
        <w:rPr>
          <w:szCs w:val="28"/>
        </w:rPr>
        <w:t>нием к ТЭЦ-5 теплотрассой по ул. Выборн</w:t>
      </w:r>
      <w:r w:rsidR="0053678A">
        <w:rPr>
          <w:szCs w:val="28"/>
        </w:rPr>
        <w:t>ой</w:t>
      </w:r>
      <w:r w:rsidRPr="00A35845">
        <w:rPr>
          <w:szCs w:val="28"/>
        </w:rPr>
        <w:t>. Для этого в коммунальной зоне пр</w:t>
      </w:r>
      <w:r>
        <w:rPr>
          <w:szCs w:val="28"/>
        </w:rPr>
        <w:t xml:space="preserve">едусматривается разместить </w:t>
      </w:r>
      <w:proofErr w:type="spellStart"/>
      <w:r w:rsidRPr="00A35845">
        <w:rPr>
          <w:szCs w:val="28"/>
        </w:rPr>
        <w:t>повысительную</w:t>
      </w:r>
      <w:proofErr w:type="spellEnd"/>
      <w:r w:rsidRPr="00A35845">
        <w:rPr>
          <w:szCs w:val="28"/>
        </w:rPr>
        <w:t xml:space="preserve"> насосную станцию  на расчетную нагрузку 110,0 Гкал/час. </w:t>
      </w:r>
    </w:p>
    <w:p w:rsidR="00873EAC" w:rsidRPr="00C62DBC" w:rsidRDefault="00873EAC" w:rsidP="00571732">
      <w:pPr>
        <w:pStyle w:val="3"/>
        <w:ind w:left="0" w:firstLine="0"/>
        <w:jc w:val="center"/>
        <w:rPr>
          <w:rFonts w:ascii="Times New Roman" w:hAnsi="Times New Roman"/>
          <w:sz w:val="28"/>
        </w:rPr>
      </w:pPr>
      <w:bookmarkStart w:id="18" w:name="_Toc460339510"/>
      <w:r w:rsidRPr="00C62DBC">
        <w:rPr>
          <w:rFonts w:ascii="Times New Roman" w:hAnsi="Times New Roman"/>
          <w:sz w:val="28"/>
        </w:rPr>
        <w:lastRenderedPageBreak/>
        <w:t>2.</w:t>
      </w:r>
      <w:r>
        <w:rPr>
          <w:rFonts w:ascii="Times New Roman" w:hAnsi="Times New Roman"/>
          <w:sz w:val="28"/>
        </w:rPr>
        <w:t>5</w:t>
      </w:r>
      <w:r w:rsidRPr="00C62DBC">
        <w:rPr>
          <w:rFonts w:ascii="Times New Roman" w:hAnsi="Times New Roman"/>
          <w:sz w:val="28"/>
        </w:rPr>
        <w:t>.5. Газоснабжение</w:t>
      </w:r>
      <w:bookmarkEnd w:id="18"/>
    </w:p>
    <w:p w:rsidR="00873EAC" w:rsidRDefault="00873EAC" w:rsidP="00571732">
      <w:pPr>
        <w:ind w:firstLine="720"/>
        <w:rPr>
          <w:szCs w:val="28"/>
        </w:rPr>
      </w:pPr>
      <w:r w:rsidRPr="00E740B2">
        <w:rPr>
          <w:szCs w:val="28"/>
        </w:rPr>
        <w:t>Планировочными мероприятиями предусматривается снос существующей застройки</w:t>
      </w:r>
      <w:r>
        <w:rPr>
          <w:szCs w:val="28"/>
        </w:rPr>
        <w:t xml:space="preserve"> индивидуальными жилыми домами.</w:t>
      </w:r>
      <w:r w:rsidRPr="00E740B2">
        <w:rPr>
          <w:szCs w:val="28"/>
        </w:rPr>
        <w:t xml:space="preserve"> Для дальнейшего развития </w:t>
      </w:r>
      <w:r>
        <w:t>план</w:t>
      </w:r>
      <w:r>
        <w:t>и</w:t>
      </w:r>
      <w:r>
        <w:t>руемой</w:t>
      </w:r>
      <w:r>
        <w:rPr>
          <w:szCs w:val="28"/>
        </w:rPr>
        <w:t xml:space="preserve"> </w:t>
      </w:r>
      <w:r w:rsidRPr="00E740B2">
        <w:rPr>
          <w:szCs w:val="28"/>
        </w:rPr>
        <w:t>территории, обеспечения новых объектов застройки необходимо стро</w:t>
      </w:r>
      <w:r w:rsidRPr="00E740B2">
        <w:rPr>
          <w:szCs w:val="28"/>
        </w:rPr>
        <w:t>и</w:t>
      </w:r>
      <w:r w:rsidRPr="00E740B2">
        <w:rPr>
          <w:szCs w:val="28"/>
        </w:rPr>
        <w:t xml:space="preserve">тельство новых инженерных сетей и сооружений. На участках планируемого </w:t>
      </w:r>
      <w:r w:rsidR="0053678A">
        <w:rPr>
          <w:szCs w:val="28"/>
        </w:rPr>
        <w:t xml:space="preserve"> </w:t>
      </w:r>
      <w:r w:rsidRPr="00E740B2">
        <w:rPr>
          <w:szCs w:val="28"/>
        </w:rPr>
        <w:t xml:space="preserve">размещения транспортных развязок </w:t>
      </w:r>
      <w:r>
        <w:rPr>
          <w:szCs w:val="28"/>
        </w:rPr>
        <w:t xml:space="preserve">и </w:t>
      </w:r>
      <w:r w:rsidRPr="00E740B2">
        <w:rPr>
          <w:szCs w:val="28"/>
        </w:rPr>
        <w:t>сн</w:t>
      </w:r>
      <w:r w:rsidRPr="0017167D">
        <w:rPr>
          <w:szCs w:val="28"/>
        </w:rPr>
        <w:t>ос</w:t>
      </w:r>
      <w:r w:rsidR="0053678A">
        <w:rPr>
          <w:szCs w:val="28"/>
        </w:rPr>
        <w:t>а</w:t>
      </w:r>
      <w:r w:rsidRPr="0017167D">
        <w:rPr>
          <w:szCs w:val="28"/>
        </w:rPr>
        <w:t xml:space="preserve"> существующей застройки индивид</w:t>
      </w:r>
      <w:r w:rsidRPr="0017167D">
        <w:rPr>
          <w:szCs w:val="28"/>
        </w:rPr>
        <w:t>у</w:t>
      </w:r>
      <w:r w:rsidRPr="0017167D">
        <w:rPr>
          <w:szCs w:val="28"/>
        </w:rPr>
        <w:t>альными жилыми домами потребуется демонтаж существующего газопровода.</w:t>
      </w:r>
    </w:p>
    <w:p w:rsidR="00873EAC" w:rsidRPr="00562C0D" w:rsidRDefault="00873EAC" w:rsidP="00571732">
      <w:pPr>
        <w:ind w:firstLine="0"/>
        <w:jc w:val="center"/>
        <w:rPr>
          <w:b/>
          <w:highlight w:val="red"/>
        </w:rPr>
      </w:pPr>
    </w:p>
    <w:p w:rsidR="00873EAC" w:rsidRDefault="00873EAC" w:rsidP="00F53AF2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bookmarkStart w:id="19" w:name="_Toc460339511"/>
      <w:r w:rsidRPr="00C62DBC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5</w:t>
      </w:r>
      <w:r w:rsidRPr="00C62DBC">
        <w:rPr>
          <w:rFonts w:ascii="Times New Roman" w:hAnsi="Times New Roman"/>
          <w:sz w:val="28"/>
        </w:rPr>
        <w:t>.6. Электроснабжение</w:t>
      </w:r>
      <w:bookmarkEnd w:id="19"/>
    </w:p>
    <w:p w:rsidR="00F53AF2" w:rsidRPr="00F53AF2" w:rsidRDefault="00F53AF2" w:rsidP="00F53AF2"/>
    <w:p w:rsidR="00873EAC" w:rsidRPr="003A52FD" w:rsidRDefault="00873EAC" w:rsidP="00571732">
      <w:pPr>
        <w:rPr>
          <w:szCs w:val="28"/>
        </w:rPr>
      </w:pPr>
      <w:r>
        <w:rPr>
          <w:szCs w:val="28"/>
        </w:rPr>
        <w:t xml:space="preserve">Планируемая территория </w:t>
      </w:r>
      <w:r w:rsidRPr="003A52FD">
        <w:rPr>
          <w:szCs w:val="28"/>
        </w:rPr>
        <w:t>расположена в зоне действия ПС 110 кВ «Инстр</w:t>
      </w:r>
      <w:r w:rsidRPr="003A52FD">
        <w:rPr>
          <w:szCs w:val="28"/>
        </w:rPr>
        <w:t>у</w:t>
      </w:r>
      <w:r w:rsidRPr="003A52FD">
        <w:rPr>
          <w:szCs w:val="28"/>
        </w:rPr>
        <w:t>ментальная» (трансформаторы мощностью 2х40 МВА)</w:t>
      </w:r>
      <w:r>
        <w:rPr>
          <w:szCs w:val="28"/>
        </w:rPr>
        <w:t>.</w:t>
      </w:r>
    </w:p>
    <w:p w:rsidR="00873EAC" w:rsidRPr="00C173E9" w:rsidRDefault="00873EAC" w:rsidP="00571732">
      <w:pPr>
        <w:rPr>
          <w:szCs w:val="28"/>
        </w:rPr>
      </w:pPr>
      <w:r w:rsidRPr="00C173E9">
        <w:rPr>
          <w:szCs w:val="28"/>
        </w:rPr>
        <w:t xml:space="preserve">Технологическое присоединение дополнительной </w:t>
      </w:r>
      <w:proofErr w:type="gramStart"/>
      <w:r w:rsidRPr="00C173E9">
        <w:rPr>
          <w:szCs w:val="28"/>
        </w:rPr>
        <w:t>нагрузки</w:t>
      </w:r>
      <w:proofErr w:type="gramEnd"/>
      <w:r w:rsidRPr="00C173E9">
        <w:rPr>
          <w:szCs w:val="28"/>
        </w:rPr>
        <w:t xml:space="preserve"> возможно ос</w:t>
      </w:r>
      <w:r w:rsidRPr="00C173E9">
        <w:rPr>
          <w:szCs w:val="28"/>
        </w:rPr>
        <w:t>у</w:t>
      </w:r>
      <w:r w:rsidRPr="00C173E9">
        <w:rPr>
          <w:szCs w:val="28"/>
        </w:rPr>
        <w:t xml:space="preserve">ществить от запланированной к строительству ПС </w:t>
      </w:r>
      <w:r w:rsidR="0053678A">
        <w:rPr>
          <w:szCs w:val="28"/>
        </w:rPr>
        <w:t>«</w:t>
      </w:r>
      <w:r w:rsidRPr="00C173E9">
        <w:rPr>
          <w:szCs w:val="28"/>
        </w:rPr>
        <w:t>Береговая</w:t>
      </w:r>
      <w:r w:rsidR="0053678A">
        <w:rPr>
          <w:szCs w:val="28"/>
        </w:rPr>
        <w:t>»</w:t>
      </w:r>
      <w:r w:rsidRPr="00C173E9">
        <w:rPr>
          <w:szCs w:val="28"/>
        </w:rPr>
        <w:t xml:space="preserve"> 110 кВ</w:t>
      </w:r>
      <w:r w:rsidRPr="000766C2">
        <w:rPr>
          <w:szCs w:val="28"/>
        </w:rPr>
        <w:t xml:space="preserve"> </w:t>
      </w:r>
      <w:r w:rsidRPr="00C173E9">
        <w:rPr>
          <w:szCs w:val="28"/>
        </w:rPr>
        <w:t xml:space="preserve">с </w:t>
      </w:r>
      <w:proofErr w:type="spellStart"/>
      <w:r w:rsidRPr="00C173E9">
        <w:rPr>
          <w:szCs w:val="28"/>
        </w:rPr>
        <w:t>двухце</w:t>
      </w:r>
      <w:r w:rsidRPr="00C173E9">
        <w:rPr>
          <w:szCs w:val="28"/>
        </w:rPr>
        <w:t>п</w:t>
      </w:r>
      <w:r w:rsidRPr="00C173E9">
        <w:rPr>
          <w:szCs w:val="28"/>
        </w:rPr>
        <w:t>ной</w:t>
      </w:r>
      <w:proofErr w:type="spellEnd"/>
      <w:r w:rsidRPr="00C173E9">
        <w:rPr>
          <w:szCs w:val="28"/>
        </w:rPr>
        <w:t xml:space="preserve"> ЛЭП-110 кВ, подключаемой ответвлением ВЛ-110 кВ ПС </w:t>
      </w:r>
      <w:r w:rsidR="0053678A">
        <w:rPr>
          <w:szCs w:val="28"/>
        </w:rPr>
        <w:t>«</w:t>
      </w:r>
      <w:r w:rsidRPr="00C173E9">
        <w:rPr>
          <w:szCs w:val="28"/>
        </w:rPr>
        <w:t>Восточная</w:t>
      </w:r>
      <w:r w:rsidR="0053678A">
        <w:rPr>
          <w:szCs w:val="28"/>
        </w:rPr>
        <w:t>»</w:t>
      </w:r>
      <w:r w:rsidRPr="00C173E9">
        <w:rPr>
          <w:szCs w:val="28"/>
        </w:rPr>
        <w:t xml:space="preserve"> – ПС </w:t>
      </w:r>
      <w:r w:rsidR="0053678A">
        <w:rPr>
          <w:szCs w:val="28"/>
        </w:rPr>
        <w:t>«</w:t>
      </w:r>
      <w:r w:rsidRPr="00C173E9">
        <w:rPr>
          <w:szCs w:val="28"/>
        </w:rPr>
        <w:t>Мостовая</w:t>
      </w:r>
      <w:r w:rsidR="0053678A">
        <w:rPr>
          <w:szCs w:val="28"/>
        </w:rPr>
        <w:t>»</w:t>
      </w:r>
      <w:r w:rsidRPr="00C173E9">
        <w:rPr>
          <w:szCs w:val="28"/>
        </w:rPr>
        <w:t>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>Все мероприятия по развитию системы электроснабжения предложены в т</w:t>
      </w:r>
      <w:r w:rsidRPr="00A35845">
        <w:rPr>
          <w:szCs w:val="28"/>
        </w:rPr>
        <w:t>е</w:t>
      </w:r>
      <w:r w:rsidRPr="00A35845">
        <w:rPr>
          <w:szCs w:val="28"/>
        </w:rPr>
        <w:t xml:space="preserve">чение срока реализации проекта </w:t>
      </w:r>
      <w:proofErr w:type="gramStart"/>
      <w:r>
        <w:rPr>
          <w:szCs w:val="28"/>
        </w:rPr>
        <w:t>планировки</w:t>
      </w:r>
      <w:proofErr w:type="gramEnd"/>
      <w:r>
        <w:rPr>
          <w:szCs w:val="28"/>
        </w:rPr>
        <w:t xml:space="preserve"> </w:t>
      </w:r>
      <w:r w:rsidRPr="00A35845">
        <w:rPr>
          <w:szCs w:val="28"/>
        </w:rPr>
        <w:t>по мере физического износа дейс</w:t>
      </w:r>
      <w:r w:rsidRPr="00A35845">
        <w:rPr>
          <w:szCs w:val="28"/>
        </w:rPr>
        <w:t>т</w:t>
      </w:r>
      <w:r w:rsidRPr="00A35845">
        <w:rPr>
          <w:szCs w:val="28"/>
        </w:rPr>
        <w:t>вующего оборудования и сетей, а также морального устаревания коммутационн</w:t>
      </w:r>
      <w:r w:rsidRPr="00A35845">
        <w:rPr>
          <w:szCs w:val="28"/>
        </w:rPr>
        <w:t>о</w:t>
      </w:r>
      <w:r w:rsidRPr="00A35845">
        <w:rPr>
          <w:szCs w:val="28"/>
        </w:rPr>
        <w:t>го и трансформаторного оборудования. Однако большинство из предложенных мероприятий необходимо реализовать в ближайшие 3</w:t>
      </w:r>
      <w:r w:rsidR="0053678A">
        <w:rPr>
          <w:szCs w:val="28"/>
        </w:rPr>
        <w:t xml:space="preserve"> </w:t>
      </w:r>
      <w:r w:rsidRPr="00A35845">
        <w:rPr>
          <w:szCs w:val="28"/>
        </w:rPr>
        <w:t>-</w:t>
      </w:r>
      <w:r w:rsidR="0053678A">
        <w:rPr>
          <w:szCs w:val="28"/>
        </w:rPr>
        <w:t xml:space="preserve"> </w:t>
      </w:r>
      <w:r w:rsidRPr="00A35845">
        <w:rPr>
          <w:szCs w:val="28"/>
        </w:rPr>
        <w:t>5 лет при вводе в эксплу</w:t>
      </w:r>
      <w:r w:rsidRPr="00A35845">
        <w:rPr>
          <w:szCs w:val="28"/>
        </w:rPr>
        <w:t>а</w:t>
      </w:r>
      <w:r w:rsidRPr="00A35845">
        <w:rPr>
          <w:szCs w:val="28"/>
        </w:rPr>
        <w:t>тацию и подключени</w:t>
      </w:r>
      <w:r w:rsidR="0053678A">
        <w:rPr>
          <w:szCs w:val="28"/>
        </w:rPr>
        <w:t>и</w:t>
      </w:r>
      <w:r w:rsidRPr="00A35845">
        <w:rPr>
          <w:szCs w:val="28"/>
        </w:rPr>
        <w:t xml:space="preserve"> проектных потребителей жилой и общественной застройки.</w:t>
      </w:r>
    </w:p>
    <w:p w:rsidR="00873EAC" w:rsidRPr="00EF0D33" w:rsidRDefault="00873EAC" w:rsidP="00571732">
      <w:pPr>
        <w:rPr>
          <w:szCs w:val="28"/>
        </w:rPr>
      </w:pPr>
      <w:r w:rsidRPr="00A35845">
        <w:rPr>
          <w:szCs w:val="28"/>
        </w:rPr>
        <w:t>За основу для проектных предложений приняты мероприятия, предусмо</w:t>
      </w:r>
      <w:r w:rsidRPr="00A35845">
        <w:rPr>
          <w:szCs w:val="28"/>
        </w:rPr>
        <w:t>т</w:t>
      </w:r>
      <w:r w:rsidRPr="00A35845">
        <w:rPr>
          <w:szCs w:val="28"/>
        </w:rPr>
        <w:t xml:space="preserve">ренные </w:t>
      </w:r>
      <w:r w:rsidR="00425DA6">
        <w:rPr>
          <w:szCs w:val="28"/>
        </w:rPr>
        <w:t>Г</w:t>
      </w:r>
      <w:r w:rsidRPr="00A35845">
        <w:rPr>
          <w:szCs w:val="28"/>
        </w:rPr>
        <w:t>енеральным планом города Новосибирска (приложение 23 «</w:t>
      </w:r>
      <w:r w:rsidRPr="00EF0D33">
        <w:rPr>
          <w:szCs w:val="28"/>
        </w:rPr>
        <w:t>Планиру</w:t>
      </w:r>
      <w:r w:rsidRPr="00EF0D33">
        <w:rPr>
          <w:szCs w:val="28"/>
        </w:rPr>
        <w:t>е</w:t>
      </w:r>
      <w:r w:rsidRPr="00EF0D33">
        <w:rPr>
          <w:szCs w:val="28"/>
        </w:rPr>
        <w:t>мое развитие электрических сетей в городе Новосибирске»).</w:t>
      </w:r>
    </w:p>
    <w:p w:rsidR="00873EAC" w:rsidRPr="00EF0D33" w:rsidRDefault="00873EAC" w:rsidP="00571732">
      <w:pPr>
        <w:rPr>
          <w:szCs w:val="28"/>
        </w:rPr>
      </w:pPr>
      <w:r w:rsidRPr="00EF0D33">
        <w:rPr>
          <w:szCs w:val="28"/>
        </w:rPr>
        <w:t xml:space="preserve">Устраивается сеть КЛ 10 кВ по всем </w:t>
      </w:r>
      <w:r w:rsidR="0053678A">
        <w:rPr>
          <w:szCs w:val="28"/>
        </w:rPr>
        <w:t xml:space="preserve">проектным </w:t>
      </w:r>
      <w:r>
        <w:rPr>
          <w:szCs w:val="28"/>
        </w:rPr>
        <w:t>планировочным</w:t>
      </w:r>
      <w:r w:rsidRPr="00EF0D33">
        <w:rPr>
          <w:szCs w:val="28"/>
        </w:rPr>
        <w:t xml:space="preserve"> кварталам, к которым подключаются </w:t>
      </w:r>
      <w:r>
        <w:rPr>
          <w:szCs w:val="28"/>
        </w:rPr>
        <w:t>трансформаторные подстанции (далее –</w:t>
      </w:r>
      <w:r w:rsidR="00742C51">
        <w:rPr>
          <w:szCs w:val="28"/>
        </w:rPr>
        <w:t xml:space="preserve"> </w:t>
      </w:r>
      <w:r>
        <w:rPr>
          <w:szCs w:val="28"/>
        </w:rPr>
        <w:t xml:space="preserve">ТП) </w:t>
      </w:r>
      <w:r w:rsidR="00DF2C6F">
        <w:rPr>
          <w:szCs w:val="28"/>
        </w:rPr>
        <w:br/>
      </w:r>
      <w:r w:rsidRPr="00EF0D33">
        <w:rPr>
          <w:szCs w:val="28"/>
        </w:rPr>
        <w:t xml:space="preserve">ТП 2х630 </w:t>
      </w:r>
      <w:proofErr w:type="spellStart"/>
      <w:r w:rsidRPr="00EF0D33">
        <w:rPr>
          <w:szCs w:val="28"/>
        </w:rPr>
        <w:t>кВА</w:t>
      </w:r>
      <w:proofErr w:type="spellEnd"/>
      <w:r w:rsidRPr="00EF0D33">
        <w:rPr>
          <w:szCs w:val="28"/>
        </w:rPr>
        <w:t>.</w:t>
      </w:r>
    </w:p>
    <w:p w:rsidR="00873EAC" w:rsidRPr="00A35845" w:rsidRDefault="00873EAC" w:rsidP="00571732">
      <w:pPr>
        <w:rPr>
          <w:szCs w:val="28"/>
        </w:rPr>
      </w:pPr>
      <w:r w:rsidRPr="00A35845">
        <w:rPr>
          <w:szCs w:val="28"/>
        </w:rPr>
        <w:t xml:space="preserve">Затем устраивается сеть КЛ 10 кВ по всем </w:t>
      </w:r>
      <w:r>
        <w:rPr>
          <w:szCs w:val="28"/>
        </w:rPr>
        <w:t>проектным  планировочным</w:t>
      </w:r>
      <w:r w:rsidRPr="00A35845">
        <w:rPr>
          <w:szCs w:val="28"/>
        </w:rPr>
        <w:t xml:space="preserve"> кварталам, к которым подключаются ТП 2х630 </w:t>
      </w:r>
      <w:proofErr w:type="spellStart"/>
      <w:r w:rsidRPr="00A35845">
        <w:rPr>
          <w:szCs w:val="28"/>
        </w:rPr>
        <w:t>кВА</w:t>
      </w:r>
      <w:proofErr w:type="spellEnd"/>
      <w:r w:rsidRPr="00A35845">
        <w:rPr>
          <w:szCs w:val="28"/>
        </w:rPr>
        <w:t>.</w:t>
      </w:r>
    </w:p>
    <w:p w:rsidR="00873EAC" w:rsidRPr="00A35845" w:rsidRDefault="00873EAC" w:rsidP="00571732">
      <w:pPr>
        <w:rPr>
          <w:szCs w:val="28"/>
        </w:rPr>
      </w:pPr>
      <w:r w:rsidRPr="000873E4">
        <w:rPr>
          <w:szCs w:val="28"/>
        </w:rPr>
        <w:t>Для определения расчетных электрических нагрузок планируемой террит</w:t>
      </w:r>
      <w:r w:rsidRPr="000873E4">
        <w:rPr>
          <w:szCs w:val="28"/>
        </w:rPr>
        <w:t>о</w:t>
      </w:r>
      <w:r w:rsidRPr="000873E4">
        <w:rPr>
          <w:szCs w:val="28"/>
        </w:rPr>
        <w:t>рии выполнен расчет по кварталам. Суммарная электрическая нагрузка составит 14517 кВт. Местоположение и мощность ТП уточняются на этапе дальнейшего проектирования.</w:t>
      </w:r>
      <w:r>
        <w:rPr>
          <w:szCs w:val="28"/>
        </w:rPr>
        <w:t xml:space="preserve"> </w:t>
      </w:r>
      <w:r w:rsidRPr="000873E4">
        <w:rPr>
          <w:szCs w:val="28"/>
        </w:rPr>
        <w:t>Все нагрузки определены с учетом использования электрических плит для приготовления пищи в жилых домах этажностью 10 и б</w:t>
      </w:r>
      <w:r w:rsidR="00640122">
        <w:rPr>
          <w:szCs w:val="28"/>
        </w:rPr>
        <w:t>олее</w:t>
      </w:r>
      <w:r w:rsidR="00DF2C6F">
        <w:rPr>
          <w:szCs w:val="28"/>
        </w:rPr>
        <w:t xml:space="preserve"> этажей</w:t>
      </w:r>
      <w:r w:rsidR="00640122">
        <w:rPr>
          <w:szCs w:val="28"/>
        </w:rPr>
        <w:t xml:space="preserve"> с</w:t>
      </w:r>
      <w:r w:rsidR="00640122">
        <w:rPr>
          <w:szCs w:val="28"/>
        </w:rPr>
        <w:t>о</w:t>
      </w:r>
      <w:r w:rsidR="00640122">
        <w:rPr>
          <w:szCs w:val="28"/>
        </w:rPr>
        <w:t>гласно СП 42.13330.2011</w:t>
      </w:r>
      <w:r w:rsidR="00793B1A" w:rsidRPr="000873E4">
        <w:rPr>
          <w:szCs w:val="28"/>
        </w:rPr>
        <w:t xml:space="preserve"> «</w:t>
      </w:r>
      <w:r w:rsidR="00793B1A">
        <w:rPr>
          <w:szCs w:val="28"/>
        </w:rPr>
        <w:t xml:space="preserve">Свод правил. </w:t>
      </w:r>
      <w:r w:rsidR="00793B1A" w:rsidRPr="000873E4">
        <w:rPr>
          <w:szCs w:val="28"/>
        </w:rPr>
        <w:t>Градостроительство. Планировка и з</w:t>
      </w:r>
      <w:r w:rsidR="00793B1A" w:rsidRPr="000873E4">
        <w:rPr>
          <w:szCs w:val="28"/>
        </w:rPr>
        <w:t>а</w:t>
      </w:r>
      <w:r w:rsidR="00793B1A" w:rsidRPr="000873E4">
        <w:rPr>
          <w:szCs w:val="28"/>
        </w:rPr>
        <w:t>стройка городских и сельских поселений</w:t>
      </w:r>
      <w:r w:rsidR="00793B1A">
        <w:rPr>
          <w:szCs w:val="28"/>
        </w:rPr>
        <w:t xml:space="preserve">. Актуализированная редакция </w:t>
      </w:r>
      <w:proofErr w:type="spellStart"/>
      <w:r w:rsidR="00793B1A">
        <w:rPr>
          <w:szCs w:val="28"/>
        </w:rPr>
        <w:t>СНиП</w:t>
      </w:r>
      <w:proofErr w:type="spellEnd"/>
      <w:r w:rsidR="00793B1A">
        <w:rPr>
          <w:szCs w:val="28"/>
        </w:rPr>
        <w:t xml:space="preserve"> 2.07.01-89*</w:t>
      </w:r>
      <w:r w:rsidR="00793B1A" w:rsidRPr="000873E4">
        <w:rPr>
          <w:szCs w:val="28"/>
        </w:rPr>
        <w:t>».</w:t>
      </w:r>
    </w:p>
    <w:p w:rsidR="00873EAC" w:rsidRPr="00AB263F" w:rsidRDefault="00873EAC" w:rsidP="00571732">
      <w:pPr>
        <w:ind w:firstLine="0"/>
        <w:jc w:val="center"/>
        <w:rPr>
          <w:b/>
          <w:highlight w:val="red"/>
        </w:rPr>
      </w:pPr>
    </w:p>
    <w:p w:rsidR="00873EAC" w:rsidRDefault="00873EAC" w:rsidP="00F53AF2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0" w:name="_Toc460339512"/>
      <w:r w:rsidRPr="00DB3A3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5</w:t>
      </w:r>
      <w:r w:rsidRPr="00DB3A3B">
        <w:rPr>
          <w:rFonts w:ascii="Times New Roman" w:hAnsi="Times New Roman"/>
          <w:sz w:val="28"/>
          <w:szCs w:val="28"/>
        </w:rPr>
        <w:t>.7. Средства связи</w:t>
      </w:r>
      <w:bookmarkEnd w:id="20"/>
    </w:p>
    <w:p w:rsidR="00F53AF2" w:rsidRPr="00F53AF2" w:rsidRDefault="00F53AF2" w:rsidP="00F53AF2"/>
    <w:p w:rsidR="00873EAC" w:rsidRPr="00AA2E72" w:rsidRDefault="00873EAC" w:rsidP="00571732">
      <w:pPr>
        <w:ind w:firstLine="720"/>
      </w:pPr>
      <w:r>
        <w:t>Планируемая  т</w:t>
      </w:r>
      <w:r w:rsidRPr="00AA2E72">
        <w:t>ерритория в границах проекта планировки телефонизиров</w:t>
      </w:r>
      <w:r w:rsidRPr="00AA2E72">
        <w:t>а</w:t>
      </w:r>
      <w:r w:rsidRPr="00AA2E72">
        <w:t>на, но резерва для развития не имеет.</w:t>
      </w:r>
    </w:p>
    <w:p w:rsidR="00873EAC" w:rsidRPr="00AA2E72" w:rsidRDefault="00873EAC" w:rsidP="00F53AF2">
      <w:pPr>
        <w:widowControl w:val="0"/>
        <w:ind w:firstLine="720"/>
      </w:pPr>
      <w:r w:rsidRPr="00AA2E72">
        <w:t>Для обеспечения телефонной связью проектируемых жилых кварталов пр</w:t>
      </w:r>
      <w:r w:rsidRPr="00AA2E72">
        <w:t>е</w:t>
      </w:r>
      <w:r w:rsidRPr="00AA2E72">
        <w:t>дусматривается строительство</w:t>
      </w:r>
      <w:r>
        <w:t xml:space="preserve"> а</w:t>
      </w:r>
      <w:r w:rsidRPr="00336982">
        <w:t>втомат</w:t>
      </w:r>
      <w:r>
        <w:t>и</w:t>
      </w:r>
      <w:r w:rsidRPr="00336982">
        <w:t>ческ</w:t>
      </w:r>
      <w:r>
        <w:t>ой</w:t>
      </w:r>
      <w:r w:rsidRPr="00336982">
        <w:t xml:space="preserve"> телеф</w:t>
      </w:r>
      <w:r>
        <w:t>о</w:t>
      </w:r>
      <w:r w:rsidRPr="00336982">
        <w:t>нн</w:t>
      </w:r>
      <w:r>
        <w:t>ой</w:t>
      </w:r>
      <w:r w:rsidRPr="00336982">
        <w:t xml:space="preserve"> ст</w:t>
      </w:r>
      <w:r>
        <w:t>а</w:t>
      </w:r>
      <w:r w:rsidRPr="00336982">
        <w:t>нци</w:t>
      </w:r>
      <w:r>
        <w:t>и</w:t>
      </w:r>
      <w:r w:rsidRPr="00AA2E72">
        <w:t xml:space="preserve"> </w:t>
      </w:r>
      <w:r>
        <w:t xml:space="preserve">(далее – </w:t>
      </w:r>
      <w:r w:rsidRPr="00336982">
        <w:lastRenderedPageBreak/>
        <w:t>АТС</w:t>
      </w:r>
      <w:r>
        <w:t>)</w:t>
      </w:r>
      <w:r w:rsidRPr="00AA2E72">
        <w:t>, встроенн</w:t>
      </w:r>
      <w:r w:rsidR="00DF2C6F">
        <w:t>ой</w:t>
      </w:r>
      <w:r w:rsidRPr="00AA2E72">
        <w:t xml:space="preserve"> в один из домов </w:t>
      </w:r>
      <w:r>
        <w:t>в границах планируемой территории.</w:t>
      </w:r>
    </w:p>
    <w:p w:rsidR="00873EAC" w:rsidRPr="00AA2E72" w:rsidRDefault="00873EAC" w:rsidP="00571732">
      <w:pPr>
        <w:ind w:firstLine="720"/>
      </w:pPr>
      <w:r w:rsidRPr="00AA2E72">
        <w:t>Для связи абонентов с АТС используются кабельные линии связи в подзе</w:t>
      </w:r>
      <w:r w:rsidRPr="00AA2E72">
        <w:t>м</w:t>
      </w:r>
      <w:r w:rsidRPr="00AA2E72">
        <w:t>ной канализации. Оператором связи является ОАО «</w:t>
      </w:r>
      <w:proofErr w:type="spellStart"/>
      <w:r w:rsidRPr="00AA2E72">
        <w:t>Сибирьтелеком</w:t>
      </w:r>
      <w:proofErr w:type="spellEnd"/>
      <w:r w:rsidRPr="00AA2E72">
        <w:t>».</w:t>
      </w:r>
    </w:p>
    <w:p w:rsidR="00873EAC" w:rsidRPr="00AA2E72" w:rsidRDefault="00873EAC" w:rsidP="00571732">
      <w:pPr>
        <w:ind w:firstLine="720"/>
      </w:pPr>
      <w:r w:rsidRPr="00AA2E72">
        <w:t xml:space="preserve">В </w:t>
      </w:r>
      <w:proofErr w:type="gramStart"/>
      <w:r w:rsidRPr="00AA2E72">
        <w:t>городе</w:t>
      </w:r>
      <w:proofErr w:type="gramEnd"/>
      <w:r w:rsidRPr="00AA2E72">
        <w:t xml:space="preserve"> проводится построение распределительной сети на базе проводной технологии </w:t>
      </w:r>
      <w:proofErr w:type="spellStart"/>
      <w:r>
        <w:t>New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(далее –</w:t>
      </w:r>
      <w:r w:rsidRPr="00133051">
        <w:t xml:space="preserve"> </w:t>
      </w:r>
      <w:r w:rsidRPr="00AA2E72">
        <w:t>NGN</w:t>
      </w:r>
      <w:r>
        <w:t>)</w:t>
      </w:r>
      <w:r w:rsidRPr="00AA2E72">
        <w:t>. В основе NGN лежит паке</w:t>
      </w:r>
      <w:r w:rsidRPr="00AA2E72">
        <w:t>т</w:t>
      </w:r>
      <w:r w:rsidRPr="00AA2E72">
        <w:t>ная сеть передачи данных. Инновационная сущность технологии NGN заключае</w:t>
      </w:r>
      <w:r w:rsidRPr="00AA2E72">
        <w:t>т</w:t>
      </w:r>
      <w:r w:rsidRPr="00AA2E72">
        <w:t>ся не в том, что она обеспечивает более гибкую, скоростную и эффективную ср</w:t>
      </w:r>
      <w:r w:rsidRPr="00AA2E72">
        <w:t>е</w:t>
      </w:r>
      <w:r w:rsidRPr="00AA2E72">
        <w:t xml:space="preserve">ду передачи, а в том, что она не привязана к концепции канала и обеспечивает </w:t>
      </w:r>
      <w:proofErr w:type="spellStart"/>
      <w:r w:rsidRPr="00AA2E72">
        <w:t>полносвязность</w:t>
      </w:r>
      <w:proofErr w:type="spellEnd"/>
      <w:r w:rsidRPr="00AA2E72">
        <w:t xml:space="preserve"> сети или </w:t>
      </w:r>
      <w:r>
        <w:t xml:space="preserve">виртуальной частной сети (далее – </w:t>
      </w:r>
      <w:r w:rsidRPr="00AA2E72">
        <w:t xml:space="preserve"> </w:t>
      </w:r>
      <w:r>
        <w:t xml:space="preserve">VPN) </w:t>
      </w:r>
      <w:r w:rsidRPr="00AA2E72">
        <w:t xml:space="preserve">клиента. На транспортной основе базируется множество сервисов: интерактивное телевидение по </w:t>
      </w:r>
      <w:r w:rsidRPr="008B2D51">
        <w:t>IP (IPTV)</w:t>
      </w:r>
      <w:r w:rsidRPr="00AA2E72">
        <w:t xml:space="preserve"> и видео по </w:t>
      </w:r>
      <w:r w:rsidR="00DF2C6F">
        <w:t>запросу (</w:t>
      </w:r>
      <w:proofErr w:type="spellStart"/>
      <w:r w:rsidR="00DF2C6F">
        <w:t>VoD</w:t>
      </w:r>
      <w:proofErr w:type="spellEnd"/>
      <w:r w:rsidR="00DF2C6F">
        <w:t>),</w:t>
      </w:r>
      <w:r w:rsidRPr="00AA2E72">
        <w:t xml:space="preserve"> </w:t>
      </w:r>
      <w:r w:rsidR="00DF2C6F">
        <w:t>п</w:t>
      </w:r>
      <w:r w:rsidRPr="00AA2E72">
        <w:t xml:space="preserve">ередача данных со скоростью 100 </w:t>
      </w:r>
      <w:proofErr w:type="spellStart"/>
      <w:r w:rsidRPr="00AA2E72">
        <w:t>мбит</w:t>
      </w:r>
      <w:proofErr w:type="spellEnd"/>
      <w:r w:rsidRPr="00AA2E72">
        <w:t>/</w:t>
      </w:r>
      <w:proofErr w:type="spellStart"/>
      <w:r w:rsidRPr="00AA2E72">
        <w:t>c</w:t>
      </w:r>
      <w:proofErr w:type="spellEnd"/>
      <w:r w:rsidRPr="00AA2E72">
        <w:t>, интерактивные игры и дистанционное обучение, совместная работа над докуме</w:t>
      </w:r>
      <w:r w:rsidRPr="00AA2E72">
        <w:t>н</w:t>
      </w:r>
      <w:r w:rsidRPr="00AA2E72">
        <w:t xml:space="preserve">тами и многое другое. Телефонные сервисы NGN основаны на </w:t>
      </w:r>
      <w:r w:rsidRPr="008B2D51">
        <w:t xml:space="preserve">технологии </w:t>
      </w:r>
      <w:proofErr w:type="spellStart"/>
      <w:r w:rsidRPr="008B2D51">
        <w:t>VoIP</w:t>
      </w:r>
      <w:proofErr w:type="spellEnd"/>
      <w:r w:rsidRPr="008B2D51">
        <w:t>,</w:t>
      </w:r>
      <w:r w:rsidRPr="00AA2E72">
        <w:t xml:space="preserve"> которая за счет выделения уровня управления сессией и передачи задач коммут</w:t>
      </w:r>
      <w:r w:rsidRPr="00AA2E72">
        <w:t>а</w:t>
      </w:r>
      <w:r w:rsidRPr="00AA2E72">
        <w:t xml:space="preserve">ции выводит на уровень </w:t>
      </w:r>
      <w:proofErr w:type="spellStart"/>
      <w:r w:rsidRPr="00AA2E72">
        <w:t>полносвязной</w:t>
      </w:r>
      <w:proofErr w:type="spellEnd"/>
      <w:r w:rsidRPr="00AA2E72">
        <w:t xml:space="preserve"> </w:t>
      </w:r>
      <w:r w:rsidRPr="008B2D51">
        <w:t>IP.</w:t>
      </w:r>
    </w:p>
    <w:p w:rsidR="00873EAC" w:rsidRPr="00AA2E72" w:rsidRDefault="00873EAC" w:rsidP="00571732">
      <w:pPr>
        <w:ind w:firstLine="720"/>
      </w:pPr>
      <w:r w:rsidRPr="00AA2E72">
        <w:t xml:space="preserve">Выводы: </w:t>
      </w:r>
    </w:p>
    <w:p w:rsidR="00873EAC" w:rsidRPr="00AA2E72" w:rsidRDefault="00873EAC" w:rsidP="00571732">
      <w:pPr>
        <w:ind w:firstLine="720"/>
      </w:pPr>
      <w:r w:rsidRPr="00AA2E72">
        <w:t>существующее оборудование абонентского доступа, в виде современных автоматических телефонных станций, соответствуют современным требованиям;</w:t>
      </w:r>
    </w:p>
    <w:p w:rsidR="00873EAC" w:rsidRPr="00AA2E72" w:rsidRDefault="00873EAC" w:rsidP="00571732">
      <w:pPr>
        <w:ind w:firstLine="720"/>
      </w:pPr>
      <w:r w:rsidRPr="00AA2E72">
        <w:t>отсутствует кабельная канализация на участках перспективной застройки.</w:t>
      </w:r>
    </w:p>
    <w:p w:rsidR="00873EAC" w:rsidRPr="00AA2E72" w:rsidRDefault="00873EAC" w:rsidP="00571732">
      <w:pPr>
        <w:ind w:firstLine="720"/>
      </w:pPr>
      <w:r w:rsidRPr="00AA2E72">
        <w:t>Проектные решения.</w:t>
      </w:r>
    </w:p>
    <w:p w:rsidR="00873EAC" w:rsidRPr="00AA2E72" w:rsidRDefault="00873EAC" w:rsidP="00571732">
      <w:pPr>
        <w:ind w:firstLine="720"/>
      </w:pPr>
      <w:r w:rsidRPr="00AA2E72">
        <w:t>Мероприятия по развитию системы связи предлагаются в теч</w:t>
      </w:r>
      <w:r>
        <w:t xml:space="preserve">ение срока реализации проекта </w:t>
      </w:r>
      <w:proofErr w:type="gramStart"/>
      <w:r>
        <w:t>планировки</w:t>
      </w:r>
      <w:proofErr w:type="gramEnd"/>
      <w:r>
        <w:t xml:space="preserve"> </w:t>
      </w:r>
      <w:r w:rsidRPr="00AA2E72">
        <w:t>по мере физического износа действующего об</w:t>
      </w:r>
      <w:r w:rsidRPr="00AA2E72">
        <w:t>о</w:t>
      </w:r>
      <w:r w:rsidRPr="00AA2E72">
        <w:t>рудования и сетей, морального устаревания технологий абонентского доступа.</w:t>
      </w:r>
    </w:p>
    <w:p w:rsidR="00873EAC" w:rsidRPr="00172DE4" w:rsidRDefault="00873EAC" w:rsidP="00571732">
      <w:pPr>
        <w:ind w:firstLine="720"/>
      </w:pPr>
      <w:r w:rsidRPr="00AA2E72">
        <w:t>Увеличение сферы услуг, предоставляемых операторами связи, проектом</w:t>
      </w:r>
      <w:r>
        <w:t xml:space="preserve"> планировки для </w:t>
      </w:r>
      <w:r w:rsidRPr="00172DE4">
        <w:t>планируемой территории предусмотрено за сч</w:t>
      </w:r>
      <w:r w:rsidR="00286117">
        <w:t>е</w:t>
      </w:r>
      <w:r w:rsidRPr="00172DE4">
        <w:t xml:space="preserve">т модернизации существующей инфраструктуры связи. </w:t>
      </w:r>
      <w:r w:rsidR="00172DE4" w:rsidRPr="00172DE4">
        <w:t>Е</w:t>
      </w:r>
      <w:r w:rsidRPr="00172DE4">
        <w:t>мкость сети телефонной связи общего пользования будет составлять к расчетному сроку при 100</w:t>
      </w:r>
      <w:r w:rsidR="00DF2C6F">
        <w:t xml:space="preserve"> </w:t>
      </w:r>
      <w:r w:rsidRPr="00172DE4">
        <w:t>% телефонизации ква</w:t>
      </w:r>
      <w:r w:rsidRPr="00172DE4">
        <w:t>р</w:t>
      </w:r>
      <w:r w:rsidRPr="00172DE4">
        <w:t>тирного и общественного сектора 10519 абонентских номеров при численности населения 35064 человек, а количество телефонов-автоматов (таксофонов) из ра</w:t>
      </w:r>
      <w:r w:rsidRPr="00172DE4">
        <w:t>с</w:t>
      </w:r>
      <w:r w:rsidRPr="00172DE4">
        <w:t>чета один телефон-автомат на 1000 жителей составит 35 телефон</w:t>
      </w:r>
      <w:r w:rsidR="00DF2C6F">
        <w:t>ов</w:t>
      </w:r>
      <w:r w:rsidRPr="00172DE4">
        <w:t>-автомат</w:t>
      </w:r>
      <w:r w:rsidR="00DF2C6F">
        <w:t>ов</w:t>
      </w:r>
      <w:r w:rsidRPr="00172DE4">
        <w:t>, кроме того, общественно-деловые объекты требуют наличие 6320 абонентских номеров.</w:t>
      </w:r>
    </w:p>
    <w:p w:rsidR="00873EAC" w:rsidRPr="00AA2E72" w:rsidRDefault="00873EAC" w:rsidP="00571732">
      <w:pPr>
        <w:ind w:firstLine="720"/>
      </w:pPr>
      <w:r w:rsidRPr="00172DE4">
        <w:t>Проектом планировки  предусмотрено сохранение существующих вышек связи, так как они в полной мере могут удовлетворить потребности как сущес</w:t>
      </w:r>
      <w:r w:rsidRPr="00172DE4">
        <w:t>т</w:t>
      </w:r>
      <w:r w:rsidRPr="00172DE4">
        <w:t xml:space="preserve">вующих, так и новых операторов предоставления услуг связи согласно </w:t>
      </w:r>
      <w:r w:rsidR="00DF2C6F">
        <w:t>РД.45.162-2001</w:t>
      </w:r>
      <w:r w:rsidR="00793B1A" w:rsidRPr="00172DE4">
        <w:t xml:space="preserve"> </w:t>
      </w:r>
      <w:r w:rsidR="00DF2C6F">
        <w:t>«</w:t>
      </w:r>
      <w:r w:rsidR="00793B1A" w:rsidRPr="00172DE4">
        <w:t>Ведомственные нормы технологического проектирования. Комплексы с</w:t>
      </w:r>
      <w:r w:rsidR="00793B1A" w:rsidRPr="00172DE4">
        <w:t>е</w:t>
      </w:r>
      <w:r w:rsidR="00793B1A" w:rsidRPr="00172DE4">
        <w:t>тей сотовой и спутниковой подвижной связи общего пользования».</w:t>
      </w:r>
    </w:p>
    <w:p w:rsidR="00873EAC" w:rsidRPr="00AA2E72" w:rsidRDefault="00873EAC" w:rsidP="00571732">
      <w:pPr>
        <w:ind w:firstLine="720"/>
      </w:pPr>
      <w:r w:rsidRPr="00AA2E72">
        <w:t>Проектом планировки предусматривается дальнейшее развитие распредел</w:t>
      </w:r>
      <w:r w:rsidRPr="00AA2E72">
        <w:t>и</w:t>
      </w:r>
      <w:r w:rsidRPr="00AA2E72">
        <w:t>тельной сети н</w:t>
      </w:r>
      <w:r>
        <w:t>а базе проводной технологии NGN.</w:t>
      </w:r>
    </w:p>
    <w:p w:rsidR="00873EAC" w:rsidRDefault="00873EAC" w:rsidP="00571732">
      <w:pPr>
        <w:ind w:firstLine="720"/>
      </w:pPr>
      <w:r w:rsidRPr="00AA2E72">
        <w:t>Развитие сети радиовещания на УК</w:t>
      </w:r>
      <w:proofErr w:type="gramStart"/>
      <w:r w:rsidRPr="00AA2E72">
        <w:t>В</w:t>
      </w:r>
      <w:r w:rsidR="006F2487">
        <w:t>-</w:t>
      </w:r>
      <w:proofErr w:type="gramEnd"/>
      <w:r w:rsidRPr="00AA2E72">
        <w:t xml:space="preserve"> и FM</w:t>
      </w:r>
      <w:r w:rsidR="006F2487">
        <w:t>-</w:t>
      </w:r>
      <w:r w:rsidRPr="00AA2E72">
        <w:t xml:space="preserve">диапазонах </w:t>
      </w:r>
      <w:r w:rsidR="00DF2C6F">
        <w:t xml:space="preserve">предлагается </w:t>
      </w:r>
      <w:r w:rsidRPr="00AA2E72">
        <w:t>реал</w:t>
      </w:r>
      <w:r w:rsidRPr="00AA2E72">
        <w:t>и</w:t>
      </w:r>
      <w:r w:rsidRPr="00AA2E72">
        <w:t>зовать различными тематическими радиовещательными станциями. Для расшир</w:t>
      </w:r>
      <w:r w:rsidRPr="00AA2E72">
        <w:t>е</w:t>
      </w:r>
      <w:r w:rsidRPr="00AA2E72">
        <w:t>ния принимаемых абонентом каналов вещания и повышения качества телевиз</w:t>
      </w:r>
      <w:r w:rsidRPr="00AA2E72">
        <w:t>и</w:t>
      </w:r>
      <w:r w:rsidRPr="00AA2E72">
        <w:t>онного вещания</w:t>
      </w:r>
      <w:r w:rsidR="00DF2C6F">
        <w:t xml:space="preserve"> необходимо </w:t>
      </w:r>
      <w:r w:rsidRPr="00AA2E72">
        <w:t>предусмотреть развитие системы кабельного телевидения.</w:t>
      </w:r>
    </w:p>
    <w:p w:rsidR="00873EAC" w:rsidRPr="00AD4E17" w:rsidRDefault="00873EAC" w:rsidP="00571732">
      <w:pPr>
        <w:ind w:firstLine="720"/>
      </w:pPr>
    </w:p>
    <w:p w:rsidR="00DF2C6F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bookmarkStart w:id="21" w:name="_Toc460339513"/>
      <w:r w:rsidRPr="0086683D">
        <w:rPr>
          <w:rFonts w:ascii="Times New Roman" w:hAnsi="Times New Roman"/>
          <w:sz w:val="28"/>
        </w:rPr>
        <w:lastRenderedPageBreak/>
        <w:t>2.</w:t>
      </w:r>
      <w:r>
        <w:rPr>
          <w:rFonts w:ascii="Times New Roman" w:hAnsi="Times New Roman"/>
          <w:sz w:val="28"/>
        </w:rPr>
        <w:t>5</w:t>
      </w:r>
      <w:r w:rsidRPr="0086683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8</w:t>
      </w:r>
      <w:r w:rsidRPr="0086683D">
        <w:rPr>
          <w:rFonts w:ascii="Times New Roman" w:hAnsi="Times New Roman"/>
          <w:sz w:val="28"/>
        </w:rPr>
        <w:t xml:space="preserve">. Создание комфортных условий проживания и отдыха в границах </w:t>
      </w:r>
    </w:p>
    <w:p w:rsidR="00DF2C6F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r w:rsidRPr="000F3662">
        <w:rPr>
          <w:rFonts w:ascii="Times New Roman" w:hAnsi="Times New Roman"/>
          <w:sz w:val="28"/>
        </w:rPr>
        <w:t>планируемой</w:t>
      </w:r>
      <w:r w:rsidRPr="0086683D">
        <w:rPr>
          <w:rFonts w:ascii="Times New Roman" w:hAnsi="Times New Roman"/>
          <w:sz w:val="28"/>
        </w:rPr>
        <w:t xml:space="preserve"> территории, пешеходных пространств, прогулочных зон, </w:t>
      </w:r>
    </w:p>
    <w:p w:rsidR="00873EAC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r w:rsidRPr="0086683D">
        <w:rPr>
          <w:rFonts w:ascii="Times New Roman" w:hAnsi="Times New Roman"/>
          <w:sz w:val="28"/>
        </w:rPr>
        <w:t>мест массового отдыха и занятий физкультурой и спортом</w:t>
      </w:r>
      <w:bookmarkEnd w:id="21"/>
    </w:p>
    <w:p w:rsidR="00DF2C6F" w:rsidRPr="00DF2C6F" w:rsidRDefault="00DF2C6F" w:rsidP="00DF2C6F"/>
    <w:p w:rsidR="00873EAC" w:rsidRPr="00AA2E72" w:rsidRDefault="00873EAC" w:rsidP="00571732">
      <w:pPr>
        <w:ind w:firstLine="720"/>
      </w:pPr>
      <w:r w:rsidRPr="00AA2E72">
        <w:t xml:space="preserve">На </w:t>
      </w:r>
      <w:r>
        <w:t>планируемой</w:t>
      </w:r>
      <w:r w:rsidRPr="00AA2E72">
        <w:t xml:space="preserve"> территории предусмотрено благоустройство и озеленение всех микрорайонов. Общая площадь озеленения – </w:t>
      </w:r>
      <w:r>
        <w:t xml:space="preserve">86,4 </w:t>
      </w:r>
      <w:r w:rsidRPr="00AA2E72">
        <w:t>га.</w:t>
      </w:r>
    </w:p>
    <w:p w:rsidR="00873EAC" w:rsidRPr="00AA2E72" w:rsidRDefault="00873EAC" w:rsidP="00571732">
      <w:pPr>
        <w:ind w:firstLine="720"/>
      </w:pPr>
      <w:r w:rsidRPr="00AA2E72">
        <w:t xml:space="preserve">В </w:t>
      </w:r>
      <w:proofErr w:type="gramStart"/>
      <w:r w:rsidRPr="00AA2E72">
        <w:t>проекте</w:t>
      </w:r>
      <w:proofErr w:type="gramEnd"/>
      <w:r w:rsidRPr="00AA2E72">
        <w:t xml:space="preserve"> </w:t>
      </w:r>
      <w:r>
        <w:t xml:space="preserve">планировки </w:t>
      </w:r>
      <w:r w:rsidRPr="00AA2E72">
        <w:t>предусмотрены площадки:</w:t>
      </w:r>
    </w:p>
    <w:p w:rsidR="00873EAC" w:rsidRPr="00AA2E72" w:rsidRDefault="00873EAC" w:rsidP="00571732">
      <w:pPr>
        <w:ind w:firstLine="720"/>
      </w:pPr>
      <w:r w:rsidRPr="00AA2E72">
        <w:t>для игр детей дошкольного и младшего школьного возраста;</w:t>
      </w:r>
    </w:p>
    <w:p w:rsidR="00873EAC" w:rsidRPr="00AA2E72" w:rsidRDefault="00873EAC" w:rsidP="00571732">
      <w:pPr>
        <w:ind w:firstLine="720"/>
      </w:pPr>
      <w:r w:rsidRPr="00AA2E72">
        <w:t>для отдыха взрослого населения;</w:t>
      </w:r>
    </w:p>
    <w:p w:rsidR="00873EAC" w:rsidRPr="00AA2E72" w:rsidRDefault="00873EAC" w:rsidP="00571732">
      <w:pPr>
        <w:ind w:firstLine="720"/>
      </w:pPr>
      <w:r w:rsidRPr="00AA2E72">
        <w:t>для занятий физкультурой;</w:t>
      </w:r>
    </w:p>
    <w:p w:rsidR="00873EAC" w:rsidRPr="00082F4C" w:rsidRDefault="00873EAC" w:rsidP="00571732">
      <w:pPr>
        <w:ind w:firstLine="720"/>
      </w:pPr>
      <w:r w:rsidRPr="00AA2E72">
        <w:t xml:space="preserve">площадка для кратковременной стоянки автотранспорта жителей жилых </w:t>
      </w:r>
      <w:r w:rsidRPr="00082F4C">
        <w:t>домов, магазинов и офисов.</w:t>
      </w:r>
    </w:p>
    <w:p w:rsidR="00873EAC" w:rsidRPr="00082F4C" w:rsidRDefault="00873EAC" w:rsidP="00571732">
      <w:pPr>
        <w:ind w:firstLine="720"/>
      </w:pPr>
      <w:r w:rsidRPr="00082F4C">
        <w:t>Площадки предполагается оборудовать необходимыми малыми архите</w:t>
      </w:r>
      <w:r w:rsidRPr="00082F4C">
        <w:t>к</w:t>
      </w:r>
      <w:r w:rsidRPr="00082F4C">
        <w:t xml:space="preserve">турными формами. Благоустройство и размещение участков образовательных </w:t>
      </w:r>
      <w:r>
        <w:t>о</w:t>
      </w:r>
      <w:r>
        <w:t>р</w:t>
      </w:r>
      <w:r>
        <w:t>ганизаций (общеобразовательных школ)</w:t>
      </w:r>
      <w:r w:rsidRPr="00082F4C">
        <w:t xml:space="preserve"> и дошкольных образовательных </w:t>
      </w:r>
      <w:r>
        <w:t>орган</w:t>
      </w:r>
      <w:r>
        <w:t>и</w:t>
      </w:r>
      <w:r>
        <w:t>заций</w:t>
      </w:r>
      <w:r w:rsidRPr="00082F4C">
        <w:t xml:space="preserve"> </w:t>
      </w:r>
      <w:r>
        <w:t xml:space="preserve">(детских садов) </w:t>
      </w:r>
      <w:r w:rsidRPr="00082F4C">
        <w:t>разработано с уч</w:t>
      </w:r>
      <w:r w:rsidR="00286117">
        <w:t>е</w:t>
      </w:r>
      <w:r w:rsidRPr="00082F4C">
        <w:t xml:space="preserve">том </w:t>
      </w:r>
      <w:hyperlink r:id="rId21" w:history="1">
        <w:proofErr w:type="spellStart"/>
        <w:r w:rsidR="00316654" w:rsidRPr="00082F4C">
          <w:t>СанПиН</w:t>
        </w:r>
        <w:proofErr w:type="spellEnd"/>
        <w:r w:rsidR="00316654" w:rsidRPr="00082F4C">
          <w:t xml:space="preserve"> 2.4.1.</w:t>
        </w:r>
        <w:r w:rsidR="00316654">
          <w:t>3049</w:t>
        </w:r>
        <w:r w:rsidR="00316654" w:rsidRPr="00082F4C">
          <w:t>-1</w:t>
        </w:r>
        <w:r w:rsidR="00316654">
          <w:t>3</w:t>
        </w:r>
      </w:hyperlink>
      <w:r w:rsidR="00316654" w:rsidRPr="00082F4C">
        <w:t> «Санитарно-эпидемиологические требования к устройству, содержанию и организации реж</w:t>
      </w:r>
      <w:r w:rsidR="00316654" w:rsidRPr="00082F4C">
        <w:t>и</w:t>
      </w:r>
      <w:r w:rsidR="00316654" w:rsidRPr="00082F4C">
        <w:t>ма работы в дошкольных организациях».</w:t>
      </w:r>
    </w:p>
    <w:p w:rsidR="00873EAC" w:rsidRPr="00082F4C" w:rsidRDefault="00873EAC" w:rsidP="00571732">
      <w:pPr>
        <w:ind w:firstLine="720"/>
      </w:pPr>
      <w:r w:rsidRPr="00082F4C">
        <w:t>Проект планировки выполнен с соблюдением требований по нормативной обеспеченности жителей зел</w:t>
      </w:r>
      <w:r w:rsidR="00286117">
        <w:t>е</w:t>
      </w:r>
      <w:r w:rsidRPr="00082F4C">
        <w:t>ными насаждениями.</w:t>
      </w:r>
    </w:p>
    <w:p w:rsidR="00873EAC" w:rsidRPr="00082F4C" w:rsidRDefault="00873EAC" w:rsidP="00571732">
      <w:pPr>
        <w:ind w:firstLine="720"/>
      </w:pPr>
      <w:r w:rsidRPr="00082F4C">
        <w:t>При строительстве объектов жилого, общественно-делового и производс</w:t>
      </w:r>
      <w:r w:rsidRPr="00082F4C">
        <w:t>т</w:t>
      </w:r>
      <w:r w:rsidRPr="00082F4C">
        <w:t xml:space="preserve">венного назначения необходимо благоустроить </w:t>
      </w:r>
      <w:r>
        <w:t>планируемую</w:t>
      </w:r>
      <w:r w:rsidR="00DF2C6F">
        <w:t xml:space="preserve"> территорию</w:t>
      </w:r>
      <w:r w:rsidRPr="00082F4C">
        <w:t xml:space="preserve"> путем проведения следующих мероприятий:</w:t>
      </w:r>
    </w:p>
    <w:p w:rsidR="00873EAC" w:rsidRPr="00082F4C" w:rsidRDefault="00873EAC" w:rsidP="00571732">
      <w:pPr>
        <w:ind w:firstLine="720"/>
      </w:pPr>
      <w:r w:rsidRPr="00082F4C">
        <w:t>устройство газонов, цветников, посадка зеленых оград;</w:t>
      </w:r>
    </w:p>
    <w:p w:rsidR="00316654" w:rsidRPr="00082F4C" w:rsidRDefault="00316654" w:rsidP="00571732">
      <w:pPr>
        <w:ind w:firstLine="720"/>
      </w:pPr>
      <w:r w:rsidRPr="00082F4C">
        <w:t>оборудование территории малыми архитектурными</w:t>
      </w:r>
      <w:r w:rsidR="00B03D9C">
        <w:t xml:space="preserve"> формами – беседками, навесами;</w:t>
      </w:r>
    </w:p>
    <w:p w:rsidR="00873EAC" w:rsidRPr="00082F4C" w:rsidRDefault="00873EAC" w:rsidP="00571732">
      <w:pPr>
        <w:ind w:firstLine="720"/>
      </w:pPr>
      <w:r w:rsidRPr="00082F4C">
        <w:t>организация дорожно-пешеходной сети;</w:t>
      </w:r>
    </w:p>
    <w:p w:rsidR="00873EAC" w:rsidRPr="00082F4C" w:rsidRDefault="00873EAC" w:rsidP="00571732">
      <w:pPr>
        <w:ind w:firstLine="720"/>
      </w:pPr>
      <w:r w:rsidRPr="00082F4C">
        <w:t>освещение территории;</w:t>
      </w:r>
    </w:p>
    <w:p w:rsidR="00873EAC" w:rsidRPr="00082F4C" w:rsidRDefault="00873EAC" w:rsidP="00571732">
      <w:pPr>
        <w:ind w:firstLine="720"/>
      </w:pPr>
      <w:r w:rsidRPr="00082F4C">
        <w:t>обустройство мест сбора мусора.</w:t>
      </w:r>
    </w:p>
    <w:p w:rsidR="00873EAC" w:rsidRPr="00AA2E72" w:rsidRDefault="00873EAC" w:rsidP="00571732">
      <w:pPr>
        <w:ind w:firstLine="720"/>
      </w:pPr>
      <w:r w:rsidRPr="00AA2E72">
        <w:t xml:space="preserve">Главным направлением озеленения </w:t>
      </w:r>
      <w:r>
        <w:t>планируемой</w:t>
      </w:r>
      <w:r w:rsidRPr="00AA2E72">
        <w:t xml:space="preserve"> территории является со</w:t>
      </w:r>
      <w:r w:rsidRPr="00AA2E72">
        <w:t>з</w:t>
      </w:r>
      <w:r w:rsidRPr="00AA2E72">
        <w:t>дание системы зеленых насаждений (деревья, кустарники, газоны, цветники и е</w:t>
      </w:r>
      <w:r w:rsidRPr="00AA2E72">
        <w:t>с</w:t>
      </w:r>
      <w:r w:rsidRPr="00AA2E72">
        <w:t xml:space="preserve">тественные природные растения). </w:t>
      </w:r>
    </w:p>
    <w:p w:rsidR="00873EAC" w:rsidRPr="00AA2E72" w:rsidRDefault="00873EAC" w:rsidP="00571732">
      <w:pPr>
        <w:ind w:firstLine="720"/>
      </w:pPr>
      <w:r w:rsidRPr="00AA2E72">
        <w:t xml:space="preserve">Система зеленых насаждений </w:t>
      </w:r>
      <w:r>
        <w:t>планируемой</w:t>
      </w:r>
      <w:r w:rsidRPr="00AA2E72">
        <w:t xml:space="preserve"> территории складывается </w:t>
      </w:r>
      <w:proofErr w:type="gramStart"/>
      <w:r w:rsidRPr="00AA2E72">
        <w:t>из</w:t>
      </w:r>
      <w:proofErr w:type="gramEnd"/>
      <w:r w:rsidRPr="00AA2E72">
        <w:t>:</w:t>
      </w:r>
    </w:p>
    <w:p w:rsidR="00873EAC" w:rsidRPr="00AA2E72" w:rsidRDefault="00873EAC" w:rsidP="00571732">
      <w:pPr>
        <w:ind w:firstLine="720"/>
      </w:pPr>
      <w:r w:rsidRPr="00AA2E72">
        <w:t>озелененных территорий общего пользования (парк);</w:t>
      </w:r>
    </w:p>
    <w:p w:rsidR="00873EAC" w:rsidRPr="00AA2E72" w:rsidRDefault="00873EAC" w:rsidP="00571732">
      <w:pPr>
        <w:ind w:firstLine="720"/>
      </w:pPr>
      <w:r w:rsidRPr="00AA2E72">
        <w:t>озеленения территорий ограниченного пользования (</w:t>
      </w:r>
      <w:r w:rsidRPr="00082F4C">
        <w:t>образовательны</w:t>
      </w:r>
      <w:r>
        <w:t>е</w:t>
      </w:r>
      <w:r w:rsidRPr="00082F4C">
        <w:t xml:space="preserve"> </w:t>
      </w:r>
      <w:r>
        <w:t>орг</w:t>
      </w:r>
      <w:r>
        <w:t>а</w:t>
      </w:r>
      <w:r>
        <w:t>низаций (общеобразовательные школы)</w:t>
      </w:r>
      <w:r w:rsidRPr="00082F4C">
        <w:t xml:space="preserve"> и дошкольны</w:t>
      </w:r>
      <w:r>
        <w:t>е</w:t>
      </w:r>
      <w:r w:rsidRPr="00082F4C">
        <w:t xml:space="preserve"> образовательны</w:t>
      </w:r>
      <w:r>
        <w:t>е</w:t>
      </w:r>
      <w:r w:rsidRPr="00082F4C">
        <w:t xml:space="preserve"> </w:t>
      </w:r>
      <w:r>
        <w:t>орган</w:t>
      </w:r>
      <w:r>
        <w:t>и</w:t>
      </w:r>
      <w:r>
        <w:t>зации</w:t>
      </w:r>
      <w:r w:rsidRPr="00082F4C">
        <w:t xml:space="preserve"> </w:t>
      </w:r>
      <w:r>
        <w:t>(детские сады)</w:t>
      </w:r>
      <w:r w:rsidRPr="00AA2E72">
        <w:t>);</w:t>
      </w:r>
    </w:p>
    <w:p w:rsidR="00873EAC" w:rsidRPr="00AA2E72" w:rsidRDefault="00873EAC" w:rsidP="00571732">
      <w:pPr>
        <w:ind w:firstLine="720"/>
      </w:pPr>
      <w:r w:rsidRPr="00AA2E72">
        <w:t>озелененных территорий специального назначения (защитных насаждений, озеленения санитарно-защитных зон).</w:t>
      </w:r>
    </w:p>
    <w:p w:rsidR="00873EAC" w:rsidRPr="00AA2E72" w:rsidRDefault="00873EAC" w:rsidP="00571732">
      <w:pPr>
        <w:ind w:firstLine="720"/>
      </w:pPr>
      <w:r w:rsidRPr="00AA2E72">
        <w:t>Система зеленых насаждений запроектирована в соответствии с архите</w:t>
      </w:r>
      <w:r w:rsidRPr="00AA2E72">
        <w:t>к</w:t>
      </w:r>
      <w:r w:rsidRPr="00AA2E72">
        <w:t>турно-планировочным решением.</w:t>
      </w:r>
    </w:p>
    <w:p w:rsidR="00873EAC" w:rsidRPr="00AA2E72" w:rsidRDefault="00316654" w:rsidP="00571732">
      <w:pPr>
        <w:ind w:firstLine="720"/>
      </w:pPr>
      <w:r w:rsidRPr="00AA2E72">
        <w:t xml:space="preserve">Уровень озеленения земельных участков </w:t>
      </w:r>
      <w:r w:rsidRPr="00082F4C">
        <w:t>дошкольны</w:t>
      </w:r>
      <w:r>
        <w:t>х</w:t>
      </w:r>
      <w:r w:rsidRPr="00082F4C">
        <w:t xml:space="preserve"> образовательны</w:t>
      </w:r>
      <w:r>
        <w:t>х</w:t>
      </w:r>
      <w:r w:rsidRPr="00082F4C">
        <w:t xml:space="preserve"> </w:t>
      </w:r>
      <w:r>
        <w:t>о</w:t>
      </w:r>
      <w:r>
        <w:t>р</w:t>
      </w:r>
      <w:r>
        <w:t>ганизаций</w:t>
      </w:r>
      <w:r w:rsidRPr="00082F4C">
        <w:t xml:space="preserve"> </w:t>
      </w:r>
      <w:r>
        <w:t>(детских садов)</w:t>
      </w:r>
      <w:r w:rsidRPr="00AA2E72">
        <w:t xml:space="preserve">, </w:t>
      </w:r>
      <w:r w:rsidRPr="00082F4C">
        <w:t>образовательны</w:t>
      </w:r>
      <w:r>
        <w:t>х</w:t>
      </w:r>
      <w:r w:rsidRPr="00082F4C">
        <w:t xml:space="preserve"> </w:t>
      </w:r>
      <w:r>
        <w:t>организаций (общеобразовательных школ)</w:t>
      </w:r>
      <w:r w:rsidRPr="00AA2E72">
        <w:t xml:space="preserve">, лечебных учреждений принимается из расчета </w:t>
      </w:r>
      <w:r w:rsidRPr="009B02C4">
        <w:t>50</w:t>
      </w:r>
      <w:r w:rsidR="00DF2C6F">
        <w:t xml:space="preserve"> </w:t>
      </w:r>
      <w:r w:rsidRPr="009B02C4">
        <w:t>% площади территории, свободной от застройки</w:t>
      </w:r>
      <w:r w:rsidRPr="00AA2E72">
        <w:t>.</w:t>
      </w:r>
    </w:p>
    <w:p w:rsidR="00873EAC" w:rsidRDefault="00873EAC" w:rsidP="00571732">
      <w:pPr>
        <w:ind w:firstLine="720"/>
        <w:rPr>
          <w:szCs w:val="28"/>
        </w:rPr>
      </w:pPr>
      <w:proofErr w:type="gramStart"/>
      <w:r w:rsidRPr="00AA2E72">
        <w:lastRenderedPageBreak/>
        <w:t>Внутриквартальн</w:t>
      </w:r>
      <w:r>
        <w:t>ое</w:t>
      </w:r>
      <w:r w:rsidRPr="00AA2E72">
        <w:t xml:space="preserve"> </w:t>
      </w:r>
      <w:r>
        <w:t>о</w:t>
      </w:r>
      <w:r w:rsidRPr="00AA2E72">
        <w:t>зелен</w:t>
      </w:r>
      <w:r>
        <w:t>ение</w:t>
      </w:r>
      <w:r w:rsidRPr="00AA2E72">
        <w:t xml:space="preserve"> на </w:t>
      </w:r>
      <w:r>
        <w:t xml:space="preserve">планируемой территории </w:t>
      </w:r>
      <w:r w:rsidRPr="007C4F5F">
        <w:t>–</w:t>
      </w:r>
      <w:r>
        <w:t xml:space="preserve"> </w:t>
      </w:r>
      <w:r w:rsidRPr="00AA2E72">
        <w:t xml:space="preserve">не менее </w:t>
      </w:r>
      <w:r w:rsidR="00DF2C6F">
        <w:br/>
      </w:r>
      <w:r w:rsidRPr="00AA2E72">
        <w:t>6 кв. м/чел</w:t>
      </w:r>
      <w:r w:rsidR="00DF2C6F">
        <w:t>овека</w:t>
      </w:r>
      <w:r w:rsidRPr="00AA2E72">
        <w:t xml:space="preserve"> (</w:t>
      </w:r>
      <w:r w:rsidR="00316654">
        <w:rPr>
          <w:szCs w:val="28"/>
        </w:rPr>
        <w:t xml:space="preserve">СП 42.13330.2011 </w:t>
      </w:r>
      <w:r w:rsidR="00316654" w:rsidRPr="005E6680">
        <w:rPr>
          <w:szCs w:val="28"/>
        </w:rPr>
        <w:t>«</w:t>
      </w:r>
      <w:r w:rsidR="00316654">
        <w:rPr>
          <w:szCs w:val="28"/>
        </w:rPr>
        <w:t>Свод правил.</w:t>
      </w:r>
      <w:proofErr w:type="gramEnd"/>
      <w:r w:rsidR="00316654">
        <w:rPr>
          <w:szCs w:val="28"/>
        </w:rPr>
        <w:t xml:space="preserve"> </w:t>
      </w:r>
      <w:r w:rsidR="00316654" w:rsidRPr="005E6680">
        <w:rPr>
          <w:szCs w:val="28"/>
        </w:rPr>
        <w:t xml:space="preserve">Градостроительство. </w:t>
      </w:r>
      <w:proofErr w:type="gramStart"/>
      <w:r w:rsidR="00316654" w:rsidRPr="005E6680">
        <w:rPr>
          <w:szCs w:val="28"/>
        </w:rPr>
        <w:t>План</w:t>
      </w:r>
      <w:r w:rsidR="00316654" w:rsidRPr="005E6680">
        <w:rPr>
          <w:szCs w:val="28"/>
        </w:rPr>
        <w:t>и</w:t>
      </w:r>
      <w:r w:rsidR="00316654" w:rsidRPr="005E6680">
        <w:rPr>
          <w:szCs w:val="28"/>
        </w:rPr>
        <w:t xml:space="preserve">ровка и застройка городских и сельских поселений» Актуализированная редакция </w:t>
      </w:r>
      <w:proofErr w:type="spellStart"/>
      <w:r w:rsidR="00316654" w:rsidRPr="005E6680">
        <w:rPr>
          <w:szCs w:val="28"/>
        </w:rPr>
        <w:t>СНиП</w:t>
      </w:r>
      <w:proofErr w:type="spellEnd"/>
      <w:r w:rsidR="00316654" w:rsidRPr="005E6680">
        <w:rPr>
          <w:szCs w:val="28"/>
        </w:rPr>
        <w:t xml:space="preserve"> 2.07.01-89*</w:t>
      </w:r>
      <w:r w:rsidR="00316654">
        <w:rPr>
          <w:szCs w:val="28"/>
        </w:rPr>
        <w:t>»</w:t>
      </w:r>
      <w:r>
        <w:rPr>
          <w:szCs w:val="28"/>
        </w:rPr>
        <w:t>).</w:t>
      </w:r>
      <w:proofErr w:type="gramEnd"/>
    </w:p>
    <w:p w:rsidR="00873EAC" w:rsidRPr="008F2581" w:rsidRDefault="00873EAC" w:rsidP="00571732">
      <w:r>
        <w:t>О</w:t>
      </w:r>
      <w:r w:rsidRPr="004F2573">
        <w:t>беспеченность</w:t>
      </w:r>
      <w:r w:rsidRPr="008F2581">
        <w:t xml:space="preserve"> озеленением общего пользования составит </w:t>
      </w:r>
      <w:r>
        <w:t>23,29</w:t>
      </w:r>
      <w:r w:rsidRPr="008F2581">
        <w:t> кв. м/человека.</w:t>
      </w:r>
    </w:p>
    <w:p w:rsidR="00873EAC" w:rsidRPr="00F53AF2" w:rsidRDefault="00873EAC" w:rsidP="00571732">
      <w:pPr>
        <w:ind w:firstLine="720"/>
        <w:rPr>
          <w:sz w:val="24"/>
        </w:rPr>
      </w:pPr>
    </w:p>
    <w:p w:rsidR="00DF2C6F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bookmarkStart w:id="22" w:name="_Toc460339514"/>
      <w:r w:rsidRPr="0086683D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5</w:t>
      </w:r>
      <w:r w:rsidRPr="0086683D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9</w:t>
      </w:r>
      <w:r w:rsidRPr="0086683D">
        <w:rPr>
          <w:rFonts w:ascii="Times New Roman" w:hAnsi="Times New Roman"/>
          <w:sz w:val="28"/>
        </w:rPr>
        <w:t xml:space="preserve">. Мероприятия по защите территории от воздействия </w:t>
      </w:r>
      <w:proofErr w:type="gramStart"/>
      <w:r w:rsidRPr="0086683D">
        <w:rPr>
          <w:rFonts w:ascii="Times New Roman" w:hAnsi="Times New Roman"/>
          <w:sz w:val="28"/>
        </w:rPr>
        <w:t>опасных</w:t>
      </w:r>
      <w:proofErr w:type="gramEnd"/>
      <w:r w:rsidRPr="0086683D">
        <w:rPr>
          <w:rFonts w:ascii="Times New Roman" w:hAnsi="Times New Roman"/>
          <w:sz w:val="28"/>
        </w:rPr>
        <w:t xml:space="preserve"> </w:t>
      </w:r>
    </w:p>
    <w:p w:rsidR="00DF2C6F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r w:rsidRPr="0086683D">
        <w:rPr>
          <w:rFonts w:ascii="Times New Roman" w:hAnsi="Times New Roman"/>
          <w:sz w:val="28"/>
        </w:rPr>
        <w:t xml:space="preserve">геологических процессов, чрезвычайных ситуаций </w:t>
      </w:r>
      <w:proofErr w:type="gramStart"/>
      <w:r w:rsidRPr="0086683D">
        <w:rPr>
          <w:rFonts w:ascii="Times New Roman" w:hAnsi="Times New Roman"/>
          <w:sz w:val="28"/>
        </w:rPr>
        <w:t>природного</w:t>
      </w:r>
      <w:proofErr w:type="gramEnd"/>
      <w:r w:rsidRPr="0086683D">
        <w:rPr>
          <w:rFonts w:ascii="Times New Roman" w:hAnsi="Times New Roman"/>
          <w:sz w:val="28"/>
        </w:rPr>
        <w:t xml:space="preserve"> </w:t>
      </w:r>
    </w:p>
    <w:p w:rsidR="00873EAC" w:rsidRDefault="00873EAC" w:rsidP="00DF2C6F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r w:rsidRPr="0086683D">
        <w:rPr>
          <w:rFonts w:ascii="Times New Roman" w:hAnsi="Times New Roman"/>
          <w:sz w:val="28"/>
        </w:rPr>
        <w:t>и техногенного характера</w:t>
      </w:r>
      <w:bookmarkEnd w:id="22"/>
    </w:p>
    <w:p w:rsidR="00DF2C6F" w:rsidRPr="00F53AF2" w:rsidRDefault="00DF2C6F" w:rsidP="00DF2C6F">
      <w:pPr>
        <w:rPr>
          <w:sz w:val="24"/>
        </w:rPr>
      </w:pPr>
    </w:p>
    <w:p w:rsidR="00873EAC" w:rsidRPr="0092245C" w:rsidRDefault="00873EAC" w:rsidP="00571732">
      <w:pPr>
        <w:ind w:firstLine="720"/>
      </w:pPr>
      <w:bookmarkStart w:id="23" w:name="_Toc217019917"/>
      <w:r w:rsidRPr="00F74128">
        <w:t xml:space="preserve">Планируемая территория </w:t>
      </w:r>
      <w:r w:rsidRPr="0092245C">
        <w:t>защищена от паводковых вод реки Оби дамбой до отметки 96,0</w:t>
      </w:r>
      <w:r w:rsidR="00DF2C6F">
        <w:t xml:space="preserve"> </w:t>
      </w:r>
      <w:r w:rsidRPr="0092245C">
        <w:t>-</w:t>
      </w:r>
      <w:r w:rsidR="00DF2C6F">
        <w:t xml:space="preserve"> </w:t>
      </w:r>
      <w:r w:rsidRPr="0092245C">
        <w:t>96,5, обеспечивающей 1</w:t>
      </w:r>
      <w:r w:rsidR="00DF2C6F">
        <w:t xml:space="preserve"> </w:t>
      </w:r>
      <w:r w:rsidRPr="0092245C">
        <w:t>%</w:t>
      </w:r>
      <w:r w:rsidR="00DF2C6F">
        <w:t>-</w:t>
      </w:r>
      <w:proofErr w:type="spellStart"/>
      <w:r w:rsidR="00DF2C6F">
        <w:t>ный</w:t>
      </w:r>
      <w:proofErr w:type="spellEnd"/>
      <w:r w:rsidRPr="0092245C">
        <w:t xml:space="preserve"> уровень затопления.</w:t>
      </w:r>
    </w:p>
    <w:p w:rsidR="00873EAC" w:rsidRPr="0092245C" w:rsidRDefault="005D2EB5" w:rsidP="00571732">
      <w:pPr>
        <w:ind w:firstLine="720"/>
      </w:pPr>
      <w:proofErr w:type="gramStart"/>
      <w:r w:rsidRPr="0092245C">
        <w:t xml:space="preserve">В соответствии с </w:t>
      </w:r>
      <w:r w:rsidR="00873EAC" w:rsidRPr="0092245C">
        <w:t>Федеральн</w:t>
      </w:r>
      <w:r w:rsidRPr="0092245C">
        <w:t>ым</w:t>
      </w:r>
      <w:r w:rsidR="00873EAC" w:rsidRPr="0092245C">
        <w:t xml:space="preserve"> закон</w:t>
      </w:r>
      <w:r w:rsidRPr="0092245C">
        <w:t>ом</w:t>
      </w:r>
      <w:r w:rsidR="00DF2C6F">
        <w:t xml:space="preserve"> от 12.02.</w:t>
      </w:r>
      <w:r w:rsidR="00873EAC" w:rsidRPr="0092245C">
        <w:t>98 № 28-ФЗ «О</w:t>
      </w:r>
      <w:r w:rsidR="00DF2C6F">
        <w:t xml:space="preserve"> </w:t>
      </w:r>
      <w:r w:rsidR="00873EAC" w:rsidRPr="0092245C">
        <w:t>гражда</w:t>
      </w:r>
      <w:r w:rsidR="00873EAC" w:rsidRPr="0092245C">
        <w:t>н</w:t>
      </w:r>
      <w:r w:rsidR="00873EAC" w:rsidRPr="0092245C">
        <w:t>ской обороне» и в целях защиты населения от опасностей, возникающих при в</w:t>
      </w:r>
      <w:r w:rsidR="00873EAC" w:rsidRPr="0092245C">
        <w:t>е</w:t>
      </w:r>
      <w:r w:rsidR="00873EAC" w:rsidRPr="0092245C">
        <w:t>дении военных действий или вследствие этих действий, проектом планировки предусматривается устройство противорадиационных укрытий в технических этажах жилых и общественных зданий.</w:t>
      </w:r>
      <w:proofErr w:type="gramEnd"/>
      <w:r w:rsidR="00873EAC" w:rsidRPr="0092245C">
        <w:t xml:space="preserve"> Укрытия необходимо оборудовать всеми необходимыми средствами (вентиляция, фильтры, резервное электроснабжение, пост </w:t>
      </w:r>
      <w:proofErr w:type="spellStart"/>
      <w:proofErr w:type="gramStart"/>
      <w:r w:rsidR="00873EAC" w:rsidRPr="0092245C">
        <w:t>радио-дозиметрического</w:t>
      </w:r>
      <w:proofErr w:type="spellEnd"/>
      <w:proofErr w:type="gramEnd"/>
      <w:r w:rsidR="00873EAC" w:rsidRPr="0092245C">
        <w:t xml:space="preserve"> контроля и т.</w:t>
      </w:r>
      <w:r w:rsidR="00DF2C6F">
        <w:t xml:space="preserve"> </w:t>
      </w:r>
      <w:r w:rsidR="00873EAC" w:rsidRPr="0092245C">
        <w:t xml:space="preserve">д.) в соответствии с утвержденными техническими регламентами. </w:t>
      </w:r>
    </w:p>
    <w:p w:rsidR="00873EAC" w:rsidRPr="0092245C" w:rsidRDefault="00873EAC" w:rsidP="00571732">
      <w:pPr>
        <w:ind w:firstLine="720"/>
      </w:pPr>
      <w:r w:rsidRPr="0092245C">
        <w:t>Санитарно-обмывочные пункты  и станции обеззараживания одежды  нео</w:t>
      </w:r>
      <w:r w:rsidRPr="0092245C">
        <w:t>б</w:t>
      </w:r>
      <w:r w:rsidRPr="0092245C">
        <w:t>ходимо оборудовать в зданиях общественных бань путем устройства дополн</w:t>
      </w:r>
      <w:r w:rsidRPr="0092245C">
        <w:t>и</w:t>
      </w:r>
      <w:r w:rsidRPr="0092245C">
        <w:t>тельных входов-выходов для предотвращения контакта «грязных» и «чистых» п</w:t>
      </w:r>
      <w:r w:rsidRPr="0092245C">
        <w:t>о</w:t>
      </w:r>
      <w:r w:rsidRPr="0092245C">
        <w:t>токов людей. Пункты очистки автотранспорта орга</w:t>
      </w:r>
      <w:r w:rsidR="00DF2C6F">
        <w:t xml:space="preserve">низовать на территории </w:t>
      </w:r>
      <w:proofErr w:type="spellStart"/>
      <w:r w:rsidR="00DF2C6F">
        <w:t>автомоек</w:t>
      </w:r>
      <w:proofErr w:type="spellEnd"/>
      <w:r w:rsidRPr="0092245C">
        <w:t xml:space="preserve"> с соблюдением условий по сбору загрязненных стоков и их последу</w:t>
      </w:r>
      <w:r w:rsidRPr="0092245C">
        <w:t>ю</w:t>
      </w:r>
      <w:r w:rsidRPr="0092245C">
        <w:t>щей утилизации.</w:t>
      </w:r>
      <w:r w:rsidR="0092245C" w:rsidRPr="0092245C">
        <w:t xml:space="preserve"> </w:t>
      </w:r>
    </w:p>
    <w:bookmarkEnd w:id="23"/>
    <w:p w:rsidR="00873EAC" w:rsidRPr="00AA2E72" w:rsidRDefault="00DF2C6F" w:rsidP="00571732">
      <w:pPr>
        <w:ind w:firstLine="720"/>
      </w:pPr>
      <w:r>
        <w:t xml:space="preserve">Для </w:t>
      </w:r>
      <w:r w:rsidRPr="0092245C">
        <w:t>предотвращени</w:t>
      </w:r>
      <w:r>
        <w:t>я</w:t>
      </w:r>
      <w:r w:rsidRPr="0092245C">
        <w:t xml:space="preserve"> чрезвычайных ситуаций техногенного характера</w:t>
      </w:r>
      <w:r w:rsidRPr="00AA2E72">
        <w:t xml:space="preserve"> </w:t>
      </w:r>
      <w:r>
        <w:t>н</w:t>
      </w:r>
      <w:r w:rsidR="00873EAC" w:rsidRPr="00AA2E72">
        <w:t>а автомобильных дорогах предлагается провести следующие мероприятия:</w:t>
      </w:r>
    </w:p>
    <w:p w:rsidR="00873EAC" w:rsidRPr="00AA2E72" w:rsidRDefault="00873EAC" w:rsidP="00571732">
      <w:pPr>
        <w:ind w:firstLine="720"/>
      </w:pPr>
      <w:bookmarkStart w:id="24" w:name="_Toc217019918"/>
      <w:r w:rsidRPr="00AA2E72">
        <w:t>улучшение качества зимнего содержания дорог, особенно на дорогах с у</w:t>
      </w:r>
      <w:r w:rsidRPr="00AA2E72">
        <w:t>к</w:t>
      </w:r>
      <w:r w:rsidRPr="00AA2E72">
        <w:t>лонами, перед мостами, на участках пересечения с магистральными трубопров</w:t>
      </w:r>
      <w:r w:rsidRPr="00AA2E72">
        <w:t>о</w:t>
      </w:r>
      <w:r w:rsidRPr="00AA2E72">
        <w:t>дами, в период гололеда;</w:t>
      </w:r>
    </w:p>
    <w:p w:rsidR="00873EAC" w:rsidRPr="00AA2E72" w:rsidRDefault="00873EAC" w:rsidP="00571732">
      <w:pPr>
        <w:ind w:firstLine="720"/>
      </w:pPr>
      <w:r w:rsidRPr="00AA2E72">
        <w:t>устройство ограждений, разметка, установка дорожных знаков, улучшение освещения на автодорогах;</w:t>
      </w:r>
    </w:p>
    <w:p w:rsidR="00873EAC" w:rsidRPr="00AA2E72" w:rsidRDefault="00873EAC" w:rsidP="00571732">
      <w:pPr>
        <w:ind w:firstLine="720"/>
      </w:pPr>
      <w:r w:rsidRPr="00AA2E72">
        <w:t>комплекс мероприятий по предупреждению и ликвидации возможных эк</w:t>
      </w:r>
      <w:r w:rsidRPr="00AA2E72">
        <w:t>о</w:t>
      </w:r>
      <w:r w:rsidRPr="00AA2E72">
        <w:t>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</w:t>
      </w:r>
      <w:r w:rsidRPr="00AA2E72">
        <w:t>е</w:t>
      </w:r>
      <w:r w:rsidRPr="00AA2E72">
        <w:t>ние дорог);</w:t>
      </w:r>
    </w:p>
    <w:p w:rsidR="00873EAC" w:rsidRPr="00AA2E72" w:rsidRDefault="00873EAC" w:rsidP="00571732">
      <w:pPr>
        <w:ind w:firstLine="720"/>
      </w:pPr>
      <w:r w:rsidRPr="00AA2E72">
        <w:t>укрепление обочин, откосов насыпей, устройство водоотводов и других и</w:t>
      </w:r>
      <w:r w:rsidRPr="00AA2E72">
        <w:t>н</w:t>
      </w:r>
      <w:r w:rsidRPr="00AA2E72">
        <w:t>женерных мероприятий для предотвращения размывов на предмостных участках;</w:t>
      </w:r>
    </w:p>
    <w:p w:rsidR="00873EAC" w:rsidRPr="00AA2E72" w:rsidRDefault="00873EAC" w:rsidP="00571732">
      <w:pPr>
        <w:ind w:firstLine="720"/>
      </w:pPr>
      <w:r w:rsidRPr="00AA2E72">
        <w:t>регулярная проверка состояния постоянных автомобильных мостов через реки и овраги;</w:t>
      </w:r>
    </w:p>
    <w:p w:rsidR="00873EAC" w:rsidRPr="00AA2E72" w:rsidRDefault="00873EAC" w:rsidP="00571732">
      <w:pPr>
        <w:ind w:firstLine="720"/>
      </w:pPr>
      <w:r w:rsidRPr="00AA2E72">
        <w:t>очистка дорог в зимнее время от снежных валов, сужающих проезжую часть и ограничивающих видимость.</w:t>
      </w:r>
    </w:p>
    <w:bookmarkEnd w:id="24"/>
    <w:p w:rsidR="00873EAC" w:rsidRPr="00D85457" w:rsidRDefault="00873EAC" w:rsidP="00F53AF2">
      <w:pPr>
        <w:widowControl w:val="0"/>
        <w:ind w:firstLine="720"/>
      </w:pPr>
      <w:r w:rsidRPr="00D85457">
        <w:t xml:space="preserve">Предотвращение образования </w:t>
      </w:r>
      <w:proofErr w:type="spellStart"/>
      <w:r w:rsidRPr="00D85457">
        <w:t>взрыво</w:t>
      </w:r>
      <w:proofErr w:type="spellEnd"/>
      <w:r w:rsidRPr="00D85457">
        <w:t xml:space="preserve">- и пожароопасной среды на объектах </w:t>
      </w:r>
      <w:r w:rsidRPr="00D85457">
        <w:lastRenderedPageBreak/>
        <w:t>теплоснабжения обеспечивается:</w:t>
      </w:r>
    </w:p>
    <w:p w:rsidR="00873EAC" w:rsidRPr="00AA2E72" w:rsidRDefault="00873EAC" w:rsidP="00571732">
      <w:pPr>
        <w:ind w:firstLine="720"/>
      </w:pPr>
      <w:r w:rsidRPr="00AA2E72">
        <w:t>применением герметичного производственного оборудования;</w:t>
      </w:r>
    </w:p>
    <w:p w:rsidR="00873EAC" w:rsidRPr="00AA2E72" w:rsidRDefault="00873EAC" w:rsidP="00571732">
      <w:pPr>
        <w:ind w:firstLine="720"/>
      </w:pPr>
      <w:r w:rsidRPr="00AA2E72">
        <w:t>соблюдением норм технологического режима;</w:t>
      </w:r>
    </w:p>
    <w:p w:rsidR="00873EAC" w:rsidRPr="00AA2E72" w:rsidRDefault="00873EAC" w:rsidP="00571732">
      <w:pPr>
        <w:ind w:firstLine="720"/>
      </w:pPr>
      <w:r w:rsidRPr="00AA2E72">
        <w:t xml:space="preserve">контролем состава воздушной среды и применением аварийной вентиляции; </w:t>
      </w:r>
    </w:p>
    <w:p w:rsidR="00873EAC" w:rsidRPr="00AA2E72" w:rsidRDefault="00873EAC" w:rsidP="00571732">
      <w:pPr>
        <w:ind w:firstLine="720"/>
      </w:pPr>
      <w:r w:rsidRPr="00AA2E72">
        <w:t>установлением в помещениях котельных сигнализаторов взрывоопасных концентраций, срабатывание которых, происходит при достижении 20% велич</w:t>
      </w:r>
      <w:r w:rsidRPr="00AA2E72">
        <w:t>и</w:t>
      </w:r>
      <w:r w:rsidRPr="00AA2E72">
        <w:t>ны нижнего предела воспламеняемости с автоматическим включением звукового сигнала в помещении операторной.</w:t>
      </w:r>
    </w:p>
    <w:p w:rsidR="00873EAC" w:rsidRPr="00AA2E72" w:rsidRDefault="00873EAC" w:rsidP="00571732">
      <w:pPr>
        <w:ind w:firstLine="720"/>
      </w:pPr>
      <w:r w:rsidRPr="00AA2E72">
        <w:t>Качество питьевой воды в распределительной сети должно контролироват</w:t>
      </w:r>
      <w:r w:rsidRPr="00AA2E72">
        <w:t>ь</w:t>
      </w:r>
      <w:r w:rsidRPr="00AA2E72">
        <w:t xml:space="preserve">ся ежедневно при помощи отбора проб из контрольных точек, где определяются микробиологические, органолептические показатели и количество общего железа. </w:t>
      </w:r>
    </w:p>
    <w:p w:rsidR="00873EAC" w:rsidRPr="00AA2E72" w:rsidRDefault="00873EAC" w:rsidP="00571732">
      <w:pPr>
        <w:ind w:firstLine="720"/>
      </w:pPr>
      <w:r w:rsidRPr="00AA2E72">
        <w:t>Качество питьевой воды, поступающей в дома жителей, должно соответс</w:t>
      </w:r>
      <w:r w:rsidRPr="00AA2E72">
        <w:t>т</w:t>
      </w:r>
      <w:r w:rsidRPr="00AA2E72">
        <w:t xml:space="preserve">вовать требованиям </w:t>
      </w:r>
      <w:proofErr w:type="spellStart"/>
      <w:r w:rsidR="007B442B" w:rsidRPr="00AA2E72">
        <w:t>СанПиН</w:t>
      </w:r>
      <w:proofErr w:type="spellEnd"/>
      <w:r w:rsidR="007B442B" w:rsidRPr="00AA2E72">
        <w:t xml:space="preserve"> 2.1.4.1074-01 «</w:t>
      </w:r>
      <w:r w:rsidR="00206542">
        <w:t>Санитарно-эпидемиологические пр</w:t>
      </w:r>
      <w:r w:rsidR="00206542">
        <w:t>а</w:t>
      </w:r>
      <w:r w:rsidR="00206542">
        <w:t xml:space="preserve">вила и нормативы. </w:t>
      </w:r>
      <w:r w:rsidR="007B442B" w:rsidRPr="00AA2E72">
        <w:t>Питьевая вода</w:t>
      </w:r>
      <w:r w:rsidR="007B442B">
        <w:t xml:space="preserve"> и водоснабжение населенных мест</w:t>
      </w:r>
      <w:r w:rsidR="007B442B" w:rsidRPr="00AA2E72">
        <w:t>. Гигиенич</w:t>
      </w:r>
      <w:r w:rsidR="007B442B" w:rsidRPr="00AA2E72">
        <w:t>е</w:t>
      </w:r>
      <w:r w:rsidR="007B442B" w:rsidRPr="00AA2E72">
        <w:t>ские требования к качеству воды централизованных систем питьевого водоснабжения. Контроль качества</w:t>
      </w:r>
      <w:r w:rsidR="007B442B">
        <w:t>. Гигиенические требования к обеспечению безопасност</w:t>
      </w:r>
      <w:r w:rsidR="00C35131">
        <w:t>и систем горячего водоснабжения</w:t>
      </w:r>
      <w:r w:rsidR="007B442B" w:rsidRPr="00AA2E72">
        <w:t>».</w:t>
      </w:r>
    </w:p>
    <w:p w:rsidR="00873EAC" w:rsidRPr="00AA2E72" w:rsidRDefault="00873EAC" w:rsidP="00571732">
      <w:pPr>
        <w:ind w:firstLine="720"/>
      </w:pPr>
      <w:r w:rsidRPr="00AA2E72">
        <w:t>Надежность водоснабжения обеспечивается:</w:t>
      </w:r>
    </w:p>
    <w:p w:rsidR="00873EAC" w:rsidRPr="00AA2E72" w:rsidRDefault="00873EAC" w:rsidP="00571732">
      <w:pPr>
        <w:ind w:firstLine="720"/>
      </w:pPr>
      <w:r w:rsidRPr="00AA2E72">
        <w:t xml:space="preserve">защитой </w:t>
      </w:r>
      <w:proofErr w:type="spellStart"/>
      <w:r w:rsidRPr="00AA2E72">
        <w:t>водоисточников</w:t>
      </w:r>
      <w:proofErr w:type="spellEnd"/>
      <w:r w:rsidRPr="00AA2E72">
        <w:t xml:space="preserve"> и резервуаров чистой воды от радиационного, х</w:t>
      </w:r>
      <w:r w:rsidRPr="00AA2E72">
        <w:t>и</w:t>
      </w:r>
      <w:r w:rsidRPr="00AA2E72">
        <w:t>мического и бактериологического заражения;</w:t>
      </w:r>
    </w:p>
    <w:p w:rsidR="00873EAC" w:rsidRPr="00AA2E72" w:rsidRDefault="00873EAC" w:rsidP="00571732">
      <w:pPr>
        <w:ind w:firstLine="720"/>
      </w:pPr>
      <w:r w:rsidRPr="00AA2E72">
        <w:t>усилением охраны водоочистных сооружений, котельных города и др</w:t>
      </w:r>
      <w:r>
        <w:t>угих</w:t>
      </w:r>
      <w:r w:rsidRPr="00AA2E72">
        <w:t xml:space="preserve"> жизнеобеспечивающих объектов;</w:t>
      </w:r>
    </w:p>
    <w:p w:rsidR="00873EAC" w:rsidRPr="00AA2E72" w:rsidRDefault="00873EAC" w:rsidP="00571732">
      <w:pPr>
        <w:ind w:firstLine="720"/>
      </w:pPr>
      <w:r w:rsidRPr="00AA2E72">
        <w:t>наличием резервного электроснабжения;</w:t>
      </w:r>
    </w:p>
    <w:p w:rsidR="00873EAC" w:rsidRPr="00AA2E72" w:rsidRDefault="00873EAC" w:rsidP="00571732">
      <w:pPr>
        <w:ind w:firstLine="720"/>
      </w:pPr>
      <w:r w:rsidRPr="00AA2E72">
        <w:t>заменой устаревшего оборудования на новое, применением новых технол</w:t>
      </w:r>
      <w:r w:rsidRPr="00AA2E72">
        <w:t>о</w:t>
      </w:r>
      <w:r w:rsidRPr="00AA2E72">
        <w:t>гий производства;</w:t>
      </w:r>
    </w:p>
    <w:p w:rsidR="00873EAC" w:rsidRPr="00AA2E72" w:rsidRDefault="00873EAC" w:rsidP="00571732">
      <w:pPr>
        <w:ind w:firstLine="720"/>
      </w:pPr>
      <w:r w:rsidRPr="00AA2E72">
        <w:t xml:space="preserve">обучением и повышением квалификации работников предприятий; </w:t>
      </w:r>
    </w:p>
    <w:p w:rsidR="00873EAC" w:rsidRPr="00AA2E72" w:rsidRDefault="00873EAC" w:rsidP="00571732">
      <w:pPr>
        <w:ind w:firstLine="720"/>
      </w:pPr>
      <w:r w:rsidRPr="00AA2E72">
        <w:t>созданием аварийного запаса материалов.</w:t>
      </w:r>
    </w:p>
    <w:p w:rsidR="00873EAC" w:rsidRPr="00AA2E72" w:rsidRDefault="00873EAC" w:rsidP="00571732">
      <w:pPr>
        <w:ind w:firstLine="720"/>
      </w:pPr>
      <w:r w:rsidRPr="00AA2E72">
        <w:t>С целью предотвращения аварий на канализационных объектах необходимо предусмотреть:</w:t>
      </w:r>
    </w:p>
    <w:p w:rsidR="00873EAC" w:rsidRPr="00AA2E72" w:rsidRDefault="00873EAC" w:rsidP="00571732">
      <w:pPr>
        <w:ind w:firstLine="720"/>
      </w:pPr>
      <w:r w:rsidRPr="00AA2E72">
        <w:t>планово-предупредительные ремонты оборудования и сетей;</w:t>
      </w:r>
    </w:p>
    <w:p w:rsidR="00873EAC" w:rsidRPr="00AA2E72" w:rsidRDefault="00873EAC" w:rsidP="00571732">
      <w:pPr>
        <w:ind w:firstLine="720"/>
      </w:pPr>
      <w:r w:rsidRPr="00AA2E72">
        <w:t>замену и модернизацию морально устаревшего технологического оборуд</w:t>
      </w:r>
      <w:r w:rsidRPr="00AA2E72">
        <w:t>о</w:t>
      </w:r>
      <w:r w:rsidRPr="00AA2E72">
        <w:t>вания;</w:t>
      </w:r>
    </w:p>
    <w:p w:rsidR="00873EAC" w:rsidRPr="00AA2E72" w:rsidRDefault="00873EAC" w:rsidP="00571732">
      <w:pPr>
        <w:ind w:firstLine="720"/>
      </w:pPr>
      <w:r w:rsidRPr="00AA2E72">
        <w:t>установление дополнительной запорной арматуры.</w:t>
      </w:r>
    </w:p>
    <w:p w:rsidR="00873EAC" w:rsidRDefault="00873EAC" w:rsidP="00571732">
      <w:pPr>
        <w:ind w:firstLine="720"/>
      </w:pPr>
      <w:r w:rsidRPr="00AA2E72">
        <w:t>С учетом природно-климатических условий и низкой устойчивости лан</w:t>
      </w:r>
      <w:r w:rsidRPr="00AA2E72">
        <w:t>д</w:t>
      </w:r>
      <w:r w:rsidRPr="00AA2E72">
        <w:t>шафтов к антропогенной нагрузке техногенные аварии трудно устранимы и могут привести к чрезвычайным ситуациям территориального масштаба, что требует особых мер по защите населения и природной среды</w:t>
      </w:r>
      <w:r w:rsidRPr="00BF4250">
        <w:t>.</w:t>
      </w:r>
    </w:p>
    <w:p w:rsidR="00F53AF2" w:rsidRPr="00AA2E72" w:rsidRDefault="00F53AF2" w:rsidP="00571732">
      <w:pPr>
        <w:ind w:firstLine="720"/>
        <w:rPr>
          <w:b/>
        </w:rPr>
      </w:pPr>
    </w:p>
    <w:p w:rsidR="00DF2C6F" w:rsidRDefault="00873EAC" w:rsidP="00DF2C6F">
      <w:pPr>
        <w:pStyle w:val="1"/>
        <w:spacing w:before="0" w:after="0"/>
        <w:ind w:firstLine="0"/>
      </w:pPr>
      <w:bookmarkStart w:id="25" w:name="_Toc460339515"/>
      <w:r w:rsidRPr="004B0C92">
        <w:t xml:space="preserve">3. Положения о размещении объектов капитального строительства </w:t>
      </w:r>
    </w:p>
    <w:p w:rsidR="00873EAC" w:rsidRPr="004B0C92" w:rsidRDefault="00873EAC" w:rsidP="00DF2C6F">
      <w:pPr>
        <w:pStyle w:val="1"/>
        <w:spacing w:before="0" w:after="0"/>
        <w:ind w:firstLine="0"/>
      </w:pPr>
      <w:r w:rsidRPr="004B0C92">
        <w:t>федерального, регионального и местного значения</w:t>
      </w:r>
      <w:bookmarkEnd w:id="25"/>
    </w:p>
    <w:p w:rsidR="00742C51" w:rsidRDefault="00742C51" w:rsidP="00DF2C6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26" w:name="_Toc460339516"/>
    </w:p>
    <w:p w:rsidR="00DF2C6F" w:rsidRDefault="00DF2C6F" w:rsidP="00DF2C6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3.1. </w:t>
      </w:r>
      <w:r w:rsidR="00873EAC" w:rsidRPr="004B0C92">
        <w:rPr>
          <w:rFonts w:ascii="Times New Roman" w:hAnsi="Times New Roman"/>
          <w:i w:val="0"/>
        </w:rPr>
        <w:t xml:space="preserve">Размещение объектов капитального строительства </w:t>
      </w:r>
    </w:p>
    <w:p w:rsidR="00873EAC" w:rsidRDefault="00873EAC" w:rsidP="00DF2C6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4B0C92">
        <w:rPr>
          <w:rFonts w:ascii="Times New Roman" w:hAnsi="Times New Roman"/>
          <w:i w:val="0"/>
        </w:rPr>
        <w:t>федерального значения</w:t>
      </w:r>
      <w:bookmarkEnd w:id="26"/>
    </w:p>
    <w:p w:rsidR="00742C51" w:rsidRPr="00742C51" w:rsidRDefault="00742C51" w:rsidP="00571732"/>
    <w:p w:rsidR="00873EAC" w:rsidRDefault="00873EAC" w:rsidP="00F53AF2">
      <w:pPr>
        <w:widowControl w:val="0"/>
        <w:ind w:firstLine="720"/>
        <w:rPr>
          <w:szCs w:val="28"/>
        </w:rPr>
      </w:pPr>
      <w:r w:rsidRPr="004B0C92">
        <w:rPr>
          <w:szCs w:val="28"/>
        </w:rPr>
        <w:t xml:space="preserve">На </w:t>
      </w:r>
      <w:r>
        <w:t>планируемой</w:t>
      </w:r>
      <w:r w:rsidRPr="004B0C92">
        <w:rPr>
          <w:szCs w:val="28"/>
        </w:rPr>
        <w:t xml:space="preserve"> территории существующие объекты капитального стро</w:t>
      </w:r>
      <w:r w:rsidRPr="004B0C92">
        <w:rPr>
          <w:szCs w:val="28"/>
        </w:rPr>
        <w:t>и</w:t>
      </w:r>
      <w:r w:rsidRPr="004B0C92">
        <w:rPr>
          <w:szCs w:val="28"/>
        </w:rPr>
        <w:t>тельства федерального значения сохраняются на расчетный срок. Размещение н</w:t>
      </w:r>
      <w:r w:rsidRPr="004B0C92">
        <w:rPr>
          <w:szCs w:val="28"/>
        </w:rPr>
        <w:t>о</w:t>
      </w:r>
      <w:r w:rsidRPr="004B0C92">
        <w:rPr>
          <w:szCs w:val="28"/>
        </w:rPr>
        <w:lastRenderedPageBreak/>
        <w:t xml:space="preserve">вых объектов федерального значения на </w:t>
      </w:r>
      <w:r>
        <w:t>планируемой</w:t>
      </w:r>
      <w:r w:rsidRPr="004B0C92">
        <w:rPr>
          <w:szCs w:val="28"/>
        </w:rPr>
        <w:t xml:space="preserve"> территории не предусмо</w:t>
      </w:r>
      <w:r w:rsidRPr="004B0C92">
        <w:rPr>
          <w:szCs w:val="28"/>
        </w:rPr>
        <w:t>т</w:t>
      </w:r>
      <w:r w:rsidRPr="004B0C92">
        <w:rPr>
          <w:szCs w:val="28"/>
        </w:rPr>
        <w:t>рено.</w:t>
      </w:r>
    </w:p>
    <w:p w:rsidR="00742C51" w:rsidRPr="004B0C92" w:rsidRDefault="00742C51" w:rsidP="00571732">
      <w:pPr>
        <w:ind w:firstLine="720"/>
        <w:rPr>
          <w:szCs w:val="28"/>
        </w:rPr>
      </w:pPr>
    </w:p>
    <w:p w:rsidR="00DF2C6F" w:rsidRDefault="00873EAC" w:rsidP="00DF2C6F">
      <w:pPr>
        <w:pStyle w:val="2"/>
        <w:spacing w:before="0" w:after="0"/>
        <w:ind w:firstLine="0"/>
        <w:rPr>
          <w:rFonts w:ascii="Times New Roman" w:hAnsi="Times New Roman"/>
          <w:i w:val="0"/>
          <w:iCs w:val="0"/>
        </w:rPr>
      </w:pPr>
      <w:bookmarkStart w:id="27" w:name="_Toc460339517"/>
      <w:r w:rsidRPr="004B0C92">
        <w:rPr>
          <w:rFonts w:ascii="Times New Roman" w:hAnsi="Times New Roman"/>
          <w:i w:val="0"/>
        </w:rPr>
        <w:t>3.2</w:t>
      </w:r>
      <w:r w:rsidRPr="00D462C0">
        <w:rPr>
          <w:rFonts w:ascii="Times New Roman" w:hAnsi="Times New Roman"/>
          <w:i w:val="0"/>
          <w:iCs w:val="0"/>
        </w:rPr>
        <w:t xml:space="preserve">. Размещение объектов капитального строительства </w:t>
      </w:r>
    </w:p>
    <w:p w:rsidR="00873EAC" w:rsidRDefault="00873EAC" w:rsidP="00DF2C6F">
      <w:pPr>
        <w:pStyle w:val="2"/>
        <w:spacing w:before="0" w:after="0"/>
        <w:ind w:firstLine="0"/>
        <w:rPr>
          <w:rFonts w:ascii="Times New Roman" w:hAnsi="Times New Roman"/>
          <w:i w:val="0"/>
          <w:iCs w:val="0"/>
        </w:rPr>
      </w:pPr>
      <w:r w:rsidRPr="00D462C0">
        <w:rPr>
          <w:rFonts w:ascii="Times New Roman" w:hAnsi="Times New Roman"/>
          <w:i w:val="0"/>
          <w:iCs w:val="0"/>
        </w:rPr>
        <w:t>регионального значения</w:t>
      </w:r>
      <w:bookmarkEnd w:id="27"/>
    </w:p>
    <w:p w:rsidR="00742C51" w:rsidRPr="00742C51" w:rsidRDefault="00742C51" w:rsidP="00571732"/>
    <w:p w:rsidR="00873EAC" w:rsidRPr="00DF2C6F" w:rsidRDefault="00873EAC" w:rsidP="00571732">
      <w:pPr>
        <w:rPr>
          <w:szCs w:val="28"/>
        </w:rPr>
      </w:pPr>
      <w:r w:rsidRPr="00DF2C6F">
        <w:rPr>
          <w:szCs w:val="28"/>
        </w:rPr>
        <w:t>На планируемой территории существующие объекты капитального стро</w:t>
      </w:r>
      <w:r w:rsidRPr="00DF2C6F">
        <w:rPr>
          <w:szCs w:val="28"/>
        </w:rPr>
        <w:t>и</w:t>
      </w:r>
      <w:r w:rsidRPr="00DF2C6F">
        <w:rPr>
          <w:szCs w:val="28"/>
        </w:rPr>
        <w:t xml:space="preserve">тельства регионального  значения сохраняются на расчетный срок. </w:t>
      </w:r>
    </w:p>
    <w:p w:rsidR="00873EAC" w:rsidRPr="00DF2C6F" w:rsidRDefault="00873EAC" w:rsidP="00571732">
      <w:pPr>
        <w:rPr>
          <w:szCs w:val="28"/>
        </w:rPr>
      </w:pPr>
      <w:r w:rsidRPr="00DF2C6F">
        <w:rPr>
          <w:szCs w:val="28"/>
        </w:rPr>
        <w:t>На расчетный срок предусматривается строительство объектов здравоохр</w:t>
      </w:r>
      <w:r w:rsidRPr="00DF2C6F">
        <w:rPr>
          <w:szCs w:val="28"/>
        </w:rPr>
        <w:t>а</w:t>
      </w:r>
      <w:r w:rsidRPr="00DF2C6F">
        <w:rPr>
          <w:szCs w:val="28"/>
        </w:rPr>
        <w:t>нения:</w:t>
      </w:r>
    </w:p>
    <w:p w:rsidR="00873EAC" w:rsidRPr="00DF2C6F" w:rsidRDefault="00873EAC" w:rsidP="00571732">
      <w:pPr>
        <w:rPr>
          <w:szCs w:val="28"/>
        </w:rPr>
      </w:pPr>
      <w:r w:rsidRPr="00DF2C6F">
        <w:rPr>
          <w:szCs w:val="28"/>
        </w:rPr>
        <w:t>поликлиники на 1000 посещений в смену в планировочном квартале 040.03.02.01;</w:t>
      </w:r>
    </w:p>
    <w:p w:rsidR="00873EAC" w:rsidRPr="00DF2C6F" w:rsidRDefault="00873EAC" w:rsidP="00571732">
      <w:pPr>
        <w:rPr>
          <w:szCs w:val="28"/>
        </w:rPr>
      </w:pPr>
      <w:r w:rsidRPr="00DF2C6F">
        <w:rPr>
          <w:szCs w:val="28"/>
        </w:rPr>
        <w:t xml:space="preserve">стационара на 480 коек в </w:t>
      </w:r>
      <w:r w:rsidRPr="00DF2C6F">
        <w:rPr>
          <w:bCs/>
          <w:szCs w:val="28"/>
        </w:rPr>
        <w:t>планировочном квартале 040.03.02.01;</w:t>
      </w:r>
    </w:p>
    <w:p w:rsidR="00873EAC" w:rsidRPr="00DF2C6F" w:rsidRDefault="00873EAC" w:rsidP="00571732">
      <w:pPr>
        <w:rPr>
          <w:szCs w:val="28"/>
        </w:rPr>
      </w:pPr>
      <w:r w:rsidRPr="00DF2C6F">
        <w:rPr>
          <w:szCs w:val="28"/>
        </w:rPr>
        <w:t>объект</w:t>
      </w:r>
      <w:r w:rsidR="00DF2C6F" w:rsidRPr="00DF2C6F">
        <w:rPr>
          <w:szCs w:val="28"/>
        </w:rPr>
        <w:t>а</w:t>
      </w:r>
      <w:r w:rsidRPr="00DF2C6F">
        <w:rPr>
          <w:szCs w:val="28"/>
        </w:rPr>
        <w:t xml:space="preserve"> общей врачебной практики на 100 посещений в смену в планир</w:t>
      </w:r>
      <w:r w:rsidRPr="00DF2C6F">
        <w:rPr>
          <w:szCs w:val="28"/>
        </w:rPr>
        <w:t>о</w:t>
      </w:r>
      <w:r w:rsidRPr="00DF2C6F">
        <w:rPr>
          <w:szCs w:val="28"/>
        </w:rPr>
        <w:t>вочном квартале 040.</w:t>
      </w:r>
      <w:r w:rsidR="00DF2C6F">
        <w:rPr>
          <w:szCs w:val="28"/>
        </w:rPr>
        <w:t>01.02.01.</w:t>
      </w:r>
    </w:p>
    <w:p w:rsidR="00873EAC" w:rsidRPr="00DF2C6F" w:rsidRDefault="007B442B" w:rsidP="00571732">
      <w:pPr>
        <w:rPr>
          <w:szCs w:val="28"/>
        </w:rPr>
      </w:pPr>
      <w:r w:rsidRPr="00DF2C6F">
        <w:rPr>
          <w:szCs w:val="28"/>
        </w:rPr>
        <w:t>Также предусмотрены молочные кухни в планировочных кварталах 040.03.01.01, 040.03.03.02, 040.03.02.01.</w:t>
      </w:r>
    </w:p>
    <w:p w:rsidR="00742C51" w:rsidRDefault="00742C51" w:rsidP="00571732">
      <w:pPr>
        <w:pStyle w:val="2"/>
        <w:spacing w:before="0" w:after="0"/>
        <w:rPr>
          <w:rFonts w:ascii="Times New Roman" w:hAnsi="Times New Roman"/>
          <w:i w:val="0"/>
        </w:rPr>
      </w:pPr>
      <w:bookmarkStart w:id="28" w:name="_Toc460339518"/>
    </w:p>
    <w:p w:rsidR="00DF2C6F" w:rsidRDefault="00873EAC" w:rsidP="00DF2C6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4B0C92">
        <w:rPr>
          <w:rFonts w:ascii="Times New Roman" w:hAnsi="Times New Roman"/>
          <w:i w:val="0"/>
        </w:rPr>
        <w:t>3.3.</w:t>
      </w:r>
      <w:r w:rsidR="00DF2C6F">
        <w:rPr>
          <w:rFonts w:ascii="Times New Roman" w:hAnsi="Times New Roman"/>
          <w:i w:val="0"/>
        </w:rPr>
        <w:t> </w:t>
      </w:r>
      <w:r w:rsidRPr="004B0C92">
        <w:rPr>
          <w:rFonts w:ascii="Times New Roman" w:hAnsi="Times New Roman"/>
          <w:i w:val="0"/>
        </w:rPr>
        <w:t xml:space="preserve">Размещение объектов капитального строительства </w:t>
      </w:r>
    </w:p>
    <w:p w:rsidR="00873EAC" w:rsidRDefault="00873EAC" w:rsidP="00DF2C6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r w:rsidRPr="004B0C92">
        <w:rPr>
          <w:rFonts w:ascii="Times New Roman" w:hAnsi="Times New Roman"/>
          <w:i w:val="0"/>
        </w:rPr>
        <w:t>местного значения</w:t>
      </w:r>
      <w:bookmarkEnd w:id="28"/>
    </w:p>
    <w:p w:rsidR="00742C51" w:rsidRPr="00742C51" w:rsidRDefault="00742C51" w:rsidP="00571732"/>
    <w:p w:rsidR="00873EAC" w:rsidRDefault="00873EAC" w:rsidP="00571732">
      <w:pPr>
        <w:ind w:firstLine="720"/>
        <w:rPr>
          <w:szCs w:val="28"/>
        </w:rPr>
      </w:pPr>
      <w:r w:rsidRPr="004B0C92">
        <w:rPr>
          <w:szCs w:val="28"/>
        </w:rPr>
        <w:t xml:space="preserve">На </w:t>
      </w:r>
      <w:r>
        <w:t xml:space="preserve">планируемой </w:t>
      </w:r>
      <w:r w:rsidRPr="004B0C92">
        <w:rPr>
          <w:szCs w:val="28"/>
        </w:rPr>
        <w:t xml:space="preserve">территории </w:t>
      </w:r>
      <w:r w:rsidRPr="00A92CCC">
        <w:t>в связи с развитием улично-дорожной сети</w:t>
      </w:r>
      <w:r>
        <w:rPr>
          <w:szCs w:val="28"/>
        </w:rPr>
        <w:t xml:space="preserve"> подлежат выносу следующие объекты местного значения на </w:t>
      </w:r>
      <w:r w:rsidRPr="004B0C92">
        <w:rPr>
          <w:szCs w:val="28"/>
        </w:rPr>
        <w:t>расчетный срок</w:t>
      </w:r>
      <w:r>
        <w:rPr>
          <w:szCs w:val="28"/>
        </w:rPr>
        <w:t>:</w:t>
      </w:r>
    </w:p>
    <w:p w:rsidR="00873EAC" w:rsidRPr="004B0C92" w:rsidRDefault="00873EAC" w:rsidP="00571732">
      <w:pPr>
        <w:ind w:firstLine="720"/>
        <w:rPr>
          <w:szCs w:val="28"/>
        </w:rPr>
      </w:pPr>
      <w:r w:rsidRPr="004B0C92">
        <w:rPr>
          <w:szCs w:val="28"/>
        </w:rPr>
        <w:t>муниципальное казенное общеобразовательное учреждение города Новос</w:t>
      </w:r>
      <w:r w:rsidRPr="004B0C92">
        <w:rPr>
          <w:szCs w:val="28"/>
        </w:rPr>
        <w:t>и</w:t>
      </w:r>
      <w:r w:rsidRPr="004B0C92">
        <w:rPr>
          <w:szCs w:val="28"/>
        </w:rPr>
        <w:t xml:space="preserve">бирска </w:t>
      </w:r>
      <w:r w:rsidR="00742C51">
        <w:rPr>
          <w:szCs w:val="28"/>
        </w:rPr>
        <w:t>«</w:t>
      </w:r>
      <w:r w:rsidRPr="004B0C92">
        <w:rPr>
          <w:szCs w:val="28"/>
        </w:rPr>
        <w:t>Основная общеобразовательная школа № 115</w:t>
      </w:r>
      <w:r w:rsidR="00742C51">
        <w:rPr>
          <w:szCs w:val="28"/>
        </w:rPr>
        <w:t>»</w:t>
      </w:r>
      <w:r w:rsidRPr="004B0C92">
        <w:rPr>
          <w:szCs w:val="28"/>
        </w:rPr>
        <w:t>;</w:t>
      </w:r>
    </w:p>
    <w:p w:rsidR="00873EAC" w:rsidRDefault="00873EAC" w:rsidP="00571732">
      <w:pPr>
        <w:ind w:firstLine="720"/>
        <w:rPr>
          <w:szCs w:val="28"/>
        </w:rPr>
      </w:pPr>
      <w:r w:rsidRPr="004B0C92">
        <w:rPr>
          <w:szCs w:val="28"/>
        </w:rPr>
        <w:t>муниципальное казенное дошкольное образовательное учреждение города Новосибирска </w:t>
      </w:r>
      <w:r w:rsidR="0019521A">
        <w:rPr>
          <w:szCs w:val="28"/>
        </w:rPr>
        <w:t>«</w:t>
      </w:r>
      <w:r w:rsidRPr="004B0C92">
        <w:rPr>
          <w:szCs w:val="28"/>
        </w:rPr>
        <w:t>Детский сад № 271 компенсирующего вида</w:t>
      </w:r>
      <w:r w:rsidR="0019521A">
        <w:rPr>
          <w:szCs w:val="28"/>
        </w:rPr>
        <w:t>»</w:t>
      </w:r>
      <w:r w:rsidRPr="004B0C92">
        <w:rPr>
          <w:szCs w:val="28"/>
        </w:rPr>
        <w:t>.</w:t>
      </w:r>
    </w:p>
    <w:p w:rsidR="00873EAC" w:rsidRPr="004B0C92" w:rsidRDefault="00873EAC" w:rsidP="00571732">
      <w:pPr>
        <w:rPr>
          <w:szCs w:val="28"/>
        </w:rPr>
      </w:pPr>
      <w:r w:rsidRPr="004B0C92">
        <w:rPr>
          <w:szCs w:val="28"/>
        </w:rPr>
        <w:t>На расчетный срок предусматривается размещение и строительство объе</w:t>
      </w:r>
      <w:r w:rsidRPr="004B0C92">
        <w:rPr>
          <w:szCs w:val="28"/>
        </w:rPr>
        <w:t>к</w:t>
      </w:r>
      <w:r w:rsidRPr="004B0C92">
        <w:rPr>
          <w:szCs w:val="28"/>
        </w:rPr>
        <w:t>тов общего среднего и дошкольного образования соответствующей расчетной вместимост</w:t>
      </w:r>
      <w:r w:rsidR="00716CAF">
        <w:rPr>
          <w:szCs w:val="28"/>
        </w:rPr>
        <w:t>ью</w:t>
      </w:r>
      <w:r w:rsidRPr="004B0C92">
        <w:rPr>
          <w:szCs w:val="28"/>
        </w:rPr>
        <w:t>:</w:t>
      </w:r>
    </w:p>
    <w:p w:rsidR="00873EAC" w:rsidRPr="004B0C92" w:rsidRDefault="00B40B3C" w:rsidP="00571732">
      <w:pPr>
        <w:ind w:left="57" w:right="57" w:firstLine="851"/>
        <w:rPr>
          <w:szCs w:val="28"/>
        </w:rPr>
      </w:pPr>
      <w:r>
        <w:rPr>
          <w:szCs w:val="28"/>
        </w:rPr>
        <w:t>о</w:t>
      </w:r>
      <w:r w:rsidR="00C35131">
        <w:rPr>
          <w:szCs w:val="28"/>
        </w:rPr>
        <w:t>бщеобразовательн</w:t>
      </w:r>
      <w:r w:rsidR="00716CAF">
        <w:rPr>
          <w:szCs w:val="28"/>
        </w:rPr>
        <w:t>ой</w:t>
      </w:r>
      <w:r w:rsidR="00C35131">
        <w:rPr>
          <w:szCs w:val="28"/>
        </w:rPr>
        <w:t xml:space="preserve"> </w:t>
      </w:r>
      <w:r w:rsidR="00873EAC" w:rsidRPr="004B0C92">
        <w:rPr>
          <w:szCs w:val="28"/>
        </w:rPr>
        <w:t>школ</w:t>
      </w:r>
      <w:r w:rsidR="00716CAF">
        <w:rPr>
          <w:szCs w:val="28"/>
        </w:rPr>
        <w:t>ы</w:t>
      </w:r>
      <w:r w:rsidR="00873EAC" w:rsidRPr="004B0C92">
        <w:rPr>
          <w:szCs w:val="28"/>
        </w:rPr>
        <w:t xml:space="preserve"> на 1200 ме</w:t>
      </w:r>
      <w:proofErr w:type="gramStart"/>
      <w:r w:rsidR="00873EAC" w:rsidRPr="004B0C92">
        <w:rPr>
          <w:szCs w:val="28"/>
        </w:rPr>
        <w:t>ст в пл</w:t>
      </w:r>
      <w:proofErr w:type="gramEnd"/>
      <w:r w:rsidR="00873EAC" w:rsidRPr="004B0C92">
        <w:rPr>
          <w:szCs w:val="28"/>
        </w:rPr>
        <w:t>анировочном кварт</w:t>
      </w:r>
      <w:r w:rsidR="00873EAC" w:rsidRPr="004B0C92">
        <w:rPr>
          <w:szCs w:val="28"/>
        </w:rPr>
        <w:t>а</w:t>
      </w:r>
      <w:r w:rsidR="00873EAC" w:rsidRPr="004B0C92">
        <w:rPr>
          <w:szCs w:val="28"/>
        </w:rPr>
        <w:t>ле 040.03.01.01;</w:t>
      </w:r>
    </w:p>
    <w:p w:rsidR="00873EAC" w:rsidRPr="004B0C92" w:rsidRDefault="00B40B3C" w:rsidP="00571732">
      <w:pPr>
        <w:ind w:left="57" w:right="57" w:firstLine="851"/>
        <w:rPr>
          <w:szCs w:val="28"/>
        </w:rPr>
      </w:pPr>
      <w:r>
        <w:rPr>
          <w:szCs w:val="28"/>
        </w:rPr>
        <w:t>общеобразовательн</w:t>
      </w:r>
      <w:r w:rsidR="00716CAF">
        <w:rPr>
          <w:szCs w:val="28"/>
        </w:rPr>
        <w:t>ой</w:t>
      </w:r>
      <w:r w:rsidRPr="004B0C92">
        <w:rPr>
          <w:szCs w:val="28"/>
        </w:rPr>
        <w:t xml:space="preserve"> </w:t>
      </w:r>
      <w:r w:rsidR="00873EAC" w:rsidRPr="004B0C92">
        <w:rPr>
          <w:szCs w:val="28"/>
        </w:rPr>
        <w:t>школ</w:t>
      </w:r>
      <w:r w:rsidR="00716CAF">
        <w:rPr>
          <w:szCs w:val="28"/>
        </w:rPr>
        <w:t>ы</w:t>
      </w:r>
      <w:r w:rsidR="00873EAC" w:rsidRPr="004B0C92">
        <w:rPr>
          <w:szCs w:val="28"/>
        </w:rPr>
        <w:t xml:space="preserve"> на 1100 ме</w:t>
      </w:r>
      <w:proofErr w:type="gramStart"/>
      <w:r w:rsidR="00873EAC" w:rsidRPr="004B0C92">
        <w:rPr>
          <w:szCs w:val="28"/>
        </w:rPr>
        <w:t>ст в пл</w:t>
      </w:r>
      <w:proofErr w:type="gramEnd"/>
      <w:r w:rsidR="00873EAC" w:rsidRPr="004B0C92">
        <w:rPr>
          <w:szCs w:val="28"/>
        </w:rPr>
        <w:t>анировочном кварт</w:t>
      </w:r>
      <w:r w:rsidR="00873EAC" w:rsidRPr="004B0C92">
        <w:rPr>
          <w:szCs w:val="28"/>
        </w:rPr>
        <w:t>а</w:t>
      </w:r>
      <w:r w:rsidR="00873EAC" w:rsidRPr="004B0C92">
        <w:rPr>
          <w:szCs w:val="28"/>
        </w:rPr>
        <w:t>ле 040.03.01.02;</w:t>
      </w:r>
    </w:p>
    <w:p w:rsidR="00873EAC" w:rsidRPr="004B0C92" w:rsidRDefault="00B40B3C" w:rsidP="00571732">
      <w:pPr>
        <w:ind w:left="57" w:right="57" w:firstLine="851"/>
        <w:rPr>
          <w:szCs w:val="28"/>
        </w:rPr>
      </w:pPr>
      <w:r>
        <w:rPr>
          <w:szCs w:val="28"/>
        </w:rPr>
        <w:t>общеобразовательн</w:t>
      </w:r>
      <w:r w:rsidR="00716CAF">
        <w:rPr>
          <w:szCs w:val="28"/>
        </w:rPr>
        <w:t>ой</w:t>
      </w:r>
      <w:r w:rsidRPr="004B0C92">
        <w:rPr>
          <w:szCs w:val="28"/>
        </w:rPr>
        <w:t xml:space="preserve"> </w:t>
      </w:r>
      <w:r w:rsidR="00873EAC" w:rsidRPr="004B0C92">
        <w:rPr>
          <w:szCs w:val="28"/>
        </w:rPr>
        <w:t>школ</w:t>
      </w:r>
      <w:r w:rsidR="00716CAF">
        <w:rPr>
          <w:szCs w:val="28"/>
        </w:rPr>
        <w:t>ы</w:t>
      </w:r>
      <w:r w:rsidR="00873EAC" w:rsidRPr="004B0C92">
        <w:rPr>
          <w:szCs w:val="28"/>
        </w:rPr>
        <w:t xml:space="preserve"> на 1200 ме</w:t>
      </w:r>
      <w:proofErr w:type="gramStart"/>
      <w:r w:rsidR="00873EAC" w:rsidRPr="004B0C92">
        <w:rPr>
          <w:szCs w:val="28"/>
        </w:rPr>
        <w:t>ст в пл</w:t>
      </w:r>
      <w:proofErr w:type="gramEnd"/>
      <w:r w:rsidR="00873EAC" w:rsidRPr="004B0C92">
        <w:rPr>
          <w:szCs w:val="28"/>
        </w:rPr>
        <w:t>анировочном кварт</w:t>
      </w:r>
      <w:r w:rsidR="00873EAC" w:rsidRPr="004B0C92">
        <w:rPr>
          <w:szCs w:val="28"/>
        </w:rPr>
        <w:t>а</w:t>
      </w:r>
      <w:r w:rsidR="00873EAC" w:rsidRPr="004B0C92">
        <w:rPr>
          <w:szCs w:val="28"/>
        </w:rPr>
        <w:t>ле 040.03.02.01;</w:t>
      </w:r>
    </w:p>
    <w:p w:rsidR="00873EAC" w:rsidRPr="002F07DE" w:rsidRDefault="00873EAC" w:rsidP="00571732">
      <w:pPr>
        <w:ind w:left="57" w:right="57" w:firstLine="851"/>
        <w:rPr>
          <w:szCs w:val="28"/>
        </w:rPr>
      </w:pPr>
      <w:r w:rsidRPr="002F07DE">
        <w:rPr>
          <w:szCs w:val="28"/>
        </w:rPr>
        <w:t>детского сада на 200 ме</w:t>
      </w:r>
      <w:proofErr w:type="gramStart"/>
      <w:r w:rsidRPr="002F07DE">
        <w:rPr>
          <w:szCs w:val="28"/>
        </w:rPr>
        <w:t>ст в пл</w:t>
      </w:r>
      <w:proofErr w:type="gramEnd"/>
      <w:r w:rsidRPr="002F07DE">
        <w:rPr>
          <w:szCs w:val="28"/>
        </w:rPr>
        <w:t>анировочном квартале 040.01.02.01;</w:t>
      </w:r>
    </w:p>
    <w:p w:rsidR="00873EAC" w:rsidRPr="002F07DE" w:rsidRDefault="00873EAC" w:rsidP="00571732">
      <w:pPr>
        <w:ind w:left="57" w:right="57" w:firstLine="851"/>
        <w:rPr>
          <w:szCs w:val="28"/>
        </w:rPr>
      </w:pPr>
      <w:r w:rsidRPr="002F07DE">
        <w:rPr>
          <w:szCs w:val="28"/>
        </w:rPr>
        <w:t>детского сада на 340 ме</w:t>
      </w:r>
      <w:proofErr w:type="gramStart"/>
      <w:r w:rsidRPr="002F07DE">
        <w:rPr>
          <w:szCs w:val="28"/>
        </w:rPr>
        <w:t>ст в пл</w:t>
      </w:r>
      <w:proofErr w:type="gramEnd"/>
      <w:r w:rsidRPr="002F07DE">
        <w:rPr>
          <w:szCs w:val="28"/>
        </w:rPr>
        <w:t>анировочном квартале 040.03.01.01;</w:t>
      </w:r>
    </w:p>
    <w:p w:rsidR="00873EAC" w:rsidRDefault="00873EAC" w:rsidP="00571732">
      <w:pPr>
        <w:ind w:left="57" w:right="57" w:firstLine="851"/>
        <w:rPr>
          <w:szCs w:val="28"/>
        </w:rPr>
      </w:pPr>
      <w:r w:rsidRPr="002F07DE">
        <w:rPr>
          <w:szCs w:val="28"/>
        </w:rPr>
        <w:t>детского сада на 340 ме</w:t>
      </w:r>
      <w:proofErr w:type="gramStart"/>
      <w:r w:rsidRPr="002F07DE">
        <w:rPr>
          <w:szCs w:val="28"/>
        </w:rPr>
        <w:t>ст в пл</w:t>
      </w:r>
      <w:proofErr w:type="gramEnd"/>
      <w:r w:rsidRPr="002F07DE">
        <w:rPr>
          <w:szCs w:val="28"/>
        </w:rPr>
        <w:t>анировочном квартале 040.03.03.02.</w:t>
      </w:r>
    </w:p>
    <w:p w:rsidR="0019521A" w:rsidRPr="004B0C92" w:rsidRDefault="0019521A" w:rsidP="00571732">
      <w:pPr>
        <w:ind w:left="57" w:right="57" w:firstLine="851"/>
        <w:rPr>
          <w:szCs w:val="28"/>
        </w:rPr>
      </w:pPr>
    </w:p>
    <w:p w:rsidR="00873EAC" w:rsidRDefault="00873EAC" w:rsidP="00716CAF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29" w:name="_Toc460339519"/>
      <w:r w:rsidRPr="00DB3A3B">
        <w:rPr>
          <w:rFonts w:ascii="Times New Roman" w:hAnsi="Times New Roman"/>
          <w:i w:val="0"/>
        </w:rPr>
        <w:t>3.4. Размещение иных объектов капитального строительства</w:t>
      </w:r>
      <w:bookmarkEnd w:id="29"/>
      <w:r w:rsidRPr="00DB3A3B">
        <w:rPr>
          <w:rFonts w:ascii="Times New Roman" w:hAnsi="Times New Roman"/>
          <w:i w:val="0"/>
        </w:rPr>
        <w:t xml:space="preserve"> </w:t>
      </w:r>
    </w:p>
    <w:p w:rsidR="0019521A" w:rsidRPr="0019521A" w:rsidRDefault="0019521A" w:rsidP="00571732"/>
    <w:p w:rsidR="00873EAC" w:rsidRPr="002F07DE" w:rsidRDefault="00873EAC" w:rsidP="00716CAF">
      <w:pPr>
        <w:rPr>
          <w:szCs w:val="28"/>
        </w:rPr>
      </w:pPr>
      <w:r w:rsidRPr="002F07DE">
        <w:rPr>
          <w:szCs w:val="28"/>
        </w:rPr>
        <w:t xml:space="preserve">На </w:t>
      </w:r>
      <w:r>
        <w:t>планируемой</w:t>
      </w:r>
      <w:r w:rsidRPr="002F07DE">
        <w:rPr>
          <w:szCs w:val="28"/>
        </w:rPr>
        <w:t xml:space="preserve"> территории </w:t>
      </w:r>
      <w:r>
        <w:rPr>
          <w:szCs w:val="28"/>
        </w:rPr>
        <w:t>з</w:t>
      </w:r>
      <w:r w:rsidRPr="002F07DE">
        <w:rPr>
          <w:szCs w:val="28"/>
        </w:rPr>
        <w:t>апланировано строительство объектов кул</w:t>
      </w:r>
      <w:r w:rsidRPr="002F07DE">
        <w:rPr>
          <w:szCs w:val="28"/>
        </w:rPr>
        <w:t>ь</w:t>
      </w:r>
      <w:r w:rsidRPr="002F07DE">
        <w:rPr>
          <w:szCs w:val="28"/>
        </w:rPr>
        <w:t>туры</w:t>
      </w:r>
      <w:r w:rsidR="00716CAF">
        <w:rPr>
          <w:szCs w:val="28"/>
        </w:rPr>
        <w:t xml:space="preserve"> - </w:t>
      </w:r>
      <w:r w:rsidR="007B442B" w:rsidRPr="00AB7E31">
        <w:rPr>
          <w:szCs w:val="28"/>
        </w:rPr>
        <w:t xml:space="preserve">двух многофункциональных </w:t>
      </w:r>
      <w:proofErr w:type="spellStart"/>
      <w:r w:rsidR="007B442B" w:rsidRPr="00AB7E31">
        <w:rPr>
          <w:szCs w:val="28"/>
        </w:rPr>
        <w:t>культурно-досуговых</w:t>
      </w:r>
      <w:proofErr w:type="spellEnd"/>
      <w:r w:rsidR="007B442B" w:rsidRPr="00AB7E31">
        <w:rPr>
          <w:szCs w:val="28"/>
        </w:rPr>
        <w:t xml:space="preserve"> центра со зрительными залами в планировочных кварталах 040.01.02.01, 040.03.01.02</w:t>
      </w:r>
      <w:r w:rsidRPr="002F07DE">
        <w:rPr>
          <w:szCs w:val="28"/>
        </w:rPr>
        <w:t>.</w:t>
      </w:r>
    </w:p>
    <w:p w:rsidR="00873EAC" w:rsidRPr="002F07DE" w:rsidRDefault="00873EAC" w:rsidP="00716CAF">
      <w:pPr>
        <w:rPr>
          <w:szCs w:val="28"/>
        </w:rPr>
      </w:pPr>
      <w:r w:rsidRPr="002F07DE">
        <w:rPr>
          <w:szCs w:val="28"/>
        </w:rPr>
        <w:lastRenderedPageBreak/>
        <w:t>Предусматривается строительство объектов физкультурно-спортивного н</w:t>
      </w:r>
      <w:r w:rsidRPr="002F07DE">
        <w:rPr>
          <w:szCs w:val="28"/>
        </w:rPr>
        <w:t>а</w:t>
      </w:r>
      <w:r w:rsidRPr="002F07DE">
        <w:rPr>
          <w:szCs w:val="28"/>
        </w:rPr>
        <w:t>значения</w:t>
      </w:r>
      <w:r w:rsidR="00716CAF">
        <w:rPr>
          <w:szCs w:val="28"/>
        </w:rPr>
        <w:t xml:space="preserve"> - </w:t>
      </w:r>
      <w:r w:rsidRPr="002F07DE">
        <w:rPr>
          <w:szCs w:val="28"/>
        </w:rPr>
        <w:t xml:space="preserve">двух спортивных комплексов </w:t>
      </w:r>
      <w:r>
        <w:rPr>
          <w:szCs w:val="28"/>
        </w:rPr>
        <w:t xml:space="preserve">и велодрома </w:t>
      </w:r>
      <w:r w:rsidRPr="002F07DE">
        <w:rPr>
          <w:szCs w:val="28"/>
        </w:rPr>
        <w:t xml:space="preserve">в планировочных кварталах </w:t>
      </w:r>
      <w:r w:rsidR="007B442B" w:rsidRPr="002F07DE">
        <w:rPr>
          <w:szCs w:val="28"/>
        </w:rPr>
        <w:t>040.0</w:t>
      </w:r>
      <w:r w:rsidR="007B442B">
        <w:rPr>
          <w:szCs w:val="28"/>
        </w:rPr>
        <w:t>3</w:t>
      </w:r>
      <w:r w:rsidR="007B442B" w:rsidRPr="002F07DE">
        <w:rPr>
          <w:szCs w:val="28"/>
        </w:rPr>
        <w:t>.01.0</w:t>
      </w:r>
      <w:r w:rsidR="007B442B">
        <w:rPr>
          <w:szCs w:val="28"/>
        </w:rPr>
        <w:t>2</w:t>
      </w:r>
      <w:r w:rsidR="007B442B" w:rsidRPr="002F07DE">
        <w:rPr>
          <w:szCs w:val="28"/>
        </w:rPr>
        <w:t>, 040.03.00.03</w:t>
      </w:r>
      <w:r w:rsidR="00716CAF">
        <w:rPr>
          <w:szCs w:val="28"/>
        </w:rPr>
        <w:t>.</w:t>
      </w:r>
    </w:p>
    <w:p w:rsidR="00873EAC" w:rsidRPr="002F07DE" w:rsidRDefault="00716CAF" w:rsidP="00716CAF">
      <w:pPr>
        <w:rPr>
          <w:szCs w:val="28"/>
        </w:rPr>
      </w:pPr>
      <w:r>
        <w:rPr>
          <w:szCs w:val="28"/>
        </w:rPr>
        <w:t>П</w:t>
      </w:r>
      <w:r w:rsidR="00873EAC" w:rsidRPr="002F07DE">
        <w:rPr>
          <w:szCs w:val="28"/>
        </w:rPr>
        <w:t xml:space="preserve">редусматривается общее пользование объектами физической культуры и спорта </w:t>
      </w:r>
      <w:r w:rsidR="00873EAC">
        <w:rPr>
          <w:szCs w:val="28"/>
        </w:rPr>
        <w:t>обще</w:t>
      </w:r>
      <w:r w:rsidR="00873EAC" w:rsidRPr="002F07DE">
        <w:rPr>
          <w:szCs w:val="28"/>
        </w:rPr>
        <w:t xml:space="preserve">образовательных </w:t>
      </w:r>
      <w:r w:rsidR="00873EAC">
        <w:rPr>
          <w:szCs w:val="28"/>
        </w:rPr>
        <w:t>организаций</w:t>
      </w:r>
      <w:r w:rsidR="00873EAC" w:rsidRPr="002F07DE">
        <w:rPr>
          <w:szCs w:val="28"/>
        </w:rPr>
        <w:t>.</w:t>
      </w:r>
    </w:p>
    <w:p w:rsidR="00873EAC" w:rsidRPr="00E3446A" w:rsidRDefault="00873EAC" w:rsidP="00716CAF">
      <w:pPr>
        <w:rPr>
          <w:szCs w:val="28"/>
        </w:rPr>
      </w:pPr>
      <w:r w:rsidRPr="002F07DE">
        <w:rPr>
          <w:szCs w:val="28"/>
        </w:rPr>
        <w:t>Запланировано строительств</w:t>
      </w:r>
      <w:r>
        <w:rPr>
          <w:szCs w:val="28"/>
        </w:rPr>
        <w:t>о пожарного депо на 4 машины в</w:t>
      </w:r>
      <w:r w:rsidRPr="002F07DE">
        <w:rPr>
          <w:szCs w:val="28"/>
        </w:rPr>
        <w:t xml:space="preserve"> планирово</w:t>
      </w:r>
      <w:r w:rsidRPr="002F07DE">
        <w:rPr>
          <w:szCs w:val="28"/>
        </w:rPr>
        <w:t>ч</w:t>
      </w:r>
      <w:r w:rsidRPr="002F07DE">
        <w:rPr>
          <w:szCs w:val="28"/>
        </w:rPr>
        <w:t>ном квартале 040.03.03.02.</w:t>
      </w:r>
    </w:p>
    <w:p w:rsidR="00873EAC" w:rsidRPr="00AA2E72" w:rsidRDefault="00873EAC" w:rsidP="00571732">
      <w:pPr>
        <w:ind w:firstLine="0"/>
        <w:jc w:val="center"/>
        <w:rPr>
          <w:b/>
        </w:rPr>
      </w:pPr>
    </w:p>
    <w:p w:rsidR="00873EAC" w:rsidRDefault="00873EAC" w:rsidP="00716CAF">
      <w:pPr>
        <w:pStyle w:val="1"/>
        <w:spacing w:before="0" w:after="0"/>
        <w:ind w:firstLine="0"/>
      </w:pPr>
      <w:r w:rsidRPr="000B6E27">
        <w:t>4. </w:t>
      </w:r>
      <w:bookmarkStart w:id="30" w:name="_Toc460339520"/>
      <w:r w:rsidRPr="000B6E27">
        <w:t xml:space="preserve">Основные показатели развития </w:t>
      </w:r>
      <w:r>
        <w:t xml:space="preserve">планируемой </w:t>
      </w:r>
      <w:r w:rsidRPr="000B6E27">
        <w:t>территории</w:t>
      </w:r>
      <w:bookmarkEnd w:id="30"/>
    </w:p>
    <w:p w:rsidR="00873EAC" w:rsidRPr="000A286C" w:rsidRDefault="00873EAC" w:rsidP="00571732"/>
    <w:p w:rsidR="00873EAC" w:rsidRDefault="00873EAC" w:rsidP="00571732">
      <w:pPr>
        <w:spacing w:line="240" w:lineRule="atLeast"/>
      </w:pPr>
      <w:r w:rsidRPr="00844CB0">
        <w:t xml:space="preserve">Основные технико-экономические показатели </w:t>
      </w:r>
      <w:r w:rsidRPr="002C46DA">
        <w:t>развития</w:t>
      </w:r>
      <w:r w:rsidRPr="009C3D39">
        <w:t xml:space="preserve"> </w:t>
      </w:r>
      <w:r>
        <w:rPr>
          <w:szCs w:val="28"/>
        </w:rPr>
        <w:t>планируемой</w:t>
      </w:r>
      <w:r w:rsidRPr="002C46DA">
        <w:t xml:space="preserve"> терр</w:t>
      </w:r>
      <w:r w:rsidRPr="002C46DA">
        <w:t>и</w:t>
      </w:r>
      <w:r w:rsidRPr="002C46DA">
        <w:t xml:space="preserve">тории представлены в таблице </w:t>
      </w:r>
      <w:r>
        <w:t>7.</w:t>
      </w:r>
    </w:p>
    <w:p w:rsidR="00716CAF" w:rsidRDefault="00716CAF" w:rsidP="00571732">
      <w:pPr>
        <w:spacing w:line="240" w:lineRule="atLeast"/>
        <w:ind w:firstLine="0"/>
        <w:jc w:val="right"/>
      </w:pPr>
    </w:p>
    <w:p w:rsidR="00CD3673" w:rsidRDefault="00CD3673" w:rsidP="00571732">
      <w:pPr>
        <w:spacing w:line="240" w:lineRule="atLeast"/>
        <w:ind w:firstLine="0"/>
        <w:jc w:val="right"/>
      </w:pPr>
      <w:r w:rsidRPr="00AA2E72">
        <w:t xml:space="preserve">Таблица </w:t>
      </w:r>
      <w:r>
        <w:t>7</w:t>
      </w:r>
    </w:p>
    <w:p w:rsidR="00873EAC" w:rsidRDefault="00873EAC" w:rsidP="00571732">
      <w:pPr>
        <w:spacing w:line="240" w:lineRule="atLeast"/>
        <w:ind w:firstLine="0"/>
        <w:jc w:val="center"/>
      </w:pPr>
    </w:p>
    <w:p w:rsidR="00873EAC" w:rsidRPr="00AA2E72" w:rsidRDefault="00873EAC" w:rsidP="00571732">
      <w:pPr>
        <w:spacing w:line="240" w:lineRule="atLeast"/>
        <w:ind w:firstLine="0"/>
        <w:jc w:val="center"/>
      </w:pPr>
      <w:r w:rsidRPr="00AA2E72">
        <w:t>Основные технико-экономические показатели</w:t>
      </w:r>
    </w:p>
    <w:p w:rsidR="00873EAC" w:rsidRPr="00AA2E72" w:rsidRDefault="00873EAC" w:rsidP="00571732">
      <w:pPr>
        <w:ind w:firstLine="0"/>
        <w:jc w:val="right"/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1441"/>
        <w:gridCol w:w="1559"/>
      </w:tblGrid>
      <w:tr w:rsidR="00873EAC" w:rsidRPr="00AA2E72" w:rsidTr="00716CAF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№</w:t>
            </w:r>
          </w:p>
          <w:p w:rsidR="00873EAC" w:rsidRPr="00AA2E72" w:rsidRDefault="00716CAF" w:rsidP="00716CAF">
            <w:pPr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Показатель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AA2E72" w:rsidRDefault="00873EAC" w:rsidP="00716CAF">
            <w:pPr>
              <w:ind w:left="-57" w:right="-57" w:firstLine="0"/>
              <w:jc w:val="center"/>
            </w:pPr>
            <w:r w:rsidRPr="00AA2E72">
              <w:t>Единицы измерения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AC" w:rsidRPr="00AA2E72" w:rsidRDefault="00873EAC" w:rsidP="00716CAF">
            <w:pPr>
              <w:ind w:firstLine="0"/>
              <w:jc w:val="center"/>
            </w:pPr>
            <w:r w:rsidRPr="00E61E06">
              <w:t>Итого до 2030 года</w:t>
            </w:r>
          </w:p>
        </w:tc>
      </w:tr>
    </w:tbl>
    <w:p w:rsidR="00873EAC" w:rsidRPr="00931F02" w:rsidRDefault="00873EAC" w:rsidP="00571732">
      <w:pPr>
        <w:rPr>
          <w:sz w:val="2"/>
          <w:szCs w:val="2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97"/>
        <w:gridCol w:w="1433"/>
        <w:gridCol w:w="1559"/>
      </w:tblGrid>
      <w:tr w:rsidR="00873EAC" w:rsidRPr="00AA2E72" w:rsidTr="00716CAF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73EAC" w:rsidRPr="00AA2E72" w:rsidRDefault="00873EAC" w:rsidP="00716CAF">
            <w:pPr>
              <w:ind w:firstLine="0"/>
              <w:jc w:val="center"/>
            </w:pPr>
            <w:r w:rsidRPr="00AA2E72">
              <w:t>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</w:tcPr>
          <w:p w:rsidR="00873EAC" w:rsidRPr="00AA2E72" w:rsidRDefault="00873EAC" w:rsidP="00716CAF">
            <w:pPr>
              <w:ind w:firstLine="0"/>
              <w:jc w:val="center"/>
            </w:pPr>
            <w:r w:rsidRPr="00AA2E72">
              <w:t>2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716CAF">
            <w:pPr>
              <w:ind w:firstLine="0"/>
              <w:jc w:val="center"/>
            </w:pPr>
            <w:r w:rsidRPr="00AA2E72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716CAF">
            <w:pPr>
              <w:ind w:firstLine="0"/>
              <w:jc w:val="center"/>
            </w:pPr>
            <w:r w:rsidRPr="00AA2E72">
              <w:t>4</w:t>
            </w:r>
          </w:p>
        </w:tc>
      </w:tr>
      <w:tr w:rsidR="00716CAF" w:rsidRPr="00AA2E72" w:rsidTr="00BA48B9">
        <w:tc>
          <w:tcPr>
            <w:tcW w:w="9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CAF" w:rsidRPr="00AA2E72" w:rsidRDefault="00716CAF" w:rsidP="00716CAF">
            <w:pPr>
              <w:ind w:firstLine="1021"/>
              <w:jc w:val="center"/>
            </w:pPr>
            <w:r w:rsidRPr="00AA2E72">
              <w:t>1</w:t>
            </w:r>
            <w:r>
              <w:t>. </w:t>
            </w:r>
            <w:r w:rsidRPr="00AA2E72">
              <w:t>Территория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1.</w:t>
            </w:r>
            <w:r>
              <w:t>1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716CAF">
            <w:pPr>
              <w:ind w:firstLine="0"/>
            </w:pPr>
            <w:r w:rsidRPr="00AA2E72">
              <w:t xml:space="preserve">Площадь </w:t>
            </w:r>
            <w:r>
              <w:t>планируемой</w:t>
            </w:r>
            <w:r w:rsidRPr="00AA2E72">
              <w:t xml:space="preserve"> территории, в том чи</w:t>
            </w:r>
            <w:r w:rsidRPr="00AA2E72">
              <w:t>с</w:t>
            </w:r>
            <w:r w:rsidRPr="00AA2E72">
              <w:t>ле: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8A27A5">
              <w:t>504,26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1.1</w:t>
            </w:r>
            <w:r>
              <w:t>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</w:tcPr>
          <w:p w:rsidR="00873EAC" w:rsidRPr="0092245C" w:rsidRDefault="008D5A17" w:rsidP="00716CAF">
            <w:pPr>
              <w:ind w:firstLine="0"/>
              <w:rPr>
                <w:szCs w:val="28"/>
              </w:rPr>
            </w:pPr>
            <w:r w:rsidRPr="0092245C">
              <w:rPr>
                <w:szCs w:val="28"/>
              </w:rPr>
              <w:t xml:space="preserve">Территории </w:t>
            </w:r>
            <w:r>
              <w:rPr>
                <w:szCs w:val="28"/>
              </w:rPr>
              <w:t xml:space="preserve"> </w:t>
            </w:r>
            <w:r w:rsidR="00873EAC" w:rsidRPr="007B0D8E">
              <w:rPr>
                <w:szCs w:val="28"/>
              </w:rPr>
              <w:t>рекреационного назначения,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21,12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1.1.1</w:t>
            </w:r>
            <w:r>
              <w:t>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A345EC" w:rsidRDefault="00873EAC" w:rsidP="00716CAF">
            <w:pPr>
              <w:ind w:firstLine="0"/>
            </w:pPr>
            <w:r w:rsidRPr="00A345EC">
              <w:t>Зона объектов отдыха и оздоровления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15,16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>
              <w:t>1.</w:t>
            </w:r>
            <w:r w:rsidRPr="00AA2E72">
              <w:t>1.1.2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7B0D8E" w:rsidRDefault="00873EAC" w:rsidP="00716CAF">
            <w:pPr>
              <w:ind w:firstLine="0"/>
            </w:pPr>
            <w:r w:rsidRPr="007B0D8E">
              <w:t>Зона объектов спортивного назначения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5,96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2F7BBD" w:rsidRDefault="00693BB0" w:rsidP="00716CAF">
            <w:pPr>
              <w:ind w:firstLine="0"/>
              <w:rPr>
                <w:color w:val="FF0000"/>
              </w:rPr>
            </w:pPr>
            <w:r>
              <w:rPr>
                <w:szCs w:val="28"/>
              </w:rPr>
              <w:t>О</w:t>
            </w:r>
            <w:r w:rsidR="00873EAC" w:rsidRPr="004A43A3">
              <w:rPr>
                <w:szCs w:val="28"/>
              </w:rPr>
              <w:t>бщественно-деловы</w:t>
            </w:r>
            <w:r>
              <w:rPr>
                <w:szCs w:val="28"/>
              </w:rPr>
              <w:t>е</w:t>
            </w:r>
            <w:r w:rsidR="00873EAC" w:rsidRPr="004A43A3">
              <w:rPr>
                <w:szCs w:val="28"/>
              </w:rPr>
              <w:t xml:space="preserve"> </w:t>
            </w:r>
            <w:r>
              <w:t>зоны</w:t>
            </w:r>
            <w:r w:rsidR="00873EAC" w:rsidRPr="004A43A3">
              <w:rPr>
                <w:szCs w:val="28"/>
              </w:rPr>
              <w:t>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94,53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7B0D8E">
              <w:rPr>
                <w:szCs w:val="28"/>
              </w:rPr>
              <w:t>Зона</w:t>
            </w:r>
            <w:r w:rsidRPr="007B0D8E">
              <w:t xml:space="preserve"> объектов</w:t>
            </w:r>
            <w:r w:rsidRPr="007B0D8E">
              <w:rPr>
                <w:szCs w:val="28"/>
              </w:rPr>
              <w:t xml:space="preserve"> делового, общественного и коммерческого назначения, в том числе мн</w:t>
            </w:r>
            <w:r w:rsidRPr="007B0D8E">
              <w:rPr>
                <w:szCs w:val="28"/>
              </w:rPr>
              <w:t>о</w:t>
            </w:r>
            <w:r w:rsidRPr="007B0D8E">
              <w:rPr>
                <w:szCs w:val="28"/>
              </w:rPr>
              <w:t>гоэтажных жилых домов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45,05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t>1.1.2.</w:t>
            </w:r>
            <w:r>
              <w:rPr>
                <w:szCs w:val="28"/>
              </w:rPr>
              <w:t>2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специализированной общественной з</w:t>
            </w:r>
            <w:r w:rsidRPr="004A43A3">
              <w:rPr>
                <w:szCs w:val="28"/>
              </w:rPr>
              <w:t>а</w:t>
            </w:r>
            <w:r w:rsidRPr="004A43A3">
              <w:rPr>
                <w:szCs w:val="28"/>
              </w:rPr>
              <w:t>стройки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34,2</w:t>
            </w:r>
            <w:r>
              <w:t>7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1.1.2.3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6F1EEC" w:rsidRDefault="00873EAC" w:rsidP="00716CAF">
            <w:pPr>
              <w:ind w:firstLine="0"/>
            </w:pPr>
            <w:r w:rsidRPr="006F1EEC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6F1EEC" w:rsidRDefault="00873EAC" w:rsidP="00571732">
            <w:pPr>
              <w:ind w:firstLine="0"/>
              <w:jc w:val="center"/>
            </w:pPr>
            <w:r w:rsidRPr="006F1EEC">
              <w:t>0,83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1.1.2.4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7B0D8E" w:rsidRDefault="00873EAC" w:rsidP="00716CAF">
            <w:pPr>
              <w:ind w:firstLine="0"/>
            </w:pPr>
            <w:r w:rsidRPr="007B0D8E">
              <w:t xml:space="preserve">Зона объектов здравоохранения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1,2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1.1.2.5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объектов дошкольного, начального о</w:t>
            </w:r>
            <w:r w:rsidRPr="004A43A3">
              <w:rPr>
                <w:szCs w:val="28"/>
              </w:rPr>
              <w:t>б</w:t>
            </w:r>
            <w:r w:rsidRPr="004A43A3">
              <w:rPr>
                <w:szCs w:val="28"/>
              </w:rPr>
              <w:t>щего, основного общего и среднего общего образования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7B0D8E" w:rsidRDefault="00873EAC" w:rsidP="00571732">
            <w:pPr>
              <w:ind w:firstLine="0"/>
              <w:jc w:val="center"/>
            </w:pPr>
            <w:r w:rsidRPr="007B0D8E">
              <w:t>13,18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1.1.3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F21057" w:rsidRDefault="00873EAC" w:rsidP="00716CAF">
            <w:pPr>
              <w:ind w:firstLine="0"/>
            </w:pPr>
            <w:r w:rsidRPr="00F21057">
              <w:t>Жилые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873EAC" w:rsidP="00571732">
            <w:pPr>
              <w:ind w:firstLine="0"/>
              <w:jc w:val="center"/>
              <w:rPr>
                <w:color w:val="FF0000"/>
              </w:rPr>
            </w:pPr>
            <w:r w:rsidRPr="008E3636">
              <w:t>57,23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1.1.3.1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7B0D8E" w:rsidRDefault="00873EAC" w:rsidP="00716CAF">
            <w:pPr>
              <w:ind w:firstLine="0"/>
            </w:pPr>
            <w:r w:rsidRPr="007B0D8E">
              <w:t>Зона застройки жилыми домами смешанной этажности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57,23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1.1.4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2F7BBD" w:rsidRDefault="00693BB0" w:rsidP="00716CAF">
            <w:pPr>
              <w:ind w:firstLine="0"/>
              <w:rPr>
                <w:color w:val="FF0000"/>
              </w:rPr>
            </w:pPr>
            <w:r>
              <w:rPr>
                <w:szCs w:val="28"/>
              </w:rPr>
              <w:t>П</w:t>
            </w:r>
            <w:r w:rsidR="00873EAC" w:rsidRPr="004A43A3">
              <w:rPr>
                <w:szCs w:val="28"/>
              </w:rPr>
              <w:t xml:space="preserve">роизводственные </w:t>
            </w:r>
            <w:r>
              <w:rPr>
                <w:szCs w:val="28"/>
              </w:rPr>
              <w:t>зоны</w:t>
            </w:r>
            <w:r w:rsidR="00873EAC" w:rsidRPr="004A43A3">
              <w:rPr>
                <w:szCs w:val="28"/>
              </w:rPr>
              <w:t>,</w:t>
            </w:r>
            <w:r w:rsidR="00873EAC">
              <w:rPr>
                <w:szCs w:val="28"/>
              </w:rPr>
              <w:t xml:space="preserve"> </w:t>
            </w:r>
            <w:r w:rsidR="00873EAC" w:rsidRPr="004A43A3">
              <w:rPr>
                <w:szCs w:val="28"/>
              </w:rPr>
              <w:t>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873EAC" w:rsidP="00571732">
            <w:pPr>
              <w:tabs>
                <w:tab w:val="left" w:pos="225"/>
                <w:tab w:val="center" w:pos="720"/>
              </w:tabs>
              <w:ind w:firstLine="0"/>
              <w:jc w:val="center"/>
            </w:pPr>
            <w:r w:rsidRPr="008E3636">
              <w:t>35,36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1.1.4.1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7B0D8E" w:rsidRDefault="00873EAC" w:rsidP="00716CAF">
            <w:pPr>
              <w:ind w:firstLine="0"/>
            </w:pPr>
            <w:r w:rsidRPr="007B0D8E">
              <w:t>Зона производственных объектов с различн</w:t>
            </w:r>
            <w:r w:rsidRPr="007B0D8E">
              <w:t>ы</w:t>
            </w:r>
            <w:r w:rsidRPr="007B0D8E">
              <w:t>ми нормативами воздействия на окружающую среду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BE7FD9" w:rsidRDefault="00873EAC" w:rsidP="00571732">
            <w:pPr>
              <w:ind w:firstLine="0"/>
              <w:jc w:val="center"/>
            </w:pPr>
            <w:r w:rsidRPr="00BE7FD9">
              <w:t>22,26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lastRenderedPageBreak/>
              <w:t>1.1.4.</w:t>
            </w:r>
            <w:r>
              <w:rPr>
                <w:szCs w:val="28"/>
              </w:rPr>
              <w:t>2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7B0D8E" w:rsidRDefault="00873EAC" w:rsidP="00716CAF">
            <w:pPr>
              <w:ind w:firstLine="0"/>
            </w:pPr>
            <w:r w:rsidRPr="007B0D8E">
              <w:t xml:space="preserve">Зона коммунальных и складских объектов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BE7FD9" w:rsidRDefault="00873EAC" w:rsidP="00571732">
            <w:pPr>
              <w:ind w:firstLine="0"/>
              <w:jc w:val="center"/>
            </w:pPr>
            <w:r w:rsidRPr="00BE7FD9">
              <w:t>13,1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1.1.5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7B0D8E" w:rsidRDefault="00873EAC" w:rsidP="00716CAF">
            <w:pPr>
              <w:ind w:firstLine="0"/>
            </w:pPr>
            <w:r>
              <w:t>Зон</w:t>
            </w:r>
            <w:r w:rsidR="009D12FF">
              <w:t>ы</w:t>
            </w:r>
            <w:r>
              <w:t xml:space="preserve"> и</w:t>
            </w:r>
            <w:r w:rsidRPr="007B0D8E">
              <w:t>нженерной и транспортной инфр</w:t>
            </w:r>
            <w:r w:rsidRPr="007B0D8E">
              <w:t>а</w:t>
            </w:r>
            <w:r w:rsidRPr="007B0D8E">
              <w:t>структур,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873EAC" w:rsidP="00571732">
            <w:pPr>
              <w:ind w:firstLine="0"/>
              <w:jc w:val="center"/>
            </w:pPr>
            <w:r w:rsidRPr="008E3636">
              <w:t>122,58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57B3D" w:rsidRDefault="00873EAC" w:rsidP="00571732">
            <w:pPr>
              <w:ind w:firstLine="0"/>
              <w:jc w:val="center"/>
              <w:rPr>
                <w:szCs w:val="28"/>
              </w:rPr>
            </w:pPr>
            <w:r w:rsidRPr="00C57B3D">
              <w:rPr>
                <w:szCs w:val="28"/>
              </w:rPr>
              <w:t>1.1.5.1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C57B3D" w:rsidRDefault="00873EAC" w:rsidP="00716CAF">
            <w:pPr>
              <w:ind w:firstLine="0"/>
            </w:pPr>
            <w:r w:rsidRPr="00C57B3D">
              <w:rPr>
                <w:szCs w:val="28"/>
              </w:rPr>
              <w:t>Зона сооружений и коммуникаций автом</w:t>
            </w:r>
            <w:r w:rsidRPr="00C57B3D">
              <w:rPr>
                <w:szCs w:val="28"/>
              </w:rPr>
              <w:t>о</w:t>
            </w:r>
            <w:r w:rsidRPr="00C57B3D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8E3636" w:rsidRDefault="00873EAC" w:rsidP="00571732">
            <w:pPr>
              <w:ind w:firstLine="0"/>
              <w:jc w:val="center"/>
            </w:pPr>
            <w:r>
              <w:t>0,73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1.1.5.</w:t>
            </w:r>
            <w:r>
              <w:rPr>
                <w:szCs w:val="28"/>
              </w:rPr>
              <w:t>2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сооружений и коммуникаций железнод</w:t>
            </w:r>
            <w:r w:rsidRPr="004A43A3">
              <w:rPr>
                <w:szCs w:val="28"/>
              </w:rPr>
              <w:t>о</w:t>
            </w:r>
            <w:r w:rsidRPr="004A43A3">
              <w:rPr>
                <w:szCs w:val="28"/>
              </w:rPr>
              <w:t>рожного транспорта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A94915" w:rsidRDefault="00873EAC" w:rsidP="00571732">
            <w:pPr>
              <w:ind w:firstLine="0"/>
              <w:jc w:val="center"/>
            </w:pPr>
            <w:r w:rsidRPr="00A94915">
              <w:t>24,49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1.1.5.</w:t>
            </w:r>
            <w:r>
              <w:rPr>
                <w:szCs w:val="28"/>
              </w:rPr>
              <w:t>3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6B53DA" w:rsidRDefault="00873EAC" w:rsidP="00571732">
            <w:pPr>
              <w:ind w:firstLine="0"/>
              <w:jc w:val="center"/>
            </w:pPr>
            <w:r w:rsidRPr="006B53DA">
              <w:t>95,23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1.1.5.</w:t>
            </w:r>
            <w:r>
              <w:rPr>
                <w:szCs w:val="28"/>
              </w:rPr>
              <w:t>4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4A43A3" w:rsidRDefault="00873EAC" w:rsidP="00716CAF">
            <w:pPr>
              <w:ind w:firstLine="0"/>
              <w:rPr>
                <w:szCs w:val="28"/>
              </w:rPr>
            </w:pPr>
            <w:r w:rsidRPr="004A43A3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50555E" w:rsidRDefault="00873EAC" w:rsidP="00571732">
            <w:pPr>
              <w:ind w:firstLine="0"/>
              <w:jc w:val="center"/>
            </w:pPr>
            <w:r w:rsidRPr="0050555E">
              <w:t>2,86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1.1.6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7B0D8E" w:rsidRDefault="00873EAC" w:rsidP="00716CAF">
            <w:pPr>
              <w:ind w:firstLine="0"/>
            </w:pPr>
            <w:r w:rsidRPr="007B0D8E">
              <w:rPr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 w:rsidRPr="00AA2E72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157033" w:rsidRDefault="00873EAC" w:rsidP="00571732">
            <w:pPr>
              <w:ind w:firstLine="0"/>
              <w:jc w:val="center"/>
            </w:pPr>
            <w:r w:rsidRPr="00157033">
              <w:t>2,29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567059" w:rsidRDefault="00873EAC" w:rsidP="00571732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1.1.6.1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873EAC" w:rsidRPr="007B0D8E" w:rsidRDefault="00873EAC" w:rsidP="00716CAF">
            <w:pPr>
              <w:ind w:firstLine="0"/>
            </w:pPr>
            <w:r w:rsidRPr="007B0D8E">
              <w:t xml:space="preserve">Зона стоянок для легковых автомобилей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A2E72" w:rsidRDefault="00873EAC" w:rsidP="00571732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2F7BBD" w:rsidRDefault="00873EAC" w:rsidP="00571732">
            <w:pPr>
              <w:ind w:firstLine="0"/>
              <w:jc w:val="center"/>
              <w:rPr>
                <w:color w:val="FF0000"/>
              </w:rPr>
            </w:pPr>
            <w:r w:rsidRPr="00157033">
              <w:t>2,29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t>1.1.7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BC6963" w:rsidRDefault="00873EAC" w:rsidP="00716CAF">
            <w:pPr>
              <w:ind w:firstLine="0"/>
            </w:pPr>
            <w:r w:rsidRPr="00BC6963">
              <w:t>Водный объект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BC6963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4306E7">
              <w:t>84,75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t>1.1.</w:t>
            </w:r>
            <w:r>
              <w:rPr>
                <w:szCs w:val="28"/>
              </w:rPr>
              <w:t>8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C138EA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306E7" w:rsidRDefault="00873EAC" w:rsidP="00571732">
            <w:pPr>
              <w:ind w:firstLine="0"/>
              <w:jc w:val="center"/>
            </w:pPr>
            <w:r w:rsidRPr="004306E7">
              <w:t>53,72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t>1.1.</w:t>
            </w:r>
            <w:r>
              <w:rPr>
                <w:szCs w:val="28"/>
              </w:rPr>
              <w:t>9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2F7BBD" w:rsidRDefault="00873EAC" w:rsidP="00716CAF">
            <w:pPr>
              <w:ind w:firstLine="0"/>
              <w:rPr>
                <w:color w:val="FF0000"/>
              </w:rPr>
            </w:pPr>
            <w:r w:rsidRPr="004A43A3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306E7" w:rsidRDefault="00873EAC" w:rsidP="00571732">
            <w:pPr>
              <w:ind w:firstLine="0"/>
              <w:jc w:val="center"/>
            </w:pPr>
            <w:r w:rsidRPr="00B7606C">
              <w:t>31,95</w:t>
            </w:r>
          </w:p>
        </w:tc>
      </w:tr>
      <w:tr w:rsidR="00873EAC" w:rsidRPr="00AA2E72" w:rsidTr="00716CAF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BC6963" w:rsidRDefault="00873EAC" w:rsidP="00571732">
            <w:pPr>
              <w:ind w:firstLine="0"/>
              <w:jc w:val="center"/>
            </w:pPr>
            <w:r w:rsidRPr="00567059">
              <w:rPr>
                <w:szCs w:val="28"/>
              </w:rPr>
              <w:t>1.1.</w:t>
            </w:r>
            <w:r>
              <w:rPr>
                <w:szCs w:val="28"/>
              </w:rPr>
              <w:t>10</w:t>
            </w:r>
          </w:p>
        </w:tc>
        <w:tc>
          <w:tcPr>
            <w:tcW w:w="5797" w:type="dxa"/>
            <w:tcBorders>
              <w:left w:val="single" w:sz="4" w:space="0" w:color="auto"/>
              <w:bottom w:val="single" w:sz="2" w:space="0" w:color="000000"/>
            </w:tcBorders>
          </w:tcPr>
          <w:p w:rsidR="00873EAC" w:rsidRPr="004A43A3" w:rsidRDefault="00873EAC" w:rsidP="00716CAF">
            <w:pPr>
              <w:ind w:firstLine="0"/>
              <w:rPr>
                <w:szCs w:val="28"/>
              </w:rPr>
            </w:pPr>
            <w:r w:rsidRPr="00BC6963">
              <w:t>Планируемые к освоению территории с сущ</w:t>
            </w:r>
            <w:r w:rsidRPr="00BC6963">
              <w:t>е</w:t>
            </w:r>
            <w:r w:rsidRPr="00BC6963">
              <w:t>ствующими и новыми зонами (резерв)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Default="00873EAC" w:rsidP="00571732">
            <w:pPr>
              <w:ind w:firstLine="0"/>
              <w:jc w:val="center"/>
            </w:pPr>
            <w:r w:rsidRPr="00BC6963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306E7" w:rsidRDefault="00873EAC" w:rsidP="00571732">
            <w:pPr>
              <w:ind w:firstLine="0"/>
              <w:jc w:val="center"/>
            </w:pPr>
            <w:r>
              <w:t>0</w:t>
            </w:r>
          </w:p>
        </w:tc>
      </w:tr>
      <w:tr w:rsidR="00716CAF" w:rsidRPr="00AA2E72" w:rsidTr="00BA48B9">
        <w:tc>
          <w:tcPr>
            <w:tcW w:w="98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6CAF" w:rsidRPr="004B2AF8" w:rsidRDefault="00716CAF" w:rsidP="00716CAF">
            <w:pPr>
              <w:ind w:firstLine="1021"/>
              <w:jc w:val="center"/>
            </w:pPr>
            <w:r>
              <w:t>2. </w:t>
            </w:r>
            <w:r w:rsidRPr="004D3F71">
              <w:rPr>
                <w:szCs w:val="28"/>
              </w:rPr>
              <w:t>Население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Численность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чел.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35,1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Плотность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чел./</w:t>
            </w:r>
            <w:proofErr w:type="gramStart"/>
            <w:r w:rsidRPr="004B2AF8">
              <w:t>га</w:t>
            </w:r>
            <w:proofErr w:type="gramEnd"/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70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2.3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Жилищный фонд общей площади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841,6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2.4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Средняя этажность застройки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этаж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10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2.5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 xml:space="preserve">Существующий сохраняемый жилищный фонд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191,3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2.6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 xml:space="preserve">Убыль жилищного фонда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24,0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2.7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Новое жилищное строительство, в том числе: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716CAF">
            <w:pPr>
              <w:ind w:firstLine="0"/>
              <w:jc w:val="center"/>
            </w:pPr>
            <w:r>
              <w:t>2.</w:t>
            </w:r>
            <w:r w:rsidR="00716CAF">
              <w:t>7.1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716CAF" w:rsidP="00716CAF">
            <w:pPr>
              <w:ind w:firstLine="0"/>
            </w:pPr>
            <w:r w:rsidRPr="004B2AF8">
              <w:t>Малоэтажное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AA2E72">
              <w:t>–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716CAF">
            <w:pPr>
              <w:ind w:firstLine="0"/>
              <w:jc w:val="center"/>
            </w:pPr>
            <w:r>
              <w:t>2.</w:t>
            </w:r>
            <w:r w:rsidR="00716CAF">
              <w:t>7.2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716CAF" w:rsidP="00716CAF">
            <w:pPr>
              <w:ind w:firstLine="0"/>
            </w:pPr>
            <w:r w:rsidRPr="004B2AF8">
              <w:t>Средне- и многоэтажное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тыс. кв. 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697,1</w:t>
            </w:r>
          </w:p>
        </w:tc>
      </w:tr>
      <w:tr w:rsidR="00716CAF" w:rsidRPr="00AA2E72" w:rsidTr="00BA48B9">
        <w:tc>
          <w:tcPr>
            <w:tcW w:w="98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6CAF" w:rsidRDefault="00716CAF" w:rsidP="00716CAF">
            <w:pPr>
              <w:ind w:left="1304" w:firstLine="0"/>
              <w:jc w:val="center"/>
            </w:pPr>
            <w:r>
              <w:t xml:space="preserve">3. Объекты федерального, регионального, местного значения, </w:t>
            </w:r>
          </w:p>
          <w:p w:rsidR="00716CAF" w:rsidRDefault="00716CAF" w:rsidP="00716CAF">
            <w:pPr>
              <w:ind w:left="1304" w:firstLine="0"/>
              <w:jc w:val="center"/>
            </w:pPr>
            <w:r>
              <w:t xml:space="preserve">объекты </w:t>
            </w:r>
            <w:proofErr w:type="gramStart"/>
            <w:r>
              <w:t>социально-культурного</w:t>
            </w:r>
            <w:proofErr w:type="gramEnd"/>
            <w:r>
              <w:t xml:space="preserve"> и коммунально-бытового </w:t>
            </w:r>
          </w:p>
          <w:p w:rsidR="00716CAF" w:rsidRPr="004B2AF8" w:rsidRDefault="00716CAF" w:rsidP="00716CAF">
            <w:pPr>
              <w:ind w:left="1304" w:firstLine="0"/>
              <w:jc w:val="center"/>
            </w:pPr>
            <w:r>
              <w:t>назначения и иные объекты капитального строительства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>
              <w:t>Д</w:t>
            </w:r>
            <w:r w:rsidRPr="004B2AF8">
              <w:t>ошкольные</w:t>
            </w:r>
            <w:r>
              <w:t xml:space="preserve"> образовательные</w:t>
            </w:r>
            <w:r w:rsidRPr="004B2AF8">
              <w:t xml:space="preserve"> </w:t>
            </w:r>
            <w:r>
              <w:t>организации (д</w:t>
            </w:r>
            <w:r w:rsidRPr="004B2AF8">
              <w:t>етские</w:t>
            </w:r>
            <w:r>
              <w:t xml:space="preserve"> сады)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1520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Общеобразовательные</w:t>
            </w:r>
            <w:r>
              <w:t xml:space="preserve"> организации (о</w:t>
            </w:r>
            <w:r w:rsidRPr="004B2AF8">
              <w:t>бщео</w:t>
            </w:r>
            <w:r w:rsidRPr="004B2AF8">
              <w:t>б</w:t>
            </w:r>
            <w:r w:rsidRPr="004B2AF8">
              <w:t>разовательные</w:t>
            </w:r>
            <w:r w:rsidR="00716CAF">
              <w:t xml:space="preserve"> </w:t>
            </w:r>
            <w:r w:rsidRPr="004B2AF8">
              <w:t>школы</w:t>
            </w:r>
            <w:r>
              <w:t>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4070</w:t>
            </w:r>
          </w:p>
        </w:tc>
      </w:tr>
      <w:tr w:rsidR="00716CAF" w:rsidRPr="00AA2E72" w:rsidTr="00716CAF">
        <w:tc>
          <w:tcPr>
            <w:tcW w:w="1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716CAF" w:rsidRPr="004B2AF8" w:rsidRDefault="00716CAF" w:rsidP="00571732">
            <w:pPr>
              <w:ind w:firstLine="0"/>
              <w:jc w:val="center"/>
            </w:pPr>
            <w:r>
              <w:t>3.3</w:t>
            </w:r>
          </w:p>
        </w:tc>
        <w:tc>
          <w:tcPr>
            <w:tcW w:w="5797" w:type="dxa"/>
            <w:vMerge w:val="restart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716CAF" w:rsidRPr="004B2AF8" w:rsidRDefault="00716CAF" w:rsidP="00716CAF">
            <w:pPr>
              <w:ind w:firstLine="0"/>
            </w:pPr>
            <w:r w:rsidRPr="004B2AF8">
              <w:t>Поликлиники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6CAF" w:rsidRPr="004B2AF8" w:rsidRDefault="00716CAF" w:rsidP="00716CAF">
            <w:pPr>
              <w:ind w:left="-57" w:right="-57" w:firstLine="0"/>
              <w:jc w:val="center"/>
            </w:pPr>
            <w:r w:rsidRPr="004B2AF8">
              <w:t>посещений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6CAF" w:rsidRPr="004B2AF8" w:rsidRDefault="00716CAF" w:rsidP="00716CAF">
            <w:pPr>
              <w:ind w:firstLine="0"/>
              <w:jc w:val="center"/>
            </w:pPr>
            <w:r w:rsidRPr="004B2AF8">
              <w:t>2000</w:t>
            </w:r>
          </w:p>
        </w:tc>
      </w:tr>
      <w:tr w:rsidR="00716CAF" w:rsidRPr="00AA2E72" w:rsidTr="00716CAF">
        <w:tc>
          <w:tcPr>
            <w:tcW w:w="1106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716CAF" w:rsidRDefault="00716CAF" w:rsidP="00571732">
            <w:pPr>
              <w:ind w:firstLine="0"/>
              <w:jc w:val="center"/>
            </w:pPr>
          </w:p>
        </w:tc>
        <w:tc>
          <w:tcPr>
            <w:tcW w:w="5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716CAF" w:rsidRPr="004B2AF8" w:rsidRDefault="00716CAF" w:rsidP="00716CAF">
            <w:pPr>
              <w:ind w:firstLine="0"/>
            </w:pP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6CAF" w:rsidRPr="004B2AF8" w:rsidRDefault="00716CAF" w:rsidP="00716CAF">
            <w:pPr>
              <w:ind w:left="-57" w:right="-57" w:firstLine="0"/>
              <w:jc w:val="center"/>
            </w:pPr>
            <w:r w:rsidRPr="004B2AF8">
              <w:t>объектов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6CAF" w:rsidRPr="004B2AF8" w:rsidRDefault="00716CAF" w:rsidP="00571732">
            <w:pPr>
              <w:ind w:firstLine="0"/>
              <w:jc w:val="center"/>
            </w:pPr>
            <w:r w:rsidRPr="004B2AF8">
              <w:t>1+1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3.4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Стационары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койка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480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3.5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9D12FF" w:rsidP="00716CAF">
            <w:pPr>
              <w:ind w:firstLine="0"/>
            </w:pPr>
            <w:r>
              <w:t>Организации</w:t>
            </w:r>
            <w:r w:rsidR="00873EAC" w:rsidRPr="004B2AF8">
              <w:t xml:space="preserve"> общей врачебной практики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объектов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3.6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873EAC" w:rsidP="00716CAF">
            <w:pPr>
              <w:ind w:firstLine="0"/>
            </w:pPr>
            <w:r w:rsidRPr="004B2AF8">
              <w:t>Аптеки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объектов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8+1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3.7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9D12FF" w:rsidP="00716CAF">
            <w:pPr>
              <w:ind w:firstLine="0"/>
            </w:pPr>
            <w:r>
              <w:t>Организации</w:t>
            </w:r>
            <w:r w:rsidR="00873EAC" w:rsidRPr="004B2AF8">
              <w:t xml:space="preserve"> розничной торговли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6CAF" w:rsidRDefault="00873EAC" w:rsidP="00571732">
            <w:pPr>
              <w:ind w:firstLine="0"/>
              <w:jc w:val="center"/>
              <w:rPr>
                <w:sz w:val="24"/>
                <w:szCs w:val="24"/>
              </w:rPr>
            </w:pPr>
            <w:r w:rsidRPr="004B2AF8">
              <w:t>кв. м</w:t>
            </w:r>
            <w:r w:rsidRPr="004B2AF8">
              <w:rPr>
                <w:sz w:val="24"/>
                <w:szCs w:val="24"/>
              </w:rPr>
              <w:t xml:space="preserve"> </w:t>
            </w:r>
          </w:p>
          <w:p w:rsidR="00873EAC" w:rsidRPr="004B2AF8" w:rsidRDefault="00716CAF" w:rsidP="00571732">
            <w:pPr>
              <w:ind w:firstLine="0"/>
              <w:jc w:val="center"/>
            </w:pPr>
            <w:r>
              <w:rPr>
                <w:szCs w:val="28"/>
              </w:rPr>
              <w:t>тор</w:t>
            </w:r>
            <w:r w:rsidR="00873EAC" w:rsidRPr="007F309B">
              <w:rPr>
                <w:szCs w:val="28"/>
              </w:rPr>
              <w:t>гов</w:t>
            </w:r>
            <w:r w:rsidR="00873EAC">
              <w:rPr>
                <w:szCs w:val="28"/>
              </w:rPr>
              <w:t>ой</w:t>
            </w:r>
            <w:r w:rsidR="00873EAC" w:rsidRPr="007F309B">
              <w:rPr>
                <w:szCs w:val="28"/>
              </w:rPr>
              <w:t xml:space="preserve"> </w:t>
            </w:r>
            <w:r w:rsidR="00873EAC" w:rsidRPr="007F309B">
              <w:rPr>
                <w:szCs w:val="28"/>
              </w:rPr>
              <w:lastRenderedPageBreak/>
              <w:t>пл</w:t>
            </w:r>
            <w:r w:rsidR="00873EAC">
              <w:rPr>
                <w:szCs w:val="28"/>
              </w:rPr>
              <w:t>ощади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lastRenderedPageBreak/>
              <w:t>22575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lastRenderedPageBreak/>
              <w:t>3.8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9D12FF" w:rsidP="00716CAF">
            <w:pPr>
              <w:ind w:firstLine="0"/>
            </w:pPr>
            <w:r>
              <w:t>Организации</w:t>
            </w:r>
            <w:r w:rsidR="00873EAC" w:rsidRPr="004B2AF8">
              <w:t xml:space="preserve"> общественного питания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6B0F30" w:rsidRDefault="00873EAC" w:rsidP="00571732">
            <w:pPr>
              <w:ind w:firstLine="0"/>
              <w:jc w:val="center"/>
              <w:rPr>
                <w:szCs w:val="28"/>
              </w:rPr>
            </w:pPr>
            <w:r w:rsidRPr="006B0F30">
              <w:rPr>
                <w:szCs w:val="28"/>
              </w:rPr>
              <w:t>посадо</w:t>
            </w:r>
            <w:r w:rsidRPr="006B0F30">
              <w:rPr>
                <w:szCs w:val="28"/>
              </w:rPr>
              <w:t>ч</w:t>
            </w:r>
            <w:r>
              <w:rPr>
                <w:szCs w:val="28"/>
              </w:rPr>
              <w:t>ных</w:t>
            </w:r>
            <w:r w:rsidRPr="006B0F30">
              <w:rPr>
                <w:szCs w:val="28"/>
              </w:rPr>
              <w:t xml:space="preserve"> 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1400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>
              <w:t>3.9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4B2AF8" w:rsidRDefault="009D12FF" w:rsidP="00716CAF">
            <w:pPr>
              <w:ind w:firstLine="0"/>
            </w:pPr>
            <w:r>
              <w:t>Организации</w:t>
            </w:r>
            <w:r w:rsidR="00873EAC" w:rsidRPr="004B2AF8">
              <w:t xml:space="preserve"> бытового обслуживания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6B0F30" w:rsidRDefault="00873EAC" w:rsidP="0057173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рабочих</w:t>
            </w:r>
            <w:r w:rsidRPr="006B0F30">
              <w:rPr>
                <w:szCs w:val="28"/>
              </w:rPr>
              <w:t xml:space="preserve"> 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571732">
            <w:pPr>
              <w:ind w:firstLine="0"/>
              <w:jc w:val="center"/>
            </w:pPr>
            <w:r w:rsidRPr="004B2AF8">
              <w:t>315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Default="00873EAC" w:rsidP="00571732">
            <w:pPr>
              <w:ind w:firstLine="0"/>
              <w:jc w:val="center"/>
            </w:pPr>
            <w:r>
              <w:t>4</w:t>
            </w:r>
          </w:p>
        </w:tc>
        <w:tc>
          <w:tcPr>
            <w:tcW w:w="878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4B2AF8" w:rsidRDefault="00873EAC" w:rsidP="00716CAF">
            <w:pPr>
              <w:ind w:firstLine="0"/>
            </w:pPr>
            <w:r w:rsidRPr="00773ABE">
              <w:rPr>
                <w:szCs w:val="28"/>
              </w:rPr>
              <w:t>Транспортная инфраструктура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C96367" w:rsidRDefault="00873EAC" w:rsidP="00716CAF">
            <w:pPr>
              <w:ind w:firstLine="0"/>
            </w:pPr>
            <w:r w:rsidRPr="00C96367">
              <w:t>Протяженность улично-дорожной сети всего,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24,12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C96367" w:rsidRDefault="00873EAC" w:rsidP="00716CAF">
            <w:pPr>
              <w:ind w:firstLine="0"/>
            </w:pPr>
            <w:r w:rsidRPr="00C96367">
              <w:t>Магистральные улицы общегородского знач</w:t>
            </w:r>
            <w:r w:rsidRPr="00C96367">
              <w:t>е</w:t>
            </w:r>
            <w:r w:rsidRPr="00C96367">
              <w:t xml:space="preserve">ния </w:t>
            </w:r>
            <w:r w:rsidR="00452553" w:rsidRPr="00C96367">
              <w:t>непрерывного</w:t>
            </w:r>
            <w:r w:rsidRPr="00C96367">
              <w:t xml:space="preserve"> движения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6,44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C96367" w:rsidRDefault="00873EAC" w:rsidP="00716CAF">
            <w:pPr>
              <w:ind w:firstLine="0"/>
            </w:pPr>
            <w:r w:rsidRPr="00C96367">
              <w:t>Магистральные улицы общегородского знач</w:t>
            </w:r>
            <w:r w:rsidRPr="00C96367">
              <w:t>е</w:t>
            </w:r>
            <w:r w:rsidRPr="00C96367">
              <w:t>ния регулируемого движения 1 класса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1,13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4.1.3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C96367" w:rsidRDefault="00873EAC" w:rsidP="00716CAF">
            <w:pPr>
              <w:ind w:firstLine="0"/>
            </w:pPr>
            <w:r w:rsidRPr="00C96367">
              <w:t>Магистральные улицы районного значения регулируемого движения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4,95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4.1.4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C96367" w:rsidRDefault="00873EAC" w:rsidP="00716CAF">
            <w:pPr>
              <w:ind w:firstLine="0"/>
            </w:pPr>
            <w:r w:rsidRPr="00C96367">
              <w:t>Улиц</w:t>
            </w:r>
            <w:r w:rsidR="00716CAF">
              <w:t>ы</w:t>
            </w:r>
            <w:r w:rsidRPr="00C96367">
              <w:t xml:space="preserve"> в жилой застройке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 w:rsidRPr="00C96367">
              <w:t>2,51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C96367" w:rsidRDefault="00873EAC" w:rsidP="00571732">
            <w:pPr>
              <w:ind w:firstLine="0"/>
              <w:jc w:val="center"/>
            </w:pPr>
            <w:r>
              <w:t>4.1.5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A32317" w:rsidRDefault="00873EAC" w:rsidP="00716CAF">
            <w:pPr>
              <w:ind w:firstLine="0"/>
            </w:pPr>
            <w:r w:rsidRPr="00A32317">
              <w:t>Проезд</w:t>
            </w:r>
            <w:r w:rsidR="00716CAF">
              <w:t>ы</w:t>
            </w:r>
            <w:r w:rsidRPr="00A32317">
              <w:t xml:space="preserve"> </w:t>
            </w:r>
            <w:proofErr w:type="gramStart"/>
            <w:r w:rsidRPr="00A32317">
              <w:t>основных</w:t>
            </w:r>
            <w:proofErr w:type="gramEnd"/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A32317" w:rsidRDefault="00873EAC" w:rsidP="00571732">
            <w:pPr>
              <w:ind w:firstLine="0"/>
              <w:jc w:val="center"/>
            </w:pPr>
            <w:r w:rsidRPr="00A3231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A32317" w:rsidRDefault="00873EAC" w:rsidP="00571732">
            <w:pPr>
              <w:ind w:firstLine="0"/>
              <w:jc w:val="center"/>
            </w:pPr>
            <w:r w:rsidRPr="00A32317">
              <w:t>6,4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4.2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873EAC" w:rsidP="00716CAF">
            <w:pPr>
              <w:ind w:firstLine="0"/>
            </w:pPr>
            <w:r w:rsidRPr="00942880">
              <w:t>Протяженность линий общественного пасс</w:t>
            </w:r>
            <w:r w:rsidRPr="00942880">
              <w:t>а</w:t>
            </w:r>
            <w:r w:rsidRPr="00942880">
              <w:t>жирского транспорта всего,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13,43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4.2.1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Троллейбус</w:t>
            </w:r>
            <w:r w:rsidR="009D12FF"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0,16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4.2.2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Автобус</w:t>
            </w:r>
            <w:r w:rsidR="009D12FF"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8,08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4.2.3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Электропоезд</w:t>
            </w:r>
            <w:r w:rsidR="009D12FF"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4,19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4.2.4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Метрополитен</w:t>
            </w:r>
            <w:r w:rsidR="009D12FF"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станций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1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5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873EAC" w:rsidP="00716CAF">
            <w:pPr>
              <w:ind w:firstLine="0"/>
            </w:pPr>
            <w:r w:rsidRPr="00942880">
              <w:t>Гаражи и стоянки для хранения легковых а</w:t>
            </w:r>
            <w:r w:rsidRPr="00942880">
              <w:t>в</w:t>
            </w:r>
            <w:r w:rsidRPr="00942880">
              <w:t>томобилей,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716CAF">
            <w:pPr>
              <w:ind w:left="-57" w:right="-57" w:firstLine="0"/>
              <w:jc w:val="center"/>
            </w:pPr>
            <w:proofErr w:type="spellStart"/>
            <w:r w:rsidRPr="00942880">
              <w:t>машино</w:t>
            </w:r>
            <w:proofErr w:type="spellEnd"/>
            <w:r w:rsidRPr="00942880">
              <w:t>/</w:t>
            </w:r>
            <w:r w:rsidR="00716CAF">
              <w:t xml:space="preserve"> </w:t>
            </w:r>
            <w:r w:rsidRPr="00942880"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5.1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Для постоянного хранения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716CAF">
            <w:pPr>
              <w:ind w:left="-57" w:right="-57" w:firstLine="0"/>
              <w:jc w:val="center"/>
            </w:pPr>
            <w:proofErr w:type="spellStart"/>
            <w:r w:rsidRPr="00942880">
              <w:t>машино</w:t>
            </w:r>
            <w:proofErr w:type="spellEnd"/>
            <w:r w:rsidRPr="00942880">
              <w:t>/</w:t>
            </w:r>
            <w:r w:rsidR="00716CAF">
              <w:t xml:space="preserve"> </w:t>
            </w:r>
            <w:r w:rsidRPr="00942880"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 w:rsidRPr="00942880">
              <w:t>6000</w:t>
            </w:r>
          </w:p>
        </w:tc>
      </w:tr>
      <w:tr w:rsidR="00873EAC" w:rsidRPr="00AA2E72" w:rsidTr="00716CAF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571732">
            <w:pPr>
              <w:ind w:firstLine="0"/>
              <w:jc w:val="center"/>
            </w:pPr>
            <w:r>
              <w:t>5.2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73EAC" w:rsidRPr="00942880" w:rsidRDefault="00716CAF" w:rsidP="00716CAF">
            <w:pPr>
              <w:ind w:firstLine="0"/>
            </w:pPr>
            <w:r w:rsidRPr="00942880">
              <w:t>Для временного хранения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73EAC" w:rsidRPr="00942880" w:rsidRDefault="00873EAC" w:rsidP="00716CAF">
            <w:pPr>
              <w:ind w:left="-57" w:right="-57" w:firstLine="0"/>
              <w:jc w:val="center"/>
            </w:pPr>
            <w:proofErr w:type="spellStart"/>
            <w:r w:rsidRPr="00942880">
              <w:t>машино</w:t>
            </w:r>
            <w:proofErr w:type="spellEnd"/>
            <w:r w:rsidRPr="00942880">
              <w:t>/</w:t>
            </w:r>
            <w:r w:rsidR="00716CAF">
              <w:t xml:space="preserve"> </w:t>
            </w:r>
            <w:r w:rsidRPr="00942880"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6CAF" w:rsidRDefault="00873EAC" w:rsidP="00716CAF">
            <w:pPr>
              <w:ind w:left="-57" w:right="-57" w:firstLine="0"/>
              <w:jc w:val="center"/>
            </w:pPr>
            <w:proofErr w:type="spellStart"/>
            <w:r w:rsidRPr="00942880">
              <w:t>приобъек</w:t>
            </w:r>
            <w:r w:rsidRPr="00942880">
              <w:t>т</w:t>
            </w:r>
            <w:r w:rsidRPr="00942880">
              <w:t>ные</w:t>
            </w:r>
            <w:proofErr w:type="spellEnd"/>
            <w:r w:rsidRPr="00942880">
              <w:t xml:space="preserve"> </w:t>
            </w:r>
          </w:p>
          <w:p w:rsidR="00873EAC" w:rsidRPr="00942880" w:rsidRDefault="00873EAC" w:rsidP="00716CAF">
            <w:pPr>
              <w:ind w:left="-57" w:right="-57" w:firstLine="0"/>
              <w:jc w:val="center"/>
            </w:pPr>
            <w:r w:rsidRPr="00942880">
              <w:t>стоянки</w:t>
            </w:r>
          </w:p>
        </w:tc>
      </w:tr>
    </w:tbl>
    <w:p w:rsidR="00873EAC" w:rsidRPr="0075601C" w:rsidRDefault="00873EAC" w:rsidP="0057173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D6CB8" w:rsidRDefault="004D6CB8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16CAF" w:rsidRDefault="00716CAF" w:rsidP="00AD5B51">
      <w:pPr>
        <w:widowControl w:val="0"/>
        <w:ind w:left="5040" w:firstLine="1481"/>
        <w:jc w:val="left"/>
        <w:sectPr w:rsidR="00716CAF" w:rsidSect="00235B9F">
          <w:headerReference w:type="even" r:id="rId22"/>
          <w:headerReference w:type="default" r:id="rId23"/>
          <w:pgSz w:w="11907" w:h="16839" w:code="9"/>
          <w:pgMar w:top="1134" w:right="567" w:bottom="851" w:left="1418" w:header="568" w:footer="709" w:gutter="0"/>
          <w:pgNumType w:start="1"/>
          <w:cols w:space="708"/>
          <w:titlePg/>
          <w:docGrid w:linePitch="381"/>
        </w:sectPr>
      </w:pPr>
    </w:p>
    <w:p w:rsidR="00AD5B51" w:rsidRPr="00AD5B51" w:rsidRDefault="00AD5B51" w:rsidP="00AD5B51">
      <w:pPr>
        <w:widowControl w:val="0"/>
        <w:ind w:left="5040" w:firstLine="1481"/>
        <w:jc w:val="left"/>
      </w:pPr>
      <w:r w:rsidRPr="00AD5B51">
        <w:lastRenderedPageBreak/>
        <w:t>Приложение</w:t>
      </w:r>
      <w:r w:rsidR="00CD3673">
        <w:t xml:space="preserve"> 2</w:t>
      </w:r>
    </w:p>
    <w:p w:rsidR="00AD5B51" w:rsidRPr="00AD5B51" w:rsidRDefault="00AD5B51" w:rsidP="00AD5B51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AD5B51" w:rsidRPr="00AD5B51" w:rsidRDefault="00AD5B51" w:rsidP="00AD5B51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D5B51" w:rsidRPr="00AD5B51" w:rsidRDefault="00AD5B51" w:rsidP="00AD5B51">
      <w:pPr>
        <w:widowControl w:val="0"/>
        <w:ind w:left="5040" w:firstLine="1481"/>
      </w:pPr>
      <w:r w:rsidRPr="00AD5B51">
        <w:t>от __________</w:t>
      </w:r>
      <w:r w:rsidR="00180E68">
        <w:t>_</w:t>
      </w:r>
      <w:r w:rsidRPr="00AD5B51">
        <w:t xml:space="preserve"> № _______</w:t>
      </w: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AD5B51" w:rsidRPr="00AD5B51" w:rsidRDefault="00AD5B51" w:rsidP="00AD5B51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 xml:space="preserve">межевания территории квартала 040.01.01.01 в границах проекта планировки территории, ограниченной створом Октябрьского моста, ул. </w:t>
      </w:r>
      <w:proofErr w:type="spellStart"/>
      <w:r w:rsidRPr="00AD5B51">
        <w:rPr>
          <w:szCs w:val="28"/>
        </w:rPr>
        <w:t>Зыряновской</w:t>
      </w:r>
      <w:proofErr w:type="spellEnd"/>
      <w:r w:rsidRPr="00AD5B51">
        <w:rPr>
          <w:szCs w:val="28"/>
        </w:rPr>
        <w:t xml:space="preserve">, полосой отвода железной дороги, створом </w:t>
      </w:r>
      <w:proofErr w:type="spellStart"/>
      <w:r w:rsidRPr="00AD5B51">
        <w:rPr>
          <w:szCs w:val="28"/>
        </w:rPr>
        <w:t>Бугринского</w:t>
      </w:r>
      <w:proofErr w:type="spellEnd"/>
      <w:r w:rsidRPr="00AD5B51">
        <w:rPr>
          <w:szCs w:val="28"/>
        </w:rPr>
        <w:t xml:space="preserve"> моста, береговой линией реки Оби, в Октябрьском районе</w:t>
      </w: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rPr>
          <w:szCs w:val="28"/>
        </w:rPr>
      </w:pPr>
      <w:proofErr w:type="gramStart"/>
      <w:r w:rsidRPr="00AD5B51">
        <w:rPr>
          <w:szCs w:val="28"/>
        </w:rPr>
        <w:t>Чертеж межевания территории с отображением красных линий, утвержде</w:t>
      </w:r>
      <w:r w:rsidRPr="00AD5B51">
        <w:rPr>
          <w:szCs w:val="28"/>
        </w:rPr>
        <w:t>н</w:t>
      </w:r>
      <w:r w:rsidRPr="00AD5B51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AD5B51">
        <w:rPr>
          <w:szCs w:val="28"/>
        </w:rPr>
        <w:t>е</w:t>
      </w:r>
      <w:r w:rsidRPr="00AD5B51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AD5B51">
        <w:rPr>
          <w:szCs w:val="28"/>
        </w:rPr>
        <w:t>о</w:t>
      </w:r>
      <w:r w:rsidRPr="00AD5B51">
        <w:rPr>
          <w:szCs w:val="28"/>
        </w:rPr>
        <w:t>рий объектов культурного наследия, границ зон с особыми условиями использ</w:t>
      </w:r>
      <w:r w:rsidRPr="00AD5B51">
        <w:rPr>
          <w:szCs w:val="28"/>
        </w:rPr>
        <w:t>о</w:t>
      </w:r>
      <w:r w:rsidRPr="00AD5B51">
        <w:rPr>
          <w:szCs w:val="28"/>
        </w:rPr>
        <w:t>вания территорий, границ зон действия публичных сервитутов (приложение).</w:t>
      </w:r>
      <w:proofErr w:type="gramEnd"/>
    </w:p>
    <w:p w:rsidR="00BA48B9" w:rsidRPr="0075601C" w:rsidRDefault="00BA48B9" w:rsidP="00BA48B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Cs w:val="28"/>
        </w:rPr>
      </w:pPr>
    </w:p>
    <w:p w:rsidR="00AD5B51" w:rsidRPr="00AD5B51" w:rsidRDefault="00AD5B51" w:rsidP="00AD5B51">
      <w:pPr>
        <w:widowControl w:val="0"/>
        <w:ind w:firstLine="0"/>
        <w:jc w:val="left"/>
        <w:rPr>
          <w:sz w:val="24"/>
          <w:szCs w:val="28"/>
        </w:rPr>
        <w:sectPr w:rsidR="00AD5B51" w:rsidRPr="00AD5B51" w:rsidSect="00AD5B51">
          <w:pgSz w:w="11907" w:h="16839" w:code="9"/>
          <w:pgMar w:top="1134" w:right="567" w:bottom="851" w:left="1418" w:header="680" w:footer="709" w:gutter="0"/>
          <w:pgNumType w:start="1"/>
          <w:cols w:space="708"/>
          <w:titlePg/>
          <w:docGrid w:linePitch="381"/>
        </w:sectPr>
      </w:pPr>
    </w:p>
    <w:p w:rsidR="00AD5B51" w:rsidRPr="00AD5B51" w:rsidRDefault="00AD5B51" w:rsidP="00AD5B51">
      <w:pPr>
        <w:widowControl w:val="0"/>
        <w:suppressAutoHyphens/>
        <w:ind w:left="14345" w:firstLine="0"/>
        <w:rPr>
          <w:sz w:val="24"/>
          <w:szCs w:val="24"/>
        </w:rPr>
      </w:pPr>
      <w:r w:rsidRPr="00AD5B51">
        <w:rPr>
          <w:sz w:val="24"/>
          <w:szCs w:val="24"/>
        </w:rPr>
        <w:lastRenderedPageBreak/>
        <w:t>Приложение</w:t>
      </w:r>
    </w:p>
    <w:p w:rsidR="00AD5B51" w:rsidRPr="00AD5B51" w:rsidRDefault="00AD5B51" w:rsidP="00AD5B51">
      <w:pPr>
        <w:widowControl w:val="0"/>
        <w:suppressAutoHyphens/>
        <w:ind w:left="14345" w:firstLine="0"/>
        <w:rPr>
          <w:sz w:val="24"/>
          <w:szCs w:val="24"/>
        </w:rPr>
      </w:pPr>
      <w:r w:rsidRPr="00AD5B51">
        <w:rPr>
          <w:sz w:val="24"/>
          <w:szCs w:val="24"/>
        </w:rPr>
        <w:t xml:space="preserve">к проекту межевания территории квартала 040.01.01.01 в границах проекта планировки территории, ограниченной створом Октябрьского моста, ул. </w:t>
      </w:r>
      <w:proofErr w:type="spellStart"/>
      <w:r w:rsidRPr="00AD5B51">
        <w:rPr>
          <w:sz w:val="24"/>
          <w:szCs w:val="24"/>
        </w:rPr>
        <w:t>Зыряновской</w:t>
      </w:r>
      <w:proofErr w:type="spellEnd"/>
      <w:r w:rsidRPr="00AD5B51">
        <w:rPr>
          <w:sz w:val="24"/>
          <w:szCs w:val="24"/>
        </w:rPr>
        <w:t xml:space="preserve">, полосой отвода железной дороги, створом </w:t>
      </w:r>
      <w:proofErr w:type="spellStart"/>
      <w:r w:rsidRPr="00AD5B51">
        <w:rPr>
          <w:sz w:val="24"/>
          <w:szCs w:val="24"/>
        </w:rPr>
        <w:t>Бугринского</w:t>
      </w:r>
      <w:proofErr w:type="spellEnd"/>
      <w:r w:rsidRPr="00AD5B51">
        <w:rPr>
          <w:sz w:val="24"/>
          <w:szCs w:val="24"/>
        </w:rPr>
        <w:t xml:space="preserve"> моста, береговой линией реки Оби, в Октябрьском районе</w:t>
      </w:r>
    </w:p>
    <w:p w:rsidR="00AD5B51" w:rsidRPr="00AD5B51" w:rsidRDefault="00AD5B51" w:rsidP="00AD5B51">
      <w:pPr>
        <w:widowControl w:val="0"/>
        <w:suppressAutoHyphens/>
        <w:ind w:left="15026" w:firstLine="0"/>
        <w:rPr>
          <w:sz w:val="20"/>
          <w:szCs w:val="24"/>
        </w:rPr>
      </w:pPr>
    </w:p>
    <w:p w:rsidR="00AD5B51" w:rsidRPr="00AD5B51" w:rsidRDefault="00AD5B51" w:rsidP="00AD5B51">
      <w:pPr>
        <w:widowControl w:val="0"/>
        <w:suppressAutoHyphens/>
        <w:ind w:left="15026" w:firstLine="0"/>
        <w:rPr>
          <w:sz w:val="20"/>
          <w:szCs w:val="24"/>
        </w:rPr>
      </w:pPr>
    </w:p>
    <w:p w:rsidR="002532A2" w:rsidRDefault="00AD5B51" w:rsidP="002532A2">
      <w:pPr>
        <w:widowControl w:val="0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06302" cy="8208000"/>
            <wp:effectExtent l="19050" t="0" r="4848" b="0"/>
            <wp:docPr id="10" name="Рисунок 10" descr="Приложение правка отступы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ложение правка отступы_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836" t="13812" r="5074" b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302" cy="82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51" w:rsidRDefault="00AD5B51" w:rsidP="002532A2">
      <w:pPr>
        <w:widowControl w:val="0"/>
        <w:spacing w:before="360"/>
        <w:ind w:firstLine="0"/>
        <w:jc w:val="center"/>
        <w:rPr>
          <w:sz w:val="24"/>
          <w:szCs w:val="24"/>
        </w:rPr>
      </w:pPr>
      <w:r w:rsidRPr="00AD5B51">
        <w:rPr>
          <w:sz w:val="24"/>
          <w:szCs w:val="24"/>
        </w:rPr>
        <w:t>______________</w:t>
      </w:r>
    </w:p>
    <w:p w:rsidR="00AD5B51" w:rsidRPr="00AD5B51" w:rsidRDefault="00AD5B51" w:rsidP="00AD5B51">
      <w:pPr>
        <w:widowControl w:val="0"/>
        <w:spacing w:before="360"/>
        <w:ind w:firstLine="0"/>
        <w:jc w:val="center"/>
        <w:rPr>
          <w:sz w:val="24"/>
          <w:szCs w:val="24"/>
        </w:rPr>
        <w:sectPr w:rsidR="00AD5B51" w:rsidRPr="00AD5B51" w:rsidSect="002532A2">
          <w:pgSz w:w="23814" w:h="16839" w:orient="landscape" w:code="8"/>
          <w:pgMar w:top="851" w:right="567" w:bottom="510" w:left="1418" w:header="510" w:footer="57" w:gutter="0"/>
          <w:pgNumType w:start="1"/>
          <w:cols w:space="708"/>
          <w:titlePg/>
          <w:docGrid w:linePitch="381"/>
        </w:sectPr>
      </w:pPr>
    </w:p>
    <w:p w:rsidR="00AD5B51" w:rsidRPr="00BA48B9" w:rsidRDefault="00AD5B51" w:rsidP="009D2E27">
      <w:pPr>
        <w:widowControl w:val="0"/>
        <w:ind w:left="6237" w:firstLine="0"/>
        <w:rPr>
          <w:sz w:val="24"/>
          <w:szCs w:val="26"/>
        </w:rPr>
      </w:pPr>
      <w:r w:rsidRPr="00BA48B9">
        <w:rPr>
          <w:sz w:val="24"/>
          <w:szCs w:val="26"/>
        </w:rPr>
        <w:lastRenderedPageBreak/>
        <w:t>Приложение 1</w:t>
      </w:r>
    </w:p>
    <w:p w:rsidR="00AD5B51" w:rsidRPr="00BA48B9" w:rsidRDefault="00AD5B51" w:rsidP="009D2E27">
      <w:pPr>
        <w:widowControl w:val="0"/>
        <w:ind w:left="6237" w:firstLine="0"/>
        <w:rPr>
          <w:sz w:val="24"/>
          <w:szCs w:val="26"/>
        </w:rPr>
      </w:pPr>
      <w:proofErr w:type="gramStart"/>
      <w:r w:rsidRPr="00BA48B9">
        <w:rPr>
          <w:sz w:val="24"/>
          <w:szCs w:val="26"/>
        </w:rPr>
        <w:t xml:space="preserve">к чертежу межевания территории </w:t>
      </w:r>
      <w:r w:rsidR="009D2E27">
        <w:rPr>
          <w:sz w:val="24"/>
          <w:szCs w:val="26"/>
        </w:rPr>
        <w:t xml:space="preserve">        </w:t>
      </w:r>
      <w:r w:rsidRPr="00BA48B9">
        <w:rPr>
          <w:sz w:val="24"/>
          <w:szCs w:val="26"/>
        </w:rPr>
        <w:t>с отображением красных линий, утвержденных в составе проекта планировки территории, линий о</w:t>
      </w:r>
      <w:r w:rsidRPr="00BA48B9">
        <w:rPr>
          <w:sz w:val="24"/>
          <w:szCs w:val="26"/>
        </w:rPr>
        <w:t>т</w:t>
      </w:r>
      <w:r w:rsidRPr="00BA48B9">
        <w:rPr>
          <w:sz w:val="24"/>
          <w:szCs w:val="26"/>
        </w:rPr>
        <w:t>ступа от красных линий в целях определения места допустимого размещения зданий, строений, с</w:t>
      </w:r>
      <w:r w:rsidRPr="00BA48B9">
        <w:rPr>
          <w:sz w:val="24"/>
          <w:szCs w:val="26"/>
        </w:rPr>
        <w:t>о</w:t>
      </w:r>
      <w:r w:rsidRPr="00BA48B9">
        <w:rPr>
          <w:sz w:val="24"/>
          <w:szCs w:val="26"/>
        </w:rPr>
        <w:t>оружений, границ образуемых и изменяемых земельных участков на кадастровом плане территории, у</w:t>
      </w:r>
      <w:r w:rsidRPr="00BA48B9">
        <w:rPr>
          <w:sz w:val="24"/>
          <w:szCs w:val="26"/>
        </w:rPr>
        <w:t>с</w:t>
      </w:r>
      <w:r w:rsidRPr="00BA48B9">
        <w:rPr>
          <w:sz w:val="24"/>
          <w:szCs w:val="26"/>
        </w:rPr>
        <w:t>ловных номеров образуемых з</w:t>
      </w:r>
      <w:r w:rsidRPr="00BA48B9">
        <w:rPr>
          <w:sz w:val="24"/>
          <w:szCs w:val="26"/>
        </w:rPr>
        <w:t>е</w:t>
      </w:r>
      <w:r w:rsidRPr="00BA48B9">
        <w:rPr>
          <w:sz w:val="24"/>
          <w:szCs w:val="26"/>
        </w:rPr>
        <w:t>мельных участков, границ террит</w:t>
      </w:r>
      <w:r w:rsidRPr="00BA48B9">
        <w:rPr>
          <w:sz w:val="24"/>
          <w:szCs w:val="26"/>
        </w:rPr>
        <w:t>о</w:t>
      </w:r>
      <w:r w:rsidRPr="00BA48B9">
        <w:rPr>
          <w:sz w:val="24"/>
          <w:szCs w:val="26"/>
        </w:rPr>
        <w:t>рий объектов культурного наследия, границ зон с особыми условиями использования террит</w:t>
      </w:r>
      <w:r w:rsidRPr="00BA48B9">
        <w:rPr>
          <w:sz w:val="24"/>
          <w:szCs w:val="26"/>
        </w:rPr>
        <w:t>о</w:t>
      </w:r>
      <w:r w:rsidRPr="00BA48B9">
        <w:rPr>
          <w:sz w:val="24"/>
          <w:szCs w:val="26"/>
        </w:rPr>
        <w:t>рий, границ зон действия публи</w:t>
      </w:r>
      <w:r w:rsidRPr="00BA48B9">
        <w:rPr>
          <w:sz w:val="24"/>
          <w:szCs w:val="26"/>
        </w:rPr>
        <w:t>ч</w:t>
      </w:r>
      <w:r w:rsidRPr="00BA48B9">
        <w:rPr>
          <w:sz w:val="24"/>
          <w:szCs w:val="26"/>
        </w:rPr>
        <w:t>ных сервитутов</w:t>
      </w:r>
      <w:proofErr w:type="gramEnd"/>
    </w:p>
    <w:p w:rsidR="00AD5B51" w:rsidRPr="002532A2" w:rsidRDefault="00AD5B51" w:rsidP="00AD5B51">
      <w:pPr>
        <w:widowControl w:val="0"/>
        <w:suppressAutoHyphens/>
        <w:ind w:firstLine="0"/>
        <w:jc w:val="center"/>
        <w:rPr>
          <w:szCs w:val="26"/>
        </w:rPr>
      </w:pPr>
    </w:p>
    <w:p w:rsidR="00AD5B51" w:rsidRPr="002532A2" w:rsidRDefault="00AD5B51" w:rsidP="00AD5B51">
      <w:pPr>
        <w:widowControl w:val="0"/>
        <w:suppressAutoHyphens/>
        <w:ind w:firstLine="0"/>
        <w:jc w:val="center"/>
        <w:rPr>
          <w:szCs w:val="26"/>
        </w:rPr>
      </w:pPr>
    </w:p>
    <w:p w:rsidR="00AD5B51" w:rsidRPr="00AD5B51" w:rsidRDefault="00AD5B51" w:rsidP="00AD5B51">
      <w:pPr>
        <w:ind w:firstLine="0"/>
        <w:jc w:val="center"/>
        <w:rPr>
          <w:color w:val="000000"/>
          <w:sz w:val="26"/>
          <w:szCs w:val="26"/>
        </w:rPr>
      </w:pPr>
      <w:r w:rsidRPr="00AD5B51">
        <w:rPr>
          <w:color w:val="000000"/>
          <w:sz w:val="26"/>
          <w:szCs w:val="26"/>
        </w:rPr>
        <w:t>СВЕДЕНИЯ</w:t>
      </w:r>
    </w:p>
    <w:p w:rsidR="00AD5B51" w:rsidRPr="00AD5B51" w:rsidRDefault="00AD5B51" w:rsidP="00AD5B51">
      <w:pPr>
        <w:widowControl w:val="0"/>
        <w:ind w:left="170" w:right="170" w:firstLine="0"/>
        <w:jc w:val="center"/>
        <w:rPr>
          <w:sz w:val="26"/>
          <w:szCs w:val="26"/>
        </w:rPr>
      </w:pPr>
      <w:r w:rsidRPr="00AD5B51">
        <w:rPr>
          <w:color w:val="000000"/>
          <w:sz w:val="26"/>
          <w:szCs w:val="26"/>
        </w:rPr>
        <w:t>об образуемых и изменяемых земельных участках на кадастровом плане территории</w:t>
      </w:r>
    </w:p>
    <w:p w:rsidR="00AD5B51" w:rsidRPr="002532A2" w:rsidRDefault="00AD5B51" w:rsidP="00AD5B51">
      <w:pPr>
        <w:widowControl w:val="0"/>
        <w:suppressAutoHyphens/>
        <w:ind w:firstLine="0"/>
        <w:jc w:val="center"/>
        <w:rPr>
          <w:szCs w:val="24"/>
        </w:rPr>
      </w:pPr>
    </w:p>
    <w:tbl>
      <w:tblPr>
        <w:tblW w:w="9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47"/>
        <w:gridCol w:w="1531"/>
        <w:gridCol w:w="2948"/>
        <w:gridCol w:w="1532"/>
        <w:gridCol w:w="2693"/>
      </w:tblGrid>
      <w:tr w:rsidR="00AD5B51" w:rsidRPr="009D2E27" w:rsidTr="009D2E27">
        <w:trPr>
          <w:cantSplit/>
        </w:trPr>
        <w:tc>
          <w:tcPr>
            <w:tcW w:w="1247" w:type="dxa"/>
            <w:tcMar>
              <w:top w:w="28" w:type="dxa"/>
              <w:left w:w="28" w:type="dxa"/>
              <w:right w:w="28" w:type="dxa"/>
            </w:tcMar>
          </w:tcPr>
          <w:p w:rsidR="009D2E27" w:rsidRP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 xml:space="preserve">Условный номер </w:t>
            </w:r>
          </w:p>
          <w:p w:rsidR="00AD5B51" w:rsidRP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земельного участка на чертеже</w:t>
            </w:r>
          </w:p>
        </w:tc>
        <w:tc>
          <w:tcPr>
            <w:tcW w:w="1531" w:type="dxa"/>
            <w:tcMar>
              <w:top w:w="28" w:type="dxa"/>
              <w:left w:w="57" w:type="dxa"/>
              <w:right w:w="57" w:type="dxa"/>
            </w:tcMar>
          </w:tcPr>
          <w:p w:rsid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Учетный</w:t>
            </w:r>
            <w:r w:rsidRPr="009D2E27">
              <w:rPr>
                <w:sz w:val="24"/>
                <w:szCs w:val="26"/>
              </w:rPr>
              <w:br/>
              <w:t xml:space="preserve">номер </w:t>
            </w:r>
          </w:p>
          <w:p w:rsidR="00AD5B51" w:rsidRP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2948" w:type="dxa"/>
            <w:tcMar>
              <w:top w:w="28" w:type="dxa"/>
              <w:left w:w="57" w:type="dxa"/>
              <w:right w:w="57" w:type="dxa"/>
            </w:tcMar>
          </w:tcPr>
          <w:p w:rsid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 xml:space="preserve">Вид </w:t>
            </w:r>
            <w:proofErr w:type="gramStart"/>
            <w:r w:rsidRPr="009D2E27">
              <w:rPr>
                <w:sz w:val="24"/>
                <w:szCs w:val="26"/>
              </w:rPr>
              <w:t>разрешенного</w:t>
            </w:r>
            <w:proofErr w:type="gramEnd"/>
            <w:r w:rsidRPr="009D2E27">
              <w:rPr>
                <w:sz w:val="24"/>
                <w:szCs w:val="26"/>
              </w:rPr>
              <w:t xml:space="preserve"> </w:t>
            </w:r>
          </w:p>
          <w:p w:rsid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 xml:space="preserve">использования образуемых земельных участков </w:t>
            </w:r>
          </w:p>
          <w:p w:rsidR="00AD5B51" w:rsidRP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в соответствии с проектом планировки территории</w:t>
            </w:r>
          </w:p>
        </w:tc>
        <w:tc>
          <w:tcPr>
            <w:tcW w:w="1532" w:type="dxa"/>
            <w:tcMar>
              <w:top w:w="28" w:type="dxa"/>
              <w:left w:w="28" w:type="dxa"/>
              <w:right w:w="28" w:type="dxa"/>
            </w:tcMar>
          </w:tcPr>
          <w:p w:rsid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 xml:space="preserve">Площадь </w:t>
            </w:r>
          </w:p>
          <w:p w:rsidR="00AD5B51" w:rsidRP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 xml:space="preserve">образуемых и изменяемых </w:t>
            </w:r>
            <w:r w:rsidR="008602EA" w:rsidRPr="009D2E27">
              <w:rPr>
                <w:sz w:val="24"/>
                <w:szCs w:val="26"/>
              </w:rPr>
              <w:t>земельных</w:t>
            </w:r>
            <w:r w:rsidRPr="009D2E27">
              <w:rPr>
                <w:sz w:val="24"/>
                <w:szCs w:val="26"/>
              </w:rPr>
              <w:t xml:space="preserve"> участков и их частей, </w:t>
            </w:r>
            <w:proofErr w:type="gramStart"/>
            <w:r w:rsidRPr="009D2E27">
              <w:rPr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2693" w:type="dxa"/>
            <w:tcMar>
              <w:top w:w="28" w:type="dxa"/>
              <w:left w:w="57" w:type="dxa"/>
              <w:right w:w="57" w:type="dxa"/>
            </w:tcMar>
          </w:tcPr>
          <w:p w:rsidR="00AD5B51" w:rsidRP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Адрес</w:t>
            </w:r>
          </w:p>
          <w:p w:rsid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 xml:space="preserve">земельного </w:t>
            </w:r>
          </w:p>
          <w:p w:rsidR="00AD5B51" w:rsidRPr="009D2E27" w:rsidRDefault="00AD5B51" w:rsidP="00AD5B51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участка</w:t>
            </w:r>
          </w:p>
        </w:tc>
      </w:tr>
    </w:tbl>
    <w:p w:rsidR="00AD5B51" w:rsidRPr="008602EA" w:rsidRDefault="00AD5B51" w:rsidP="009D2E27">
      <w:pPr>
        <w:widowControl w:val="0"/>
        <w:ind w:firstLine="0"/>
        <w:jc w:val="left"/>
        <w:rPr>
          <w:sz w:val="2"/>
          <w:szCs w:val="24"/>
        </w:rPr>
      </w:pPr>
    </w:p>
    <w:tbl>
      <w:tblPr>
        <w:tblW w:w="9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7"/>
        <w:gridCol w:w="1531"/>
        <w:gridCol w:w="2948"/>
        <w:gridCol w:w="1532"/>
        <w:gridCol w:w="2693"/>
      </w:tblGrid>
      <w:tr w:rsidR="00AD5B51" w:rsidRPr="009D2E27" w:rsidTr="009D2E27">
        <w:trPr>
          <w:tblHeader/>
        </w:trPr>
        <w:tc>
          <w:tcPr>
            <w:tcW w:w="1247" w:type="dxa"/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9D2E27">
              <w:rPr>
                <w:sz w:val="24"/>
                <w:szCs w:val="26"/>
                <w:lang w:eastAsia="en-US"/>
              </w:rPr>
              <w:t>1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9D2E27">
              <w:rPr>
                <w:sz w:val="24"/>
                <w:szCs w:val="26"/>
                <w:lang w:eastAsia="en-US"/>
              </w:rPr>
              <w:t>2</w:t>
            </w:r>
          </w:p>
        </w:tc>
        <w:tc>
          <w:tcPr>
            <w:tcW w:w="2948" w:type="dxa"/>
          </w:tcPr>
          <w:p w:rsidR="00AD5B51" w:rsidRPr="009D2E27" w:rsidRDefault="00AD5B51" w:rsidP="00AD5B51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9D2E27">
              <w:rPr>
                <w:sz w:val="24"/>
                <w:szCs w:val="26"/>
                <w:lang w:eastAsia="en-US"/>
              </w:rPr>
              <w:t>3</w:t>
            </w:r>
          </w:p>
        </w:tc>
        <w:tc>
          <w:tcPr>
            <w:tcW w:w="1532" w:type="dxa"/>
          </w:tcPr>
          <w:p w:rsidR="00AD5B51" w:rsidRPr="009D2E27" w:rsidRDefault="00AD5B51" w:rsidP="00AD5B51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9D2E27">
              <w:rPr>
                <w:sz w:val="24"/>
                <w:szCs w:val="26"/>
                <w:lang w:eastAsia="en-US"/>
              </w:rPr>
              <w:t>4</w:t>
            </w:r>
          </w:p>
        </w:tc>
        <w:tc>
          <w:tcPr>
            <w:tcW w:w="2693" w:type="dxa"/>
          </w:tcPr>
          <w:p w:rsidR="00AD5B51" w:rsidRPr="009D2E27" w:rsidRDefault="00AD5B51" w:rsidP="00AD5B51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9D2E27">
              <w:rPr>
                <w:sz w:val="24"/>
                <w:szCs w:val="26"/>
                <w:lang w:eastAsia="en-US"/>
              </w:rPr>
              <w:t>5</w:t>
            </w:r>
          </w:p>
        </w:tc>
      </w:tr>
      <w:tr w:rsidR="00AD5B51" w:rsidRPr="009D2E27" w:rsidTr="009D2E27">
        <w:tc>
          <w:tcPr>
            <w:tcW w:w="1247" w:type="dxa"/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noProof/>
                <w:sz w:val="24"/>
                <w:szCs w:val="26"/>
              </w:rPr>
              <w:t>ЗУ 1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rPr>
                <w:color w:val="FF0000"/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54:35:074435</w:t>
            </w:r>
          </w:p>
        </w:tc>
        <w:tc>
          <w:tcPr>
            <w:tcW w:w="2948" w:type="dxa"/>
          </w:tcPr>
          <w:p w:rsidR="00AD5B51" w:rsidRPr="009D2E27" w:rsidRDefault="00AD5B51" w:rsidP="00AD5B51">
            <w:pPr>
              <w:ind w:firstLine="0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Деловое управление; ба</w:t>
            </w:r>
            <w:r w:rsidRPr="009D2E27">
              <w:rPr>
                <w:sz w:val="24"/>
                <w:szCs w:val="26"/>
              </w:rPr>
              <w:t>н</w:t>
            </w:r>
            <w:r w:rsidRPr="009D2E27">
              <w:rPr>
                <w:sz w:val="24"/>
                <w:szCs w:val="26"/>
              </w:rPr>
              <w:t>ковская и страховая де</w:t>
            </w:r>
            <w:r w:rsidRPr="009D2E27">
              <w:rPr>
                <w:sz w:val="24"/>
                <w:szCs w:val="26"/>
              </w:rPr>
              <w:t>я</w:t>
            </w:r>
            <w:r w:rsidRPr="009D2E27">
              <w:rPr>
                <w:sz w:val="24"/>
                <w:szCs w:val="26"/>
              </w:rPr>
              <w:t xml:space="preserve">тельность; </w:t>
            </w:r>
            <w:r w:rsidR="00452553" w:rsidRPr="009D2E27">
              <w:rPr>
                <w:sz w:val="24"/>
                <w:szCs w:val="26"/>
              </w:rPr>
              <w:t>общественное</w:t>
            </w:r>
            <w:r w:rsidRPr="009D2E27">
              <w:rPr>
                <w:sz w:val="24"/>
                <w:szCs w:val="26"/>
              </w:rPr>
              <w:t xml:space="preserve"> питание; </w:t>
            </w:r>
            <w:r w:rsidR="00452553" w:rsidRPr="009D2E27">
              <w:rPr>
                <w:sz w:val="24"/>
                <w:szCs w:val="26"/>
              </w:rPr>
              <w:t>коммунальное</w:t>
            </w:r>
            <w:r w:rsidRPr="009D2E27">
              <w:rPr>
                <w:sz w:val="24"/>
                <w:szCs w:val="26"/>
              </w:rPr>
              <w:t xml:space="preserve"> обслуживание</w:t>
            </w:r>
          </w:p>
        </w:tc>
        <w:tc>
          <w:tcPr>
            <w:tcW w:w="1532" w:type="dxa"/>
          </w:tcPr>
          <w:p w:rsidR="00AD5B51" w:rsidRPr="009D2E27" w:rsidRDefault="00AD5B51" w:rsidP="00AD5B51">
            <w:pPr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0,7681</w:t>
            </w:r>
          </w:p>
        </w:tc>
        <w:tc>
          <w:tcPr>
            <w:tcW w:w="2693" w:type="dxa"/>
          </w:tcPr>
          <w:p w:rsidR="00AD5B51" w:rsidRPr="009D2E27" w:rsidRDefault="00AD5B51" w:rsidP="00AD5B51">
            <w:pPr>
              <w:ind w:firstLine="0"/>
              <w:rPr>
                <w:color w:val="FF0000"/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Российская Федерация, Новосибирская о</w:t>
            </w:r>
            <w:r w:rsidRPr="009D2E27">
              <w:rPr>
                <w:sz w:val="24"/>
                <w:szCs w:val="26"/>
              </w:rPr>
              <w:t>б</w:t>
            </w:r>
            <w:r w:rsidRPr="009D2E27">
              <w:rPr>
                <w:sz w:val="24"/>
                <w:szCs w:val="26"/>
              </w:rPr>
              <w:t>ласть, город Новос</w:t>
            </w:r>
            <w:r w:rsidRPr="009D2E27">
              <w:rPr>
                <w:sz w:val="24"/>
                <w:szCs w:val="26"/>
              </w:rPr>
              <w:t>и</w:t>
            </w:r>
            <w:r w:rsidRPr="009D2E27">
              <w:rPr>
                <w:sz w:val="24"/>
                <w:szCs w:val="26"/>
              </w:rPr>
              <w:t>бирск,  ул. 2-я Обская, 71/1</w:t>
            </w:r>
          </w:p>
        </w:tc>
      </w:tr>
      <w:tr w:rsidR="00AD5B51" w:rsidRPr="009D2E27" w:rsidTr="009D2E27">
        <w:tc>
          <w:tcPr>
            <w:tcW w:w="1247" w:type="dxa"/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9D2E27">
              <w:rPr>
                <w:rFonts w:eastAsia="Calibri"/>
                <w:sz w:val="24"/>
                <w:szCs w:val="26"/>
                <w:lang w:eastAsia="en-US"/>
              </w:rPr>
              <w:t>ЗУ 2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54:35:000000</w:t>
            </w:r>
          </w:p>
        </w:tc>
        <w:tc>
          <w:tcPr>
            <w:tcW w:w="2948" w:type="dxa"/>
          </w:tcPr>
          <w:p w:rsidR="00AD5B51" w:rsidRPr="009D2E27" w:rsidRDefault="00AD5B51" w:rsidP="00AD5B51">
            <w:pPr>
              <w:ind w:firstLine="0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 xml:space="preserve">Причалы для </w:t>
            </w:r>
            <w:r w:rsidR="008602EA" w:rsidRPr="009D2E27">
              <w:rPr>
                <w:sz w:val="24"/>
                <w:szCs w:val="26"/>
              </w:rPr>
              <w:t>маломерных</w:t>
            </w:r>
            <w:r w:rsidRPr="009D2E27">
              <w:rPr>
                <w:sz w:val="24"/>
                <w:szCs w:val="26"/>
              </w:rPr>
              <w:t xml:space="preserve"> судов; водный транспорт</w:t>
            </w:r>
          </w:p>
        </w:tc>
        <w:tc>
          <w:tcPr>
            <w:tcW w:w="1532" w:type="dxa"/>
          </w:tcPr>
          <w:p w:rsidR="00AD5B51" w:rsidRPr="009D2E27" w:rsidRDefault="00AD5B51" w:rsidP="00AD5B51">
            <w:pPr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0,6158</w:t>
            </w:r>
          </w:p>
        </w:tc>
        <w:tc>
          <w:tcPr>
            <w:tcW w:w="2693" w:type="dxa"/>
          </w:tcPr>
          <w:p w:rsidR="00AD5B51" w:rsidRPr="009D2E27" w:rsidRDefault="00AD5B51" w:rsidP="009D2E27">
            <w:pPr>
              <w:ind w:firstLine="0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Российская Федерация, Новосибирская о</w:t>
            </w:r>
            <w:r w:rsidRPr="009D2E27">
              <w:rPr>
                <w:sz w:val="24"/>
                <w:szCs w:val="26"/>
              </w:rPr>
              <w:t>б</w:t>
            </w:r>
            <w:r w:rsidRPr="009D2E27">
              <w:rPr>
                <w:sz w:val="24"/>
                <w:szCs w:val="26"/>
              </w:rPr>
              <w:t>ласть, город Новос</w:t>
            </w:r>
            <w:r w:rsidRPr="009D2E27">
              <w:rPr>
                <w:sz w:val="24"/>
                <w:szCs w:val="26"/>
              </w:rPr>
              <w:t>и</w:t>
            </w:r>
            <w:r w:rsidRPr="009D2E27">
              <w:rPr>
                <w:sz w:val="24"/>
                <w:szCs w:val="26"/>
              </w:rPr>
              <w:t>бирск, ул. 2-я Об</w:t>
            </w:r>
            <w:r w:rsidR="009D2E27">
              <w:rPr>
                <w:sz w:val="24"/>
                <w:szCs w:val="26"/>
              </w:rPr>
              <w:t>ская, (71</w:t>
            </w:r>
            <w:r w:rsidRPr="009D2E27">
              <w:rPr>
                <w:sz w:val="24"/>
                <w:szCs w:val="26"/>
              </w:rPr>
              <w:t>б)</w:t>
            </w:r>
          </w:p>
        </w:tc>
      </w:tr>
      <w:tr w:rsidR="00AD5B51" w:rsidRPr="009D2E27" w:rsidTr="009D2E27">
        <w:tc>
          <w:tcPr>
            <w:tcW w:w="1247" w:type="dxa"/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9D2E27">
              <w:rPr>
                <w:rFonts w:eastAsia="Calibri"/>
                <w:sz w:val="24"/>
                <w:szCs w:val="26"/>
                <w:lang w:eastAsia="en-US"/>
              </w:rPr>
              <w:t>ЗУ 3</w:t>
            </w:r>
          </w:p>
        </w:tc>
        <w:tc>
          <w:tcPr>
            <w:tcW w:w="1531" w:type="dxa"/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54:35:000000</w:t>
            </w:r>
          </w:p>
        </w:tc>
        <w:tc>
          <w:tcPr>
            <w:tcW w:w="2948" w:type="dxa"/>
          </w:tcPr>
          <w:p w:rsidR="00AD5B51" w:rsidRPr="009D2E27" w:rsidRDefault="00AD5B51" w:rsidP="00AD5B51">
            <w:pPr>
              <w:ind w:firstLine="0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 xml:space="preserve">Общее пользование </w:t>
            </w:r>
            <w:r w:rsidR="00452553" w:rsidRPr="009D2E27">
              <w:rPr>
                <w:sz w:val="24"/>
                <w:szCs w:val="26"/>
              </w:rPr>
              <w:t>те</w:t>
            </w:r>
            <w:r w:rsidR="00452553" w:rsidRPr="009D2E27">
              <w:rPr>
                <w:sz w:val="24"/>
                <w:szCs w:val="26"/>
              </w:rPr>
              <w:t>р</w:t>
            </w:r>
            <w:r w:rsidR="00DD2AB0">
              <w:rPr>
                <w:sz w:val="24"/>
                <w:szCs w:val="26"/>
              </w:rPr>
              <w:t>ритории</w:t>
            </w:r>
          </w:p>
        </w:tc>
        <w:tc>
          <w:tcPr>
            <w:tcW w:w="1532" w:type="dxa"/>
          </w:tcPr>
          <w:p w:rsidR="00AD5B51" w:rsidRPr="009D2E27" w:rsidRDefault="00AD5B51" w:rsidP="00AD5B51">
            <w:pPr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0,9309</w:t>
            </w:r>
          </w:p>
        </w:tc>
        <w:tc>
          <w:tcPr>
            <w:tcW w:w="2693" w:type="dxa"/>
          </w:tcPr>
          <w:p w:rsidR="00AD5B51" w:rsidRPr="009D2E27" w:rsidRDefault="00AD5B51" w:rsidP="009D2E27">
            <w:pPr>
              <w:ind w:firstLine="0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Российская Федерация, Новосибирская о</w:t>
            </w:r>
            <w:r w:rsidRPr="009D2E27">
              <w:rPr>
                <w:sz w:val="24"/>
                <w:szCs w:val="26"/>
              </w:rPr>
              <w:t>б</w:t>
            </w:r>
            <w:r w:rsidRPr="009D2E27">
              <w:rPr>
                <w:sz w:val="24"/>
                <w:szCs w:val="26"/>
              </w:rPr>
              <w:t>ласть, город Новос</w:t>
            </w:r>
            <w:r w:rsidRPr="009D2E27">
              <w:rPr>
                <w:sz w:val="24"/>
                <w:szCs w:val="26"/>
              </w:rPr>
              <w:t>и</w:t>
            </w:r>
            <w:r w:rsidRPr="009D2E27">
              <w:rPr>
                <w:sz w:val="24"/>
                <w:szCs w:val="26"/>
              </w:rPr>
              <w:t>бирск, ул. 2-я Обская, (71/1)</w:t>
            </w:r>
          </w:p>
        </w:tc>
      </w:tr>
      <w:tr w:rsidR="00AD5B51" w:rsidRPr="009D2E27" w:rsidTr="009D2E27">
        <w:tc>
          <w:tcPr>
            <w:tcW w:w="1247" w:type="dxa"/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9D2E27">
              <w:rPr>
                <w:rFonts w:eastAsia="Calibri"/>
                <w:sz w:val="24"/>
                <w:szCs w:val="26"/>
                <w:lang w:eastAsia="en-US"/>
              </w:rPr>
              <w:t>ЗУ 4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54:35:000000</w:t>
            </w:r>
          </w:p>
        </w:tc>
        <w:tc>
          <w:tcPr>
            <w:tcW w:w="2948" w:type="dxa"/>
          </w:tcPr>
          <w:p w:rsidR="00AD5B51" w:rsidRPr="009D2E27" w:rsidRDefault="00AD5B51" w:rsidP="00AD5B51">
            <w:pPr>
              <w:ind w:firstLine="0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 xml:space="preserve">Общее пользование </w:t>
            </w:r>
            <w:r w:rsidR="00452553" w:rsidRPr="009D2E27">
              <w:rPr>
                <w:sz w:val="24"/>
                <w:szCs w:val="26"/>
              </w:rPr>
              <w:t>те</w:t>
            </w:r>
            <w:r w:rsidR="00452553" w:rsidRPr="009D2E27">
              <w:rPr>
                <w:sz w:val="24"/>
                <w:szCs w:val="26"/>
              </w:rPr>
              <w:t>р</w:t>
            </w:r>
            <w:r w:rsidR="00DD2AB0">
              <w:rPr>
                <w:sz w:val="24"/>
                <w:szCs w:val="26"/>
              </w:rPr>
              <w:t>ритории</w:t>
            </w:r>
          </w:p>
        </w:tc>
        <w:tc>
          <w:tcPr>
            <w:tcW w:w="1532" w:type="dxa"/>
          </w:tcPr>
          <w:p w:rsidR="00AD5B51" w:rsidRPr="009D2E27" w:rsidRDefault="00AD5B51" w:rsidP="00AD5B51">
            <w:pPr>
              <w:ind w:firstLine="0"/>
              <w:jc w:val="center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0,2763</w:t>
            </w:r>
          </w:p>
        </w:tc>
        <w:tc>
          <w:tcPr>
            <w:tcW w:w="2693" w:type="dxa"/>
          </w:tcPr>
          <w:p w:rsidR="00AD5B51" w:rsidRPr="009D2E27" w:rsidRDefault="00AD5B51" w:rsidP="009D2E27">
            <w:pPr>
              <w:ind w:firstLine="0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Российская Федерация, Новосибирская о</w:t>
            </w:r>
            <w:r w:rsidRPr="009D2E27">
              <w:rPr>
                <w:sz w:val="24"/>
                <w:szCs w:val="26"/>
              </w:rPr>
              <w:t>б</w:t>
            </w:r>
            <w:r w:rsidRPr="009D2E27">
              <w:rPr>
                <w:sz w:val="24"/>
                <w:szCs w:val="26"/>
              </w:rPr>
              <w:t>ласть, город Новос</w:t>
            </w:r>
            <w:r w:rsidRPr="009D2E27">
              <w:rPr>
                <w:sz w:val="24"/>
                <w:szCs w:val="26"/>
              </w:rPr>
              <w:t>и</w:t>
            </w:r>
            <w:r w:rsidRPr="009D2E27">
              <w:rPr>
                <w:sz w:val="24"/>
                <w:szCs w:val="26"/>
              </w:rPr>
              <w:t>бирск, ул. 2-я Обская,</w:t>
            </w:r>
            <w:r w:rsidR="009D2E27">
              <w:rPr>
                <w:sz w:val="24"/>
                <w:szCs w:val="26"/>
              </w:rPr>
              <w:t xml:space="preserve"> (71</w:t>
            </w:r>
            <w:r w:rsidRPr="009D2E27">
              <w:rPr>
                <w:sz w:val="24"/>
                <w:szCs w:val="26"/>
              </w:rPr>
              <w:t>а)</w:t>
            </w:r>
          </w:p>
        </w:tc>
      </w:tr>
      <w:tr w:rsidR="00AD5B51" w:rsidRPr="009D2E27" w:rsidTr="009D2E27">
        <w:tc>
          <w:tcPr>
            <w:tcW w:w="1247" w:type="dxa"/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9D2E27">
              <w:rPr>
                <w:rFonts w:eastAsia="Calibri"/>
                <w:sz w:val="24"/>
                <w:szCs w:val="26"/>
                <w:lang w:eastAsia="en-US"/>
              </w:rPr>
              <w:t>ЗУ 5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0"/>
              <w:jc w:val="left"/>
              <w:rPr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54:35:074455</w:t>
            </w:r>
          </w:p>
        </w:tc>
        <w:tc>
          <w:tcPr>
            <w:tcW w:w="2948" w:type="dxa"/>
          </w:tcPr>
          <w:p w:rsidR="00AD5B51" w:rsidRPr="009D2E27" w:rsidRDefault="00AD5B51" w:rsidP="007E6BAC">
            <w:pPr>
              <w:ind w:firstLine="0"/>
              <w:rPr>
                <w:rFonts w:eastAsia="Calibri"/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Общее пользование во</w:t>
            </w:r>
            <w:r w:rsidRPr="009D2E27">
              <w:rPr>
                <w:sz w:val="24"/>
                <w:szCs w:val="26"/>
              </w:rPr>
              <w:t>д</w:t>
            </w:r>
            <w:r w:rsidRPr="009D2E27">
              <w:rPr>
                <w:sz w:val="24"/>
                <w:szCs w:val="26"/>
              </w:rPr>
              <w:t xml:space="preserve">ными объектами; </w:t>
            </w:r>
            <w:r w:rsidR="008602EA" w:rsidRPr="009D2E27">
              <w:rPr>
                <w:sz w:val="24"/>
                <w:szCs w:val="26"/>
              </w:rPr>
              <w:t>общее</w:t>
            </w:r>
            <w:r w:rsidRPr="009D2E27">
              <w:rPr>
                <w:sz w:val="24"/>
                <w:szCs w:val="26"/>
              </w:rPr>
              <w:t xml:space="preserve"> </w:t>
            </w:r>
            <w:r w:rsidRPr="009D2E27">
              <w:rPr>
                <w:sz w:val="24"/>
                <w:szCs w:val="26"/>
              </w:rPr>
              <w:lastRenderedPageBreak/>
              <w:t xml:space="preserve">пользование </w:t>
            </w:r>
            <w:r w:rsidR="008602EA" w:rsidRPr="009D2E27">
              <w:rPr>
                <w:sz w:val="24"/>
                <w:szCs w:val="26"/>
              </w:rPr>
              <w:t>территори</w:t>
            </w:r>
            <w:r w:rsidR="007E6BAC">
              <w:rPr>
                <w:sz w:val="24"/>
                <w:szCs w:val="26"/>
              </w:rPr>
              <w:t>и</w:t>
            </w:r>
          </w:p>
        </w:tc>
        <w:tc>
          <w:tcPr>
            <w:tcW w:w="1532" w:type="dxa"/>
          </w:tcPr>
          <w:p w:rsidR="00AD5B51" w:rsidRPr="009D2E27" w:rsidRDefault="00AD5B51" w:rsidP="00AD5B51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9D2E27">
              <w:rPr>
                <w:rFonts w:eastAsia="Calibri"/>
                <w:sz w:val="24"/>
                <w:szCs w:val="26"/>
              </w:rPr>
              <w:lastRenderedPageBreak/>
              <w:t>10,8606</w:t>
            </w:r>
          </w:p>
        </w:tc>
        <w:tc>
          <w:tcPr>
            <w:tcW w:w="2693" w:type="dxa"/>
          </w:tcPr>
          <w:p w:rsidR="00AD5B51" w:rsidRPr="009D2E27" w:rsidRDefault="00AD5B51" w:rsidP="009D2E27">
            <w:pPr>
              <w:ind w:firstLine="0"/>
              <w:rPr>
                <w:rFonts w:eastAsia="Calibri"/>
                <w:sz w:val="24"/>
                <w:szCs w:val="26"/>
              </w:rPr>
            </w:pPr>
            <w:r w:rsidRPr="009D2E27">
              <w:rPr>
                <w:sz w:val="24"/>
                <w:szCs w:val="26"/>
              </w:rPr>
              <w:t>Российская Федерация, Новосибирская о</w:t>
            </w:r>
            <w:r w:rsidRPr="009D2E27">
              <w:rPr>
                <w:sz w:val="24"/>
                <w:szCs w:val="26"/>
              </w:rPr>
              <w:t>б</w:t>
            </w:r>
            <w:r w:rsidRPr="009D2E27">
              <w:rPr>
                <w:sz w:val="24"/>
                <w:szCs w:val="26"/>
              </w:rPr>
              <w:lastRenderedPageBreak/>
              <w:t>ласть, город Новос</w:t>
            </w:r>
            <w:r w:rsidRPr="009D2E27">
              <w:rPr>
                <w:sz w:val="24"/>
                <w:szCs w:val="26"/>
              </w:rPr>
              <w:t>и</w:t>
            </w:r>
            <w:r w:rsidRPr="009D2E27">
              <w:rPr>
                <w:sz w:val="24"/>
                <w:szCs w:val="26"/>
              </w:rPr>
              <w:t>бирск, ул.</w:t>
            </w:r>
            <w:r w:rsidR="009D2E27">
              <w:rPr>
                <w:sz w:val="24"/>
                <w:szCs w:val="26"/>
              </w:rPr>
              <w:t xml:space="preserve"> </w:t>
            </w:r>
            <w:r w:rsidRPr="009D2E27">
              <w:rPr>
                <w:sz w:val="24"/>
                <w:szCs w:val="26"/>
              </w:rPr>
              <w:t>Большевис</w:t>
            </w:r>
            <w:r w:rsidRPr="009D2E27">
              <w:rPr>
                <w:sz w:val="24"/>
                <w:szCs w:val="26"/>
              </w:rPr>
              <w:t>т</w:t>
            </w:r>
            <w:r w:rsidRPr="009D2E27">
              <w:rPr>
                <w:sz w:val="24"/>
                <w:szCs w:val="26"/>
              </w:rPr>
              <w:t>ская, (12)</w:t>
            </w:r>
          </w:p>
        </w:tc>
      </w:tr>
      <w:tr w:rsidR="00AD5B51" w:rsidRPr="009D2E27" w:rsidTr="009D2E27">
        <w:trPr>
          <w:trHeight w:val="287"/>
        </w:trPr>
        <w:tc>
          <w:tcPr>
            <w:tcW w:w="5726" w:type="dxa"/>
            <w:gridSpan w:val="3"/>
            <w:tcMar>
              <w:left w:w="28" w:type="dxa"/>
              <w:right w:w="28" w:type="dxa"/>
            </w:tcMar>
          </w:tcPr>
          <w:p w:rsidR="00AD5B51" w:rsidRPr="009D2E27" w:rsidRDefault="00AD5B51" w:rsidP="00AD5B51">
            <w:pPr>
              <w:ind w:firstLine="1276"/>
              <w:jc w:val="left"/>
              <w:rPr>
                <w:rFonts w:eastAsia="Calibri"/>
                <w:sz w:val="24"/>
                <w:szCs w:val="26"/>
                <w:lang w:eastAsia="en-US"/>
              </w:rPr>
            </w:pPr>
            <w:r w:rsidRPr="009D2E27">
              <w:rPr>
                <w:sz w:val="24"/>
                <w:szCs w:val="26"/>
                <w:lang w:eastAsia="en-US"/>
              </w:rPr>
              <w:lastRenderedPageBreak/>
              <w:t>Итого:</w:t>
            </w:r>
          </w:p>
        </w:tc>
        <w:tc>
          <w:tcPr>
            <w:tcW w:w="1532" w:type="dxa"/>
          </w:tcPr>
          <w:p w:rsidR="00AD5B51" w:rsidRPr="009D2E27" w:rsidRDefault="00AD5B51" w:rsidP="00AD5B51">
            <w:pPr>
              <w:ind w:firstLine="0"/>
              <w:jc w:val="center"/>
              <w:rPr>
                <w:sz w:val="24"/>
                <w:szCs w:val="26"/>
                <w:lang w:eastAsia="en-US"/>
              </w:rPr>
            </w:pPr>
            <w:r w:rsidRPr="009D2E27">
              <w:rPr>
                <w:sz w:val="24"/>
                <w:szCs w:val="26"/>
                <w:lang w:eastAsia="en-US"/>
              </w:rPr>
              <w:t>13,4517</w:t>
            </w:r>
          </w:p>
        </w:tc>
        <w:tc>
          <w:tcPr>
            <w:tcW w:w="2693" w:type="dxa"/>
          </w:tcPr>
          <w:p w:rsidR="00AD5B51" w:rsidRPr="009D2E27" w:rsidRDefault="00AD5B51" w:rsidP="00AD5B51">
            <w:pPr>
              <w:ind w:firstLine="0"/>
              <w:rPr>
                <w:sz w:val="24"/>
                <w:szCs w:val="26"/>
                <w:lang w:eastAsia="en-US"/>
              </w:rPr>
            </w:pPr>
          </w:p>
        </w:tc>
      </w:tr>
    </w:tbl>
    <w:p w:rsidR="00B336A0" w:rsidRPr="0075601C" w:rsidRDefault="00B336A0" w:rsidP="00B336A0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firstLine="0"/>
        <w:rPr>
          <w:sz w:val="24"/>
          <w:szCs w:val="24"/>
        </w:rPr>
      </w:pPr>
    </w:p>
    <w:p w:rsidR="00AD5B51" w:rsidRPr="00AD5B51" w:rsidRDefault="00AD5B51" w:rsidP="00AD5B51">
      <w:pPr>
        <w:widowControl w:val="0"/>
        <w:suppressAutoHyphens/>
        <w:ind w:right="5301" w:firstLine="0"/>
        <w:jc w:val="left"/>
        <w:rPr>
          <w:szCs w:val="28"/>
        </w:rPr>
        <w:sectPr w:rsidR="00AD5B51" w:rsidRPr="00AD5B51" w:rsidSect="009D2E27">
          <w:headerReference w:type="even" r:id="rId25"/>
          <w:headerReference w:type="default" r:id="rId26"/>
          <w:pgSz w:w="11907" w:h="16839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</w:p>
    <w:p w:rsidR="00AD5B51" w:rsidRPr="00B336A0" w:rsidRDefault="00AD5B51" w:rsidP="00B336A0">
      <w:pPr>
        <w:widowControl w:val="0"/>
        <w:ind w:left="6237" w:firstLine="0"/>
        <w:rPr>
          <w:sz w:val="24"/>
          <w:szCs w:val="26"/>
        </w:rPr>
      </w:pPr>
      <w:r w:rsidRPr="00B336A0">
        <w:rPr>
          <w:sz w:val="24"/>
          <w:szCs w:val="26"/>
        </w:rPr>
        <w:lastRenderedPageBreak/>
        <w:t>Приложение 2</w:t>
      </w:r>
    </w:p>
    <w:p w:rsidR="00AD5B51" w:rsidRPr="00B336A0" w:rsidRDefault="00AD5B51" w:rsidP="00B336A0">
      <w:pPr>
        <w:widowControl w:val="0"/>
        <w:ind w:left="6237" w:firstLine="0"/>
        <w:rPr>
          <w:sz w:val="24"/>
          <w:szCs w:val="26"/>
        </w:rPr>
      </w:pPr>
      <w:proofErr w:type="gramStart"/>
      <w:r w:rsidRPr="00B336A0">
        <w:rPr>
          <w:sz w:val="24"/>
          <w:szCs w:val="26"/>
        </w:rPr>
        <w:t xml:space="preserve">к чертежу межевания территории </w:t>
      </w:r>
      <w:r w:rsidR="00B336A0">
        <w:rPr>
          <w:sz w:val="24"/>
          <w:szCs w:val="26"/>
        </w:rPr>
        <w:t xml:space="preserve">          </w:t>
      </w:r>
      <w:r w:rsidRPr="00B336A0">
        <w:rPr>
          <w:sz w:val="24"/>
          <w:szCs w:val="26"/>
        </w:rPr>
        <w:t>с отображением красных линий, утвержден</w:t>
      </w:r>
      <w:r w:rsidRPr="00B336A0">
        <w:rPr>
          <w:sz w:val="24"/>
          <w:szCs w:val="26"/>
        </w:rPr>
        <w:softHyphen/>
        <w:t>ных в составе проекта планировки территории, линий о</w:t>
      </w:r>
      <w:r w:rsidRPr="00B336A0">
        <w:rPr>
          <w:sz w:val="24"/>
          <w:szCs w:val="26"/>
        </w:rPr>
        <w:t>т</w:t>
      </w:r>
      <w:r w:rsidRPr="00B336A0">
        <w:rPr>
          <w:sz w:val="24"/>
          <w:szCs w:val="26"/>
        </w:rPr>
        <w:t>ступа от красных линий в целях определения места допустимого размещения зданий, строений, с</w:t>
      </w:r>
      <w:r w:rsidRPr="00B336A0">
        <w:rPr>
          <w:sz w:val="24"/>
          <w:szCs w:val="26"/>
        </w:rPr>
        <w:t>о</w:t>
      </w:r>
      <w:r w:rsidRPr="00B336A0">
        <w:rPr>
          <w:sz w:val="24"/>
          <w:szCs w:val="26"/>
        </w:rPr>
        <w:t>оружений, границ образуемых и изменяемых земельных участков на кадастровом плане территории, у</w:t>
      </w:r>
      <w:r w:rsidRPr="00B336A0">
        <w:rPr>
          <w:sz w:val="24"/>
          <w:szCs w:val="26"/>
        </w:rPr>
        <w:t>с</w:t>
      </w:r>
      <w:r w:rsidRPr="00B336A0">
        <w:rPr>
          <w:sz w:val="24"/>
          <w:szCs w:val="26"/>
        </w:rPr>
        <w:t>ловных номеров образуемых з</w:t>
      </w:r>
      <w:r w:rsidRPr="00B336A0">
        <w:rPr>
          <w:sz w:val="24"/>
          <w:szCs w:val="26"/>
        </w:rPr>
        <w:t>е</w:t>
      </w:r>
      <w:r w:rsidRPr="00B336A0">
        <w:rPr>
          <w:sz w:val="24"/>
          <w:szCs w:val="26"/>
        </w:rPr>
        <w:t>мельных участков, границ террит</w:t>
      </w:r>
      <w:r w:rsidRPr="00B336A0">
        <w:rPr>
          <w:sz w:val="24"/>
          <w:szCs w:val="26"/>
        </w:rPr>
        <w:t>о</w:t>
      </w:r>
      <w:r w:rsidRPr="00B336A0">
        <w:rPr>
          <w:sz w:val="24"/>
          <w:szCs w:val="26"/>
        </w:rPr>
        <w:t>рий объектов культурного наследия, границ зон с особыми условиями использования террит</w:t>
      </w:r>
      <w:r w:rsidRPr="00B336A0">
        <w:rPr>
          <w:sz w:val="24"/>
          <w:szCs w:val="26"/>
        </w:rPr>
        <w:t>о</w:t>
      </w:r>
      <w:r w:rsidRPr="00B336A0">
        <w:rPr>
          <w:sz w:val="24"/>
          <w:szCs w:val="26"/>
        </w:rPr>
        <w:t>рий, границ зон действия публи</w:t>
      </w:r>
      <w:r w:rsidRPr="00B336A0">
        <w:rPr>
          <w:sz w:val="24"/>
          <w:szCs w:val="26"/>
        </w:rPr>
        <w:t>ч</w:t>
      </w:r>
      <w:r w:rsidRPr="00B336A0">
        <w:rPr>
          <w:sz w:val="24"/>
          <w:szCs w:val="26"/>
        </w:rPr>
        <w:t>ных сервитутов</w:t>
      </w:r>
      <w:proofErr w:type="gramEnd"/>
    </w:p>
    <w:p w:rsidR="00AD5B51" w:rsidRPr="00AD5B51" w:rsidRDefault="00AD5B51" w:rsidP="00AD5B51">
      <w:pPr>
        <w:widowControl w:val="0"/>
        <w:suppressAutoHyphens/>
        <w:ind w:firstLine="0"/>
        <w:jc w:val="center"/>
        <w:rPr>
          <w:sz w:val="26"/>
          <w:szCs w:val="26"/>
        </w:rPr>
      </w:pPr>
    </w:p>
    <w:p w:rsidR="00AD5B51" w:rsidRPr="00AD5B51" w:rsidRDefault="00AD5B51" w:rsidP="00AD5B51">
      <w:pPr>
        <w:widowControl w:val="0"/>
        <w:suppressAutoHyphens/>
        <w:ind w:firstLine="0"/>
        <w:jc w:val="center"/>
        <w:rPr>
          <w:sz w:val="26"/>
          <w:szCs w:val="26"/>
        </w:rPr>
      </w:pPr>
    </w:p>
    <w:p w:rsidR="00AD5B51" w:rsidRPr="00B336A0" w:rsidRDefault="00AD5B51" w:rsidP="00AD5B51">
      <w:pPr>
        <w:ind w:firstLine="0"/>
        <w:jc w:val="center"/>
        <w:rPr>
          <w:sz w:val="24"/>
          <w:szCs w:val="24"/>
          <w:lang w:eastAsia="en-US"/>
        </w:rPr>
      </w:pPr>
      <w:r w:rsidRPr="00B336A0">
        <w:rPr>
          <w:sz w:val="24"/>
          <w:szCs w:val="24"/>
          <w:lang w:eastAsia="en-US"/>
        </w:rPr>
        <w:t>СВЕДЕНИЯ</w:t>
      </w:r>
    </w:p>
    <w:p w:rsidR="00AD5B51" w:rsidRPr="00B336A0" w:rsidRDefault="00AD5B51" w:rsidP="00AD5B51">
      <w:pPr>
        <w:ind w:firstLine="0"/>
        <w:jc w:val="center"/>
        <w:rPr>
          <w:sz w:val="24"/>
          <w:szCs w:val="24"/>
          <w:lang w:eastAsia="en-US"/>
        </w:rPr>
      </w:pPr>
      <w:r w:rsidRPr="00B336A0">
        <w:rPr>
          <w:sz w:val="24"/>
          <w:szCs w:val="24"/>
          <w:lang w:eastAsia="en-US"/>
        </w:rPr>
        <w:t>об образуемых земельных участках, которые после образования будут относиться</w:t>
      </w:r>
    </w:p>
    <w:p w:rsidR="00AD5B51" w:rsidRPr="00B336A0" w:rsidRDefault="00AD5B51" w:rsidP="00AD5B51">
      <w:pPr>
        <w:ind w:firstLine="0"/>
        <w:jc w:val="center"/>
        <w:rPr>
          <w:sz w:val="24"/>
          <w:szCs w:val="24"/>
          <w:lang w:eastAsia="en-US"/>
        </w:rPr>
      </w:pPr>
      <w:r w:rsidRPr="00B336A0">
        <w:rPr>
          <w:sz w:val="24"/>
          <w:szCs w:val="24"/>
          <w:lang w:eastAsia="en-US"/>
        </w:rPr>
        <w:t xml:space="preserve"> к территориям общего пользования или имуществу общего пользования</w:t>
      </w:r>
    </w:p>
    <w:p w:rsidR="00AD5B51" w:rsidRPr="00B336A0" w:rsidRDefault="00AD5B51" w:rsidP="00AD5B51">
      <w:pPr>
        <w:jc w:val="center"/>
        <w:rPr>
          <w:sz w:val="24"/>
          <w:szCs w:val="24"/>
          <w:lang w:eastAsia="en-US"/>
        </w:rPr>
      </w:pPr>
    </w:p>
    <w:tbl>
      <w:tblPr>
        <w:tblW w:w="9950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418"/>
        <w:gridCol w:w="3260"/>
        <w:gridCol w:w="1276"/>
        <w:gridCol w:w="2720"/>
      </w:tblGrid>
      <w:tr w:rsidR="00AD5B51" w:rsidRPr="00B336A0" w:rsidTr="00B336A0">
        <w:tc>
          <w:tcPr>
            <w:tcW w:w="1276" w:type="dxa"/>
            <w:tcMar>
              <w:left w:w="28" w:type="dxa"/>
              <w:right w:w="28" w:type="dxa"/>
            </w:tcMar>
          </w:tcPr>
          <w:p w:rsid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 xml:space="preserve">Условный номер </w:t>
            </w:r>
          </w:p>
          <w:p w:rsidR="00AD5B51" w:rsidRP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>земельного участка на чертеже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 xml:space="preserve">Учетный </w:t>
            </w:r>
          </w:p>
          <w:p w:rsid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 xml:space="preserve">номер </w:t>
            </w:r>
          </w:p>
          <w:p w:rsidR="00AD5B51" w:rsidRP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>кадастрового квартала</w:t>
            </w: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:rsid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 xml:space="preserve">Вид </w:t>
            </w:r>
            <w:proofErr w:type="gramStart"/>
            <w:r w:rsidRPr="00B336A0">
              <w:rPr>
                <w:sz w:val="24"/>
                <w:szCs w:val="24"/>
                <w:lang w:eastAsia="en-US"/>
              </w:rPr>
              <w:t>разрешенного</w:t>
            </w:r>
            <w:proofErr w:type="gramEnd"/>
            <w:r w:rsidRPr="00B336A0">
              <w:rPr>
                <w:sz w:val="24"/>
                <w:szCs w:val="24"/>
                <w:lang w:eastAsia="en-US"/>
              </w:rPr>
              <w:t xml:space="preserve"> </w:t>
            </w:r>
          </w:p>
          <w:p w:rsid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 xml:space="preserve">использования </w:t>
            </w:r>
            <w:proofErr w:type="gramStart"/>
            <w:r w:rsidRPr="00B336A0">
              <w:rPr>
                <w:sz w:val="24"/>
                <w:szCs w:val="24"/>
                <w:lang w:eastAsia="en-US"/>
              </w:rPr>
              <w:t>образуемых</w:t>
            </w:r>
            <w:proofErr w:type="gramEnd"/>
            <w:r w:rsidRPr="00B336A0">
              <w:rPr>
                <w:sz w:val="24"/>
                <w:szCs w:val="24"/>
                <w:lang w:eastAsia="en-US"/>
              </w:rPr>
              <w:t xml:space="preserve"> </w:t>
            </w:r>
          </w:p>
          <w:p w:rsid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 xml:space="preserve">земельных участков </w:t>
            </w:r>
          </w:p>
          <w:p w:rsid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 xml:space="preserve">в соответствии с проектом </w:t>
            </w:r>
          </w:p>
          <w:p w:rsidR="00AD5B51" w:rsidRP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>планировки территории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AD5B51" w:rsidRP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 xml:space="preserve">Площадь </w:t>
            </w:r>
          </w:p>
          <w:p w:rsidR="00AD5B51" w:rsidRP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 xml:space="preserve">земельного </w:t>
            </w:r>
            <w:r w:rsidR="008602EA" w:rsidRPr="00B336A0">
              <w:rPr>
                <w:sz w:val="24"/>
                <w:szCs w:val="24"/>
                <w:lang w:eastAsia="en-US"/>
              </w:rPr>
              <w:t>участка</w:t>
            </w:r>
            <w:r w:rsidRPr="00B336A0">
              <w:rPr>
                <w:sz w:val="24"/>
                <w:szCs w:val="24"/>
                <w:lang w:eastAsia="en-US"/>
              </w:rPr>
              <w:t xml:space="preserve">, </w:t>
            </w:r>
            <w:proofErr w:type="gramStart"/>
            <w:r w:rsidRPr="00B336A0">
              <w:rPr>
                <w:sz w:val="24"/>
                <w:szCs w:val="24"/>
                <w:lang w:eastAsia="en-US"/>
              </w:rPr>
              <w:t>га</w:t>
            </w:r>
            <w:proofErr w:type="gramEnd"/>
          </w:p>
        </w:tc>
        <w:tc>
          <w:tcPr>
            <w:tcW w:w="2720" w:type="dxa"/>
            <w:tcMar>
              <w:left w:w="57" w:type="dxa"/>
              <w:right w:w="57" w:type="dxa"/>
            </w:tcMar>
          </w:tcPr>
          <w:p w:rsidR="00AD5B51" w:rsidRP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 xml:space="preserve">Адрес </w:t>
            </w:r>
          </w:p>
          <w:p w:rsidR="00AD5B51" w:rsidRPr="00B336A0" w:rsidRDefault="00AD5B51" w:rsidP="00B336A0">
            <w:pPr>
              <w:ind w:left="-57" w:right="-57"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>земельного участка</w:t>
            </w:r>
          </w:p>
        </w:tc>
      </w:tr>
    </w:tbl>
    <w:p w:rsidR="00AD5B51" w:rsidRPr="00B336A0" w:rsidRDefault="00AD5B51" w:rsidP="00AD5B51">
      <w:pPr>
        <w:jc w:val="center"/>
        <w:rPr>
          <w:sz w:val="2"/>
          <w:szCs w:val="2"/>
          <w:lang w:eastAsia="en-US"/>
        </w:rPr>
      </w:pPr>
    </w:p>
    <w:tbl>
      <w:tblPr>
        <w:tblW w:w="9951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418"/>
        <w:gridCol w:w="3260"/>
        <w:gridCol w:w="1276"/>
        <w:gridCol w:w="2721"/>
      </w:tblGrid>
      <w:tr w:rsidR="00AD5B51" w:rsidRPr="00B336A0" w:rsidTr="00B336A0">
        <w:trPr>
          <w:tblHeader/>
        </w:trPr>
        <w:tc>
          <w:tcPr>
            <w:tcW w:w="1276" w:type="dxa"/>
            <w:tcMar>
              <w:left w:w="28" w:type="dxa"/>
              <w:right w:w="28" w:type="dxa"/>
            </w:tcMar>
          </w:tcPr>
          <w:p w:rsidR="00AD5B51" w:rsidRPr="00B336A0" w:rsidRDefault="00AD5B51" w:rsidP="00AD5B51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AD5B51" w:rsidRPr="00B336A0" w:rsidRDefault="00AD5B51" w:rsidP="00AD5B51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0" w:type="dxa"/>
          </w:tcPr>
          <w:p w:rsidR="00AD5B51" w:rsidRPr="00B336A0" w:rsidRDefault="00AD5B51" w:rsidP="00AD5B51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</w:tcPr>
          <w:p w:rsidR="00AD5B51" w:rsidRPr="00B336A0" w:rsidRDefault="00AD5B51" w:rsidP="00AD5B51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721" w:type="dxa"/>
          </w:tcPr>
          <w:p w:rsidR="00AD5B51" w:rsidRPr="00B336A0" w:rsidRDefault="00AD5B51" w:rsidP="00AD5B51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AD5B51" w:rsidRPr="00B336A0" w:rsidTr="00B336A0">
        <w:tc>
          <w:tcPr>
            <w:tcW w:w="1276" w:type="dxa"/>
            <w:tcMar>
              <w:left w:w="28" w:type="dxa"/>
              <w:right w:w="28" w:type="dxa"/>
            </w:tcMar>
          </w:tcPr>
          <w:p w:rsidR="00AD5B51" w:rsidRPr="00B336A0" w:rsidRDefault="00AD5B51" w:rsidP="00AD5B51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B336A0">
              <w:rPr>
                <w:noProof/>
                <w:sz w:val="24"/>
                <w:szCs w:val="24"/>
              </w:rPr>
              <w:t>ЗУ 3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AD5B51" w:rsidRPr="00B336A0" w:rsidRDefault="00AD5B51" w:rsidP="00180E68">
            <w:pPr>
              <w:ind w:firstLine="0"/>
              <w:jc w:val="center"/>
              <w:rPr>
                <w:sz w:val="24"/>
                <w:szCs w:val="24"/>
              </w:rPr>
            </w:pPr>
            <w:r w:rsidRPr="00B336A0">
              <w:rPr>
                <w:sz w:val="24"/>
                <w:szCs w:val="24"/>
              </w:rPr>
              <w:t>54:35:000000</w:t>
            </w:r>
          </w:p>
        </w:tc>
        <w:tc>
          <w:tcPr>
            <w:tcW w:w="3260" w:type="dxa"/>
          </w:tcPr>
          <w:p w:rsidR="00AD5B51" w:rsidRPr="00B336A0" w:rsidRDefault="00AD5B51" w:rsidP="00AD5B51">
            <w:pPr>
              <w:ind w:firstLine="0"/>
              <w:rPr>
                <w:sz w:val="24"/>
                <w:szCs w:val="24"/>
              </w:rPr>
            </w:pPr>
            <w:r w:rsidRPr="00B336A0">
              <w:rPr>
                <w:sz w:val="24"/>
                <w:szCs w:val="24"/>
              </w:rPr>
              <w:t xml:space="preserve">Общее пользование </w:t>
            </w:r>
            <w:r w:rsidR="008602EA" w:rsidRPr="00B336A0">
              <w:rPr>
                <w:sz w:val="24"/>
                <w:szCs w:val="24"/>
              </w:rPr>
              <w:t>террит</w:t>
            </w:r>
            <w:r w:rsidR="008602EA" w:rsidRPr="00B336A0">
              <w:rPr>
                <w:sz w:val="24"/>
                <w:szCs w:val="24"/>
              </w:rPr>
              <w:t>о</w:t>
            </w:r>
            <w:r w:rsidR="00DD2AB0">
              <w:rPr>
                <w:sz w:val="24"/>
                <w:szCs w:val="24"/>
              </w:rPr>
              <w:t>рии</w:t>
            </w:r>
          </w:p>
        </w:tc>
        <w:tc>
          <w:tcPr>
            <w:tcW w:w="1276" w:type="dxa"/>
          </w:tcPr>
          <w:p w:rsidR="00AD5B51" w:rsidRPr="00B336A0" w:rsidRDefault="00AD5B51" w:rsidP="00AD5B51">
            <w:pPr>
              <w:ind w:firstLine="0"/>
              <w:jc w:val="center"/>
              <w:rPr>
                <w:sz w:val="24"/>
                <w:szCs w:val="24"/>
              </w:rPr>
            </w:pPr>
            <w:r w:rsidRPr="00B336A0">
              <w:rPr>
                <w:sz w:val="24"/>
                <w:szCs w:val="24"/>
              </w:rPr>
              <w:t>0,9309</w:t>
            </w:r>
          </w:p>
        </w:tc>
        <w:tc>
          <w:tcPr>
            <w:tcW w:w="2721" w:type="dxa"/>
          </w:tcPr>
          <w:p w:rsidR="00AD5B51" w:rsidRPr="00B336A0" w:rsidRDefault="00AD5B51" w:rsidP="00AD5B51">
            <w:pPr>
              <w:ind w:firstLine="0"/>
              <w:rPr>
                <w:sz w:val="24"/>
                <w:szCs w:val="24"/>
              </w:rPr>
            </w:pPr>
            <w:r w:rsidRPr="00B336A0">
              <w:rPr>
                <w:sz w:val="24"/>
                <w:szCs w:val="24"/>
              </w:rPr>
              <w:t xml:space="preserve">Российская </w:t>
            </w:r>
            <w:r w:rsidR="008602EA" w:rsidRPr="00B336A0">
              <w:rPr>
                <w:sz w:val="24"/>
                <w:szCs w:val="24"/>
              </w:rPr>
              <w:t>Федерация</w:t>
            </w:r>
            <w:r w:rsidRPr="00B336A0">
              <w:rPr>
                <w:sz w:val="24"/>
                <w:szCs w:val="24"/>
              </w:rPr>
              <w:t xml:space="preserve">, Новосибирская область, город </w:t>
            </w:r>
            <w:r w:rsidR="008602EA" w:rsidRPr="00B336A0">
              <w:rPr>
                <w:sz w:val="24"/>
                <w:szCs w:val="24"/>
              </w:rPr>
              <w:t>Новосибирск</w:t>
            </w:r>
            <w:r w:rsidRPr="00B336A0">
              <w:rPr>
                <w:sz w:val="24"/>
                <w:szCs w:val="24"/>
              </w:rPr>
              <w:t xml:space="preserve">, ул. 2-я </w:t>
            </w:r>
            <w:r w:rsidR="008602EA" w:rsidRPr="00B336A0">
              <w:rPr>
                <w:sz w:val="24"/>
                <w:szCs w:val="24"/>
              </w:rPr>
              <w:t>Обская</w:t>
            </w:r>
            <w:r w:rsidRPr="00B336A0">
              <w:rPr>
                <w:sz w:val="24"/>
                <w:szCs w:val="24"/>
              </w:rPr>
              <w:t>, (71/1)</w:t>
            </w:r>
          </w:p>
        </w:tc>
      </w:tr>
      <w:tr w:rsidR="00AD5B51" w:rsidRPr="00B336A0" w:rsidTr="00B336A0">
        <w:tc>
          <w:tcPr>
            <w:tcW w:w="1276" w:type="dxa"/>
            <w:tcMar>
              <w:left w:w="28" w:type="dxa"/>
              <w:right w:w="28" w:type="dxa"/>
            </w:tcMar>
          </w:tcPr>
          <w:p w:rsidR="00AD5B51" w:rsidRPr="00B336A0" w:rsidRDefault="00AD5B51" w:rsidP="00AD5B51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B336A0">
              <w:rPr>
                <w:noProof/>
                <w:sz w:val="24"/>
                <w:szCs w:val="24"/>
              </w:rPr>
              <w:t>ЗУ 4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AD5B51" w:rsidRPr="00B336A0" w:rsidRDefault="00AD5B51" w:rsidP="00180E68">
            <w:pPr>
              <w:ind w:firstLine="0"/>
              <w:jc w:val="center"/>
              <w:rPr>
                <w:sz w:val="24"/>
                <w:szCs w:val="24"/>
              </w:rPr>
            </w:pPr>
            <w:r w:rsidRPr="00B336A0">
              <w:rPr>
                <w:sz w:val="24"/>
                <w:szCs w:val="24"/>
              </w:rPr>
              <w:t>54:35:000000</w:t>
            </w:r>
          </w:p>
        </w:tc>
        <w:tc>
          <w:tcPr>
            <w:tcW w:w="3260" w:type="dxa"/>
          </w:tcPr>
          <w:p w:rsidR="00AD5B51" w:rsidRPr="00B336A0" w:rsidRDefault="00AD5B51" w:rsidP="00AD5B51">
            <w:pPr>
              <w:ind w:firstLine="0"/>
              <w:rPr>
                <w:sz w:val="24"/>
                <w:szCs w:val="24"/>
              </w:rPr>
            </w:pPr>
            <w:r w:rsidRPr="00B336A0">
              <w:rPr>
                <w:sz w:val="24"/>
                <w:szCs w:val="24"/>
              </w:rPr>
              <w:t xml:space="preserve">Общее пользование </w:t>
            </w:r>
            <w:r w:rsidR="008602EA" w:rsidRPr="00B336A0">
              <w:rPr>
                <w:sz w:val="24"/>
                <w:szCs w:val="24"/>
              </w:rPr>
              <w:t>террит</w:t>
            </w:r>
            <w:r w:rsidR="008602EA" w:rsidRPr="00B336A0">
              <w:rPr>
                <w:sz w:val="24"/>
                <w:szCs w:val="24"/>
              </w:rPr>
              <w:t>о</w:t>
            </w:r>
            <w:r w:rsidR="00DD2AB0">
              <w:rPr>
                <w:sz w:val="24"/>
                <w:szCs w:val="24"/>
              </w:rPr>
              <w:t>рии</w:t>
            </w:r>
          </w:p>
        </w:tc>
        <w:tc>
          <w:tcPr>
            <w:tcW w:w="1276" w:type="dxa"/>
          </w:tcPr>
          <w:p w:rsidR="00AD5B51" w:rsidRPr="00B336A0" w:rsidRDefault="00AD5B51" w:rsidP="00AD5B51">
            <w:pPr>
              <w:ind w:firstLine="0"/>
              <w:jc w:val="center"/>
              <w:rPr>
                <w:sz w:val="24"/>
                <w:szCs w:val="24"/>
              </w:rPr>
            </w:pPr>
            <w:r w:rsidRPr="00B336A0">
              <w:rPr>
                <w:sz w:val="24"/>
                <w:szCs w:val="24"/>
              </w:rPr>
              <w:t>0,2763</w:t>
            </w:r>
          </w:p>
        </w:tc>
        <w:tc>
          <w:tcPr>
            <w:tcW w:w="2721" w:type="dxa"/>
          </w:tcPr>
          <w:p w:rsidR="00AD5B51" w:rsidRPr="00B336A0" w:rsidRDefault="00AD5B51" w:rsidP="00AD5B51">
            <w:pPr>
              <w:ind w:firstLine="0"/>
              <w:rPr>
                <w:sz w:val="24"/>
                <w:szCs w:val="24"/>
              </w:rPr>
            </w:pPr>
            <w:r w:rsidRPr="00B336A0">
              <w:rPr>
                <w:sz w:val="24"/>
                <w:szCs w:val="24"/>
              </w:rPr>
              <w:t xml:space="preserve">Российская </w:t>
            </w:r>
            <w:r w:rsidR="008602EA" w:rsidRPr="00B336A0">
              <w:rPr>
                <w:sz w:val="24"/>
                <w:szCs w:val="24"/>
              </w:rPr>
              <w:t>Федерация</w:t>
            </w:r>
            <w:r w:rsidRPr="00B336A0">
              <w:rPr>
                <w:sz w:val="24"/>
                <w:szCs w:val="24"/>
              </w:rPr>
              <w:t xml:space="preserve">, Новосибирская область, город </w:t>
            </w:r>
            <w:r w:rsidR="008602EA" w:rsidRPr="00B336A0">
              <w:rPr>
                <w:sz w:val="24"/>
                <w:szCs w:val="24"/>
              </w:rPr>
              <w:t>Новосибирск</w:t>
            </w:r>
            <w:r w:rsidRPr="00B336A0">
              <w:rPr>
                <w:sz w:val="24"/>
                <w:szCs w:val="24"/>
              </w:rPr>
              <w:t xml:space="preserve">, ул. 2-я </w:t>
            </w:r>
            <w:r w:rsidR="008602EA" w:rsidRPr="00B336A0">
              <w:rPr>
                <w:sz w:val="24"/>
                <w:szCs w:val="24"/>
              </w:rPr>
              <w:t>Обская</w:t>
            </w:r>
            <w:r w:rsidR="00B336A0">
              <w:rPr>
                <w:sz w:val="24"/>
                <w:szCs w:val="24"/>
              </w:rPr>
              <w:t>, (71</w:t>
            </w:r>
            <w:r w:rsidRPr="00B336A0">
              <w:rPr>
                <w:sz w:val="24"/>
                <w:szCs w:val="24"/>
              </w:rPr>
              <w:t>а)</w:t>
            </w:r>
          </w:p>
        </w:tc>
      </w:tr>
      <w:tr w:rsidR="00AD5B51" w:rsidRPr="00B336A0" w:rsidTr="00B336A0">
        <w:tc>
          <w:tcPr>
            <w:tcW w:w="1276" w:type="dxa"/>
            <w:tcMar>
              <w:left w:w="28" w:type="dxa"/>
              <w:right w:w="28" w:type="dxa"/>
            </w:tcMar>
          </w:tcPr>
          <w:p w:rsidR="00AD5B51" w:rsidRPr="00B336A0" w:rsidRDefault="00AD5B51" w:rsidP="00AD5B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336A0">
              <w:rPr>
                <w:rFonts w:eastAsia="Calibri"/>
                <w:sz w:val="24"/>
                <w:szCs w:val="24"/>
              </w:rPr>
              <w:t>ЗУ 5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AD5B51" w:rsidRPr="00B336A0" w:rsidRDefault="00AD5B51" w:rsidP="00180E68">
            <w:pPr>
              <w:ind w:firstLine="0"/>
              <w:jc w:val="center"/>
              <w:rPr>
                <w:sz w:val="24"/>
                <w:szCs w:val="24"/>
              </w:rPr>
            </w:pPr>
            <w:r w:rsidRPr="00B336A0">
              <w:rPr>
                <w:sz w:val="24"/>
                <w:szCs w:val="24"/>
              </w:rPr>
              <w:t>54:35:074455</w:t>
            </w:r>
          </w:p>
        </w:tc>
        <w:tc>
          <w:tcPr>
            <w:tcW w:w="3260" w:type="dxa"/>
          </w:tcPr>
          <w:p w:rsidR="00AD5B51" w:rsidRPr="00B336A0" w:rsidRDefault="00AD5B51" w:rsidP="00AD5B51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336A0">
              <w:rPr>
                <w:sz w:val="24"/>
                <w:szCs w:val="24"/>
              </w:rPr>
              <w:t xml:space="preserve">Общее пользование водными объектами; общее </w:t>
            </w:r>
            <w:r w:rsidR="008602EA" w:rsidRPr="00B336A0">
              <w:rPr>
                <w:sz w:val="24"/>
                <w:szCs w:val="24"/>
              </w:rPr>
              <w:t>пользов</w:t>
            </w:r>
            <w:r w:rsidR="008602EA" w:rsidRPr="00B336A0">
              <w:rPr>
                <w:sz w:val="24"/>
                <w:szCs w:val="24"/>
              </w:rPr>
              <w:t>а</w:t>
            </w:r>
            <w:r w:rsidR="008602EA" w:rsidRPr="00B336A0">
              <w:rPr>
                <w:sz w:val="24"/>
                <w:szCs w:val="24"/>
              </w:rPr>
              <w:t>ние</w:t>
            </w:r>
            <w:r w:rsidR="00DD2AB0">
              <w:rPr>
                <w:sz w:val="24"/>
                <w:szCs w:val="24"/>
              </w:rPr>
              <w:t xml:space="preserve"> территории</w:t>
            </w:r>
          </w:p>
        </w:tc>
        <w:tc>
          <w:tcPr>
            <w:tcW w:w="1276" w:type="dxa"/>
          </w:tcPr>
          <w:p w:rsidR="00AD5B51" w:rsidRPr="00B336A0" w:rsidRDefault="00AD5B51" w:rsidP="00AD5B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336A0">
              <w:rPr>
                <w:rFonts w:eastAsia="Calibri"/>
                <w:sz w:val="24"/>
                <w:szCs w:val="24"/>
              </w:rPr>
              <w:t>10,8606</w:t>
            </w:r>
          </w:p>
        </w:tc>
        <w:tc>
          <w:tcPr>
            <w:tcW w:w="2721" w:type="dxa"/>
          </w:tcPr>
          <w:p w:rsidR="00AD5B51" w:rsidRPr="00B336A0" w:rsidRDefault="00AD5B51" w:rsidP="00B336A0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336A0">
              <w:rPr>
                <w:sz w:val="24"/>
                <w:szCs w:val="24"/>
              </w:rPr>
              <w:t xml:space="preserve">Российская </w:t>
            </w:r>
            <w:r w:rsidR="008602EA" w:rsidRPr="00B336A0">
              <w:rPr>
                <w:sz w:val="24"/>
                <w:szCs w:val="24"/>
              </w:rPr>
              <w:t>Федерация</w:t>
            </w:r>
            <w:r w:rsidRPr="00B336A0">
              <w:rPr>
                <w:sz w:val="24"/>
                <w:szCs w:val="24"/>
              </w:rPr>
              <w:t xml:space="preserve">, Новосибирская область, город </w:t>
            </w:r>
            <w:r w:rsidR="008602EA" w:rsidRPr="00B336A0">
              <w:rPr>
                <w:sz w:val="24"/>
                <w:szCs w:val="24"/>
              </w:rPr>
              <w:t>Новосибирск</w:t>
            </w:r>
            <w:r w:rsidRPr="00B336A0">
              <w:rPr>
                <w:sz w:val="24"/>
                <w:szCs w:val="24"/>
              </w:rPr>
              <w:t xml:space="preserve">, </w:t>
            </w:r>
            <w:r w:rsidR="00B336A0">
              <w:rPr>
                <w:sz w:val="24"/>
                <w:szCs w:val="24"/>
              </w:rPr>
              <w:br/>
            </w:r>
            <w:r w:rsidRPr="00B336A0">
              <w:rPr>
                <w:sz w:val="24"/>
                <w:szCs w:val="24"/>
              </w:rPr>
              <w:t>ул.</w:t>
            </w:r>
            <w:r w:rsidR="00B336A0">
              <w:rPr>
                <w:sz w:val="24"/>
                <w:szCs w:val="24"/>
              </w:rPr>
              <w:t xml:space="preserve"> </w:t>
            </w:r>
            <w:r w:rsidR="008602EA" w:rsidRPr="00B336A0">
              <w:rPr>
                <w:sz w:val="24"/>
                <w:szCs w:val="24"/>
              </w:rPr>
              <w:t>Большевистская</w:t>
            </w:r>
            <w:r w:rsidRPr="00B336A0">
              <w:rPr>
                <w:sz w:val="24"/>
                <w:szCs w:val="24"/>
              </w:rPr>
              <w:t>, (12)</w:t>
            </w:r>
          </w:p>
        </w:tc>
      </w:tr>
      <w:tr w:rsidR="00AD5B51" w:rsidRPr="00B336A0" w:rsidTr="00B336A0">
        <w:trPr>
          <w:trHeight w:val="287"/>
        </w:trPr>
        <w:tc>
          <w:tcPr>
            <w:tcW w:w="5954" w:type="dxa"/>
            <w:gridSpan w:val="3"/>
            <w:tcMar>
              <w:left w:w="28" w:type="dxa"/>
              <w:right w:w="57" w:type="dxa"/>
            </w:tcMar>
          </w:tcPr>
          <w:p w:rsidR="00AD5B51" w:rsidRPr="00B336A0" w:rsidRDefault="00180E68" w:rsidP="00AD5B51">
            <w:pPr>
              <w:ind w:firstLine="1276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  <w:r w:rsidR="00AD5B51" w:rsidRPr="00B336A0"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276" w:type="dxa"/>
          </w:tcPr>
          <w:p w:rsidR="00AD5B51" w:rsidRPr="00B336A0" w:rsidRDefault="00AD5B51" w:rsidP="00AD5B51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336A0">
              <w:rPr>
                <w:sz w:val="24"/>
                <w:szCs w:val="24"/>
                <w:lang w:eastAsia="en-US"/>
              </w:rPr>
              <w:t>12,0678</w:t>
            </w:r>
          </w:p>
        </w:tc>
        <w:tc>
          <w:tcPr>
            <w:tcW w:w="2721" w:type="dxa"/>
          </w:tcPr>
          <w:p w:rsidR="00AD5B51" w:rsidRPr="00B336A0" w:rsidRDefault="00AD5B51" w:rsidP="00AD5B51">
            <w:pPr>
              <w:ind w:firstLine="0"/>
              <w:rPr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180E68" w:rsidRPr="0075601C" w:rsidRDefault="00180E68" w:rsidP="00385651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80E68" w:rsidRDefault="00180E68" w:rsidP="00873EAC">
      <w:pPr>
        <w:suppressAutoHyphens/>
        <w:ind w:left="6237" w:firstLine="0"/>
        <w:jc w:val="left"/>
        <w:sectPr w:rsidR="00180E68" w:rsidSect="001B088D">
          <w:headerReference w:type="even" r:id="rId27"/>
          <w:headerReference w:type="default" r:id="rId28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873EAC" w:rsidRPr="00422EC2" w:rsidRDefault="00873EAC" w:rsidP="00180E68">
      <w:pPr>
        <w:suppressAutoHyphens/>
        <w:ind w:left="6521" w:firstLine="0"/>
        <w:jc w:val="left"/>
      </w:pPr>
      <w:r w:rsidRPr="00422EC2">
        <w:lastRenderedPageBreak/>
        <w:t xml:space="preserve">Приложение </w:t>
      </w:r>
      <w:r>
        <w:t>3</w:t>
      </w:r>
      <w:r w:rsidRPr="00422EC2">
        <w:t xml:space="preserve"> </w:t>
      </w:r>
    </w:p>
    <w:p w:rsidR="00873EAC" w:rsidRPr="00422EC2" w:rsidRDefault="00873EAC" w:rsidP="00180E68">
      <w:pPr>
        <w:suppressAutoHyphens/>
        <w:ind w:left="6521" w:firstLine="0"/>
        <w:jc w:val="left"/>
      </w:pPr>
      <w:r w:rsidRPr="00422EC2">
        <w:t>к постановлению мэрии</w:t>
      </w:r>
    </w:p>
    <w:p w:rsidR="00873EAC" w:rsidRPr="00422EC2" w:rsidRDefault="00873EAC" w:rsidP="00180E68">
      <w:pPr>
        <w:suppressAutoHyphens/>
        <w:ind w:left="6521" w:firstLine="0"/>
        <w:jc w:val="left"/>
      </w:pPr>
      <w:r w:rsidRPr="00422EC2">
        <w:t>города Новосибирска</w:t>
      </w:r>
    </w:p>
    <w:p w:rsidR="00873EAC" w:rsidRPr="00422EC2" w:rsidRDefault="00873EAC" w:rsidP="00180E68">
      <w:pPr>
        <w:widowControl w:val="0"/>
        <w:tabs>
          <w:tab w:val="left" w:pos="1843"/>
        </w:tabs>
        <w:suppressAutoHyphens/>
        <w:ind w:left="6521" w:firstLine="0"/>
        <w:jc w:val="left"/>
      </w:pPr>
      <w:r w:rsidRPr="00422EC2">
        <w:t>от ___________ № _______</w:t>
      </w:r>
    </w:p>
    <w:p w:rsidR="00873EAC" w:rsidRPr="00770F34" w:rsidRDefault="00873EAC" w:rsidP="00180E68">
      <w:pPr>
        <w:widowControl w:val="0"/>
        <w:ind w:left="6379" w:firstLine="0"/>
        <w:jc w:val="left"/>
        <w:rPr>
          <w:szCs w:val="28"/>
        </w:rPr>
      </w:pPr>
    </w:p>
    <w:p w:rsidR="00873EAC" w:rsidRPr="00770F34" w:rsidRDefault="00873EAC" w:rsidP="00873EAC">
      <w:pPr>
        <w:widowControl w:val="0"/>
        <w:ind w:left="6804" w:firstLine="0"/>
        <w:rPr>
          <w:szCs w:val="28"/>
        </w:rPr>
      </w:pPr>
    </w:p>
    <w:p w:rsidR="00873EAC" w:rsidRPr="00770F34" w:rsidRDefault="00873EAC" w:rsidP="00873EAC">
      <w:pPr>
        <w:widowControl w:val="0"/>
        <w:ind w:firstLine="0"/>
        <w:jc w:val="center"/>
        <w:rPr>
          <w:szCs w:val="28"/>
        </w:rPr>
      </w:pPr>
      <w:r w:rsidRPr="00770F34">
        <w:rPr>
          <w:szCs w:val="28"/>
        </w:rPr>
        <w:t>ПРОЕКТ</w:t>
      </w:r>
    </w:p>
    <w:p w:rsidR="00180E68" w:rsidRDefault="005117DB" w:rsidP="005117DB">
      <w:pPr>
        <w:widowControl w:val="0"/>
        <w:ind w:firstLine="0"/>
        <w:jc w:val="center"/>
        <w:rPr>
          <w:szCs w:val="28"/>
        </w:rPr>
      </w:pPr>
      <w:r w:rsidRPr="007158B2">
        <w:rPr>
          <w:szCs w:val="28"/>
        </w:rPr>
        <w:t>межевания территории</w:t>
      </w:r>
      <w:r>
        <w:rPr>
          <w:szCs w:val="28"/>
        </w:rPr>
        <w:t xml:space="preserve"> квартала 040.02.00.05 в границах проекта планировки </w:t>
      </w:r>
    </w:p>
    <w:p w:rsidR="00180E68" w:rsidRDefault="005117DB" w:rsidP="005117DB">
      <w:pPr>
        <w:widowControl w:val="0"/>
        <w:ind w:firstLine="0"/>
        <w:jc w:val="center"/>
        <w:rPr>
          <w:szCs w:val="28"/>
        </w:rPr>
      </w:pPr>
      <w:r w:rsidRPr="00755C2F">
        <w:rPr>
          <w:szCs w:val="28"/>
        </w:rPr>
        <w:t>территории</w:t>
      </w:r>
      <w:r w:rsidRPr="007158B2">
        <w:rPr>
          <w:szCs w:val="28"/>
        </w:rPr>
        <w:t>, ограниченной створом Октябрьского моста, ул. </w:t>
      </w:r>
      <w:proofErr w:type="spellStart"/>
      <w:r w:rsidRPr="007158B2">
        <w:rPr>
          <w:szCs w:val="28"/>
        </w:rPr>
        <w:t>Зыряновской</w:t>
      </w:r>
      <w:proofErr w:type="spellEnd"/>
      <w:r w:rsidRPr="007158B2">
        <w:rPr>
          <w:szCs w:val="28"/>
        </w:rPr>
        <w:t xml:space="preserve">, </w:t>
      </w:r>
    </w:p>
    <w:p w:rsidR="00180E68" w:rsidRDefault="005117DB" w:rsidP="005117DB">
      <w:pPr>
        <w:widowControl w:val="0"/>
        <w:ind w:firstLine="0"/>
        <w:jc w:val="center"/>
        <w:rPr>
          <w:szCs w:val="28"/>
        </w:rPr>
      </w:pPr>
      <w:r w:rsidRPr="007158B2">
        <w:rPr>
          <w:szCs w:val="28"/>
        </w:rPr>
        <w:t xml:space="preserve">полосой отвода железной дороги, створом </w:t>
      </w:r>
      <w:proofErr w:type="spellStart"/>
      <w:r w:rsidRPr="007158B2">
        <w:rPr>
          <w:szCs w:val="28"/>
        </w:rPr>
        <w:t>Бугринского</w:t>
      </w:r>
      <w:proofErr w:type="spellEnd"/>
      <w:r w:rsidRPr="007158B2">
        <w:rPr>
          <w:szCs w:val="28"/>
        </w:rPr>
        <w:t xml:space="preserve"> моста, </w:t>
      </w:r>
    </w:p>
    <w:p w:rsidR="00873EAC" w:rsidRPr="00422EC2" w:rsidRDefault="005117DB" w:rsidP="005117DB">
      <w:pPr>
        <w:widowControl w:val="0"/>
        <w:ind w:firstLine="0"/>
        <w:jc w:val="center"/>
        <w:rPr>
          <w:sz w:val="24"/>
          <w:szCs w:val="24"/>
        </w:rPr>
      </w:pPr>
      <w:r w:rsidRPr="007158B2">
        <w:rPr>
          <w:szCs w:val="28"/>
        </w:rPr>
        <w:t>береговой линией реки Оби, в Октябрьском районе</w:t>
      </w:r>
    </w:p>
    <w:p w:rsidR="00873EAC" w:rsidRPr="00422EC2" w:rsidRDefault="00873EAC" w:rsidP="00873EAC">
      <w:pPr>
        <w:widowControl w:val="0"/>
        <w:ind w:firstLine="0"/>
        <w:jc w:val="center"/>
        <w:rPr>
          <w:sz w:val="24"/>
          <w:szCs w:val="24"/>
        </w:rPr>
      </w:pPr>
    </w:p>
    <w:p w:rsidR="00873EAC" w:rsidRPr="00422EC2" w:rsidRDefault="00873EAC" w:rsidP="00873EAC">
      <w:pPr>
        <w:widowControl w:val="0"/>
        <w:rPr>
          <w:sz w:val="24"/>
          <w:szCs w:val="24"/>
        </w:rPr>
      </w:pPr>
      <w:proofErr w:type="gramStart"/>
      <w:r w:rsidRPr="00422EC2">
        <w:rPr>
          <w:szCs w:val="28"/>
        </w:rPr>
        <w:t>Чертеж межевания территории с отображением красных линий, утвержде</w:t>
      </w:r>
      <w:r w:rsidRPr="00422EC2">
        <w:rPr>
          <w:szCs w:val="28"/>
        </w:rPr>
        <w:t>н</w:t>
      </w:r>
      <w:r w:rsidRPr="00422EC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422EC2">
        <w:rPr>
          <w:szCs w:val="28"/>
        </w:rPr>
        <w:t>е</w:t>
      </w:r>
      <w:r w:rsidRPr="00422EC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422EC2">
        <w:rPr>
          <w:szCs w:val="28"/>
        </w:rPr>
        <w:t>о</w:t>
      </w:r>
      <w:r w:rsidRPr="00422EC2">
        <w:rPr>
          <w:szCs w:val="28"/>
        </w:rPr>
        <w:t>рий объектов культурного наследия, границ зон с особыми условиями использ</w:t>
      </w:r>
      <w:r w:rsidRPr="00422EC2">
        <w:rPr>
          <w:szCs w:val="28"/>
        </w:rPr>
        <w:t>о</w:t>
      </w:r>
      <w:r w:rsidRPr="00422EC2">
        <w:rPr>
          <w:szCs w:val="28"/>
        </w:rPr>
        <w:t>вания территорий, границ зон действия публичных сервитутов (приложение).</w:t>
      </w:r>
      <w:proofErr w:type="gramEnd"/>
    </w:p>
    <w:p w:rsidR="00180E68" w:rsidRPr="0075601C" w:rsidRDefault="00180E68" w:rsidP="00180E6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73EAC" w:rsidRDefault="00873EAC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5117DB" w:rsidRDefault="005117DB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5117DB" w:rsidRDefault="005117DB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5117DB" w:rsidRDefault="005117DB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5117DB" w:rsidRDefault="005117DB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7C2E34" w:rsidRDefault="007C2E34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5117DB" w:rsidRDefault="005117DB" w:rsidP="004D6CB8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  <w:sectPr w:rsidR="005117DB" w:rsidSect="001B088D"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5117DB" w:rsidRDefault="006C135D" w:rsidP="005117DB">
      <w:pPr>
        <w:tabs>
          <w:tab w:val="left" w:pos="426"/>
          <w:tab w:val="left" w:pos="1701"/>
        </w:tabs>
        <w:spacing w:line="240" w:lineRule="atLeast"/>
        <w:ind w:firstLine="0"/>
        <w:jc w:val="righ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4511020" cy="10265677"/>
            <wp:effectExtent l="19050" t="0" r="5080" b="0"/>
            <wp:docPr id="1" name="Рисунок 1" descr="\\srv-architect3\Проекты планировки\__ОТДЕЛ ПЛАНИРОВКИ ТЕРРИТОРИИ ГОРОДА\+2016 ПП БЕРЕГОВОЙ\06 ПОСТАНОВЛЕНИЕ МЭРИИ О ПСл\межевание\Приложение 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2016 ПП БЕРЕГОВОЙ\06 ПОСТАНОВЛЕНИЕ МЭРИИ О ПСл\межевание\Приложение Хра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1020" cy="1026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DB" w:rsidRDefault="005117DB" w:rsidP="005117DB">
      <w:pPr>
        <w:tabs>
          <w:tab w:val="left" w:pos="426"/>
          <w:tab w:val="left" w:pos="1701"/>
        </w:tabs>
        <w:spacing w:line="240" w:lineRule="atLeast"/>
        <w:ind w:firstLine="0"/>
        <w:jc w:val="right"/>
        <w:rPr>
          <w:szCs w:val="28"/>
        </w:rPr>
        <w:sectPr w:rsidR="005117DB" w:rsidSect="0019521A">
          <w:pgSz w:w="23814" w:h="16839" w:orient="landscape" w:code="8"/>
          <w:pgMar w:top="709" w:right="253" w:bottom="284" w:left="709" w:header="567" w:footer="74" w:gutter="0"/>
          <w:pgNumType w:start="1"/>
          <w:cols w:space="708"/>
          <w:titlePg/>
          <w:docGrid w:linePitch="381"/>
        </w:sectPr>
      </w:pPr>
    </w:p>
    <w:p w:rsidR="00C62CD9" w:rsidRPr="00180E68" w:rsidRDefault="00CD3673" w:rsidP="00FA2DAB">
      <w:pPr>
        <w:pStyle w:val="a7"/>
        <w:ind w:left="6237" w:right="-6" w:firstLine="0"/>
        <w:jc w:val="left"/>
        <w:rPr>
          <w:sz w:val="24"/>
          <w:szCs w:val="26"/>
        </w:rPr>
      </w:pPr>
      <w:r w:rsidRPr="00180E68">
        <w:rPr>
          <w:sz w:val="24"/>
          <w:szCs w:val="26"/>
        </w:rPr>
        <w:lastRenderedPageBreak/>
        <w:t>Приложение</w:t>
      </w:r>
      <w:r w:rsidR="00C62CD9" w:rsidRPr="00180E68">
        <w:rPr>
          <w:sz w:val="24"/>
          <w:szCs w:val="26"/>
        </w:rPr>
        <w:t xml:space="preserve"> </w:t>
      </w:r>
    </w:p>
    <w:p w:rsidR="00C62CD9" w:rsidRPr="00180E68" w:rsidRDefault="00C62CD9" w:rsidP="00FA2DAB">
      <w:pPr>
        <w:pStyle w:val="a7"/>
        <w:ind w:left="6237" w:right="-6" w:firstLine="0"/>
        <w:rPr>
          <w:sz w:val="22"/>
          <w:szCs w:val="24"/>
        </w:rPr>
      </w:pPr>
      <w:proofErr w:type="gramStart"/>
      <w:r w:rsidRPr="00180E68">
        <w:rPr>
          <w:sz w:val="24"/>
          <w:szCs w:val="26"/>
        </w:rPr>
        <w:t xml:space="preserve">к чертежу межевания территории </w:t>
      </w:r>
      <w:r w:rsidR="00180E68">
        <w:rPr>
          <w:sz w:val="24"/>
          <w:szCs w:val="26"/>
        </w:rPr>
        <w:t xml:space="preserve">  </w:t>
      </w:r>
      <w:r w:rsidRPr="00180E68">
        <w:rPr>
          <w:sz w:val="24"/>
          <w:szCs w:val="26"/>
        </w:rPr>
        <w:t>с отображением красных линий, утвержденных в составе проекта планировки территории, линий о</w:t>
      </w:r>
      <w:r w:rsidRPr="00180E68">
        <w:rPr>
          <w:sz w:val="24"/>
          <w:szCs w:val="26"/>
        </w:rPr>
        <w:t>т</w:t>
      </w:r>
      <w:r w:rsidRPr="00180E68">
        <w:rPr>
          <w:sz w:val="24"/>
          <w:szCs w:val="26"/>
        </w:rPr>
        <w:t>ступа от красных линий в целях определения места допустимого размещения зданий, строений, с</w:t>
      </w:r>
      <w:r w:rsidRPr="00180E68">
        <w:rPr>
          <w:sz w:val="24"/>
          <w:szCs w:val="26"/>
        </w:rPr>
        <w:t>о</w:t>
      </w:r>
      <w:r w:rsidRPr="00180E68">
        <w:rPr>
          <w:sz w:val="24"/>
          <w:szCs w:val="26"/>
        </w:rPr>
        <w:t>оружений, границ образуемых и изменяемых земельных участков на кадастровом плане территории, у</w:t>
      </w:r>
      <w:r w:rsidRPr="00180E68">
        <w:rPr>
          <w:sz w:val="24"/>
          <w:szCs w:val="26"/>
        </w:rPr>
        <w:t>с</w:t>
      </w:r>
      <w:r w:rsidRPr="00180E68">
        <w:rPr>
          <w:sz w:val="24"/>
          <w:szCs w:val="26"/>
        </w:rPr>
        <w:t>ловных номеров образуемых з</w:t>
      </w:r>
      <w:r w:rsidRPr="00180E68">
        <w:rPr>
          <w:sz w:val="24"/>
          <w:szCs w:val="26"/>
        </w:rPr>
        <w:t>е</w:t>
      </w:r>
      <w:r w:rsidRPr="00180E68">
        <w:rPr>
          <w:sz w:val="24"/>
          <w:szCs w:val="26"/>
        </w:rPr>
        <w:t>мельных участков, границ террит</w:t>
      </w:r>
      <w:r w:rsidRPr="00180E68">
        <w:rPr>
          <w:sz w:val="24"/>
          <w:szCs w:val="26"/>
        </w:rPr>
        <w:t>о</w:t>
      </w:r>
      <w:r w:rsidRPr="00180E68">
        <w:rPr>
          <w:sz w:val="24"/>
          <w:szCs w:val="26"/>
        </w:rPr>
        <w:t>рий объектов культурного наследия, границ зон с особыми условиями использования террит</w:t>
      </w:r>
      <w:r w:rsidRPr="00180E68">
        <w:rPr>
          <w:sz w:val="24"/>
          <w:szCs w:val="26"/>
        </w:rPr>
        <w:t>о</w:t>
      </w:r>
      <w:r w:rsidRPr="00180E68">
        <w:rPr>
          <w:sz w:val="24"/>
          <w:szCs w:val="26"/>
        </w:rPr>
        <w:t>рий, границ зон действия публи</w:t>
      </w:r>
      <w:r w:rsidRPr="00180E68">
        <w:rPr>
          <w:sz w:val="24"/>
          <w:szCs w:val="26"/>
        </w:rPr>
        <w:t>ч</w:t>
      </w:r>
      <w:r w:rsidRPr="00180E68">
        <w:rPr>
          <w:sz w:val="24"/>
          <w:szCs w:val="26"/>
        </w:rPr>
        <w:t>ных сервитутов</w:t>
      </w:r>
      <w:proofErr w:type="gramEnd"/>
    </w:p>
    <w:p w:rsidR="00C62CD9" w:rsidRPr="00180E68" w:rsidRDefault="00C62CD9" w:rsidP="00C62CD9">
      <w:pPr>
        <w:pStyle w:val="a7"/>
        <w:ind w:left="5670" w:firstLine="0"/>
        <w:rPr>
          <w:sz w:val="24"/>
          <w:szCs w:val="24"/>
        </w:rPr>
      </w:pPr>
      <w:r w:rsidRPr="00A42BD4">
        <w:rPr>
          <w:sz w:val="24"/>
          <w:szCs w:val="24"/>
        </w:rPr>
        <w:t xml:space="preserve"> </w:t>
      </w:r>
    </w:p>
    <w:p w:rsidR="00C62CD9" w:rsidRPr="00180E68" w:rsidRDefault="00C62CD9" w:rsidP="00C62CD9">
      <w:pPr>
        <w:pStyle w:val="a7"/>
        <w:jc w:val="right"/>
        <w:rPr>
          <w:sz w:val="24"/>
          <w:szCs w:val="24"/>
        </w:rPr>
      </w:pPr>
    </w:p>
    <w:p w:rsidR="00C62CD9" w:rsidRPr="00180E68" w:rsidRDefault="00C62CD9" w:rsidP="00C62CD9">
      <w:pPr>
        <w:pStyle w:val="S9"/>
        <w:ind w:firstLine="0"/>
        <w:jc w:val="center"/>
        <w:rPr>
          <w:color w:val="000000" w:themeColor="text1"/>
          <w:sz w:val="24"/>
        </w:rPr>
      </w:pPr>
      <w:r w:rsidRPr="00180E68">
        <w:rPr>
          <w:color w:val="000000" w:themeColor="text1"/>
          <w:sz w:val="24"/>
        </w:rPr>
        <w:t>СВЕДЕНИЯ</w:t>
      </w:r>
    </w:p>
    <w:p w:rsidR="00C62CD9" w:rsidRPr="00180E68" w:rsidRDefault="00C62CD9" w:rsidP="00C62CD9">
      <w:pPr>
        <w:pStyle w:val="S9"/>
        <w:ind w:firstLine="0"/>
        <w:jc w:val="center"/>
        <w:rPr>
          <w:color w:val="000000" w:themeColor="text1"/>
          <w:sz w:val="24"/>
        </w:rPr>
      </w:pPr>
      <w:r w:rsidRPr="00180E68">
        <w:rPr>
          <w:color w:val="000000" w:themeColor="text1"/>
          <w:sz w:val="24"/>
        </w:rPr>
        <w:t>об образуемых и изменяемых земельных участках на кадастровом плане территории</w:t>
      </w:r>
    </w:p>
    <w:p w:rsidR="00C62CD9" w:rsidRPr="00180E68" w:rsidRDefault="00C62CD9" w:rsidP="00C62CD9">
      <w:pPr>
        <w:pStyle w:val="S9"/>
        <w:jc w:val="center"/>
        <w:rPr>
          <w:sz w:val="24"/>
        </w:rPr>
      </w:pPr>
    </w:p>
    <w:tbl>
      <w:tblPr>
        <w:tblW w:w="4879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4"/>
        <w:gridCol w:w="1608"/>
        <w:gridCol w:w="2977"/>
        <w:gridCol w:w="1134"/>
        <w:gridCol w:w="2809"/>
      </w:tblGrid>
      <w:tr w:rsidR="007C2E34" w:rsidRPr="00180E68" w:rsidTr="00FA2DAB">
        <w:tc>
          <w:tcPr>
            <w:tcW w:w="689" w:type="pct"/>
          </w:tcPr>
          <w:p w:rsidR="00180E68" w:rsidRDefault="00C62CD9" w:rsidP="00180E68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 xml:space="preserve">Условный номер </w:t>
            </w:r>
          </w:p>
          <w:p w:rsidR="00C62CD9" w:rsidRPr="00180E68" w:rsidRDefault="00C62CD9" w:rsidP="00180E6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180E68">
              <w:rPr>
                <w:sz w:val="24"/>
              </w:rPr>
              <w:t>земельн</w:t>
            </w:r>
            <w:r w:rsidRPr="00180E68">
              <w:rPr>
                <w:sz w:val="24"/>
              </w:rPr>
              <w:t>о</w:t>
            </w:r>
            <w:r w:rsidRPr="00180E68">
              <w:rPr>
                <w:sz w:val="24"/>
              </w:rPr>
              <w:t>го участка на чертеже</w:t>
            </w:r>
          </w:p>
        </w:tc>
        <w:tc>
          <w:tcPr>
            <w:tcW w:w="813" w:type="pct"/>
          </w:tcPr>
          <w:p w:rsid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 xml:space="preserve">Учетный </w:t>
            </w:r>
          </w:p>
          <w:p w:rsid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 xml:space="preserve">номер </w:t>
            </w:r>
          </w:p>
          <w:p w:rsidR="00C62CD9" w:rsidRPr="00180E68" w:rsidRDefault="00C62CD9" w:rsidP="00C62CD9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180E68">
              <w:rPr>
                <w:sz w:val="24"/>
              </w:rPr>
              <w:t>кадастрового квартала</w:t>
            </w:r>
          </w:p>
        </w:tc>
        <w:tc>
          <w:tcPr>
            <w:tcW w:w="1505" w:type="pct"/>
          </w:tcPr>
          <w:p w:rsid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 xml:space="preserve">Вид </w:t>
            </w:r>
            <w:proofErr w:type="gramStart"/>
            <w:r w:rsidRPr="00180E68">
              <w:rPr>
                <w:sz w:val="24"/>
              </w:rPr>
              <w:t>разрешенного</w:t>
            </w:r>
            <w:proofErr w:type="gramEnd"/>
            <w:r w:rsidRPr="00180E68">
              <w:rPr>
                <w:sz w:val="24"/>
              </w:rPr>
              <w:t xml:space="preserve"> </w:t>
            </w:r>
          </w:p>
          <w:p w:rsid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>использования образу</w:t>
            </w:r>
            <w:r w:rsidRPr="00180E68">
              <w:rPr>
                <w:sz w:val="24"/>
              </w:rPr>
              <w:t>е</w:t>
            </w:r>
            <w:r w:rsidRPr="00180E68">
              <w:rPr>
                <w:sz w:val="24"/>
              </w:rPr>
              <w:t xml:space="preserve">мых земельных участков </w:t>
            </w:r>
          </w:p>
          <w:p w:rsidR="00C62CD9" w:rsidRPr="00180E68" w:rsidRDefault="00C62CD9" w:rsidP="00C62CD9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180E68">
              <w:rPr>
                <w:sz w:val="24"/>
              </w:rPr>
              <w:t>в соответствии с проектом планировки территории</w:t>
            </w:r>
          </w:p>
        </w:tc>
        <w:tc>
          <w:tcPr>
            <w:tcW w:w="573" w:type="pct"/>
          </w:tcPr>
          <w:p w:rsidR="00C62CD9" w:rsidRPr="00180E68" w:rsidRDefault="00C62CD9" w:rsidP="00FA2DAB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>Площадь земел</w:t>
            </w:r>
            <w:r w:rsidRPr="00180E68">
              <w:rPr>
                <w:sz w:val="24"/>
              </w:rPr>
              <w:t>ь</w:t>
            </w:r>
            <w:r w:rsidRPr="00180E68">
              <w:rPr>
                <w:sz w:val="24"/>
              </w:rPr>
              <w:t>ного уч</w:t>
            </w:r>
            <w:r w:rsidRPr="00180E68">
              <w:rPr>
                <w:sz w:val="24"/>
              </w:rPr>
              <w:t>а</w:t>
            </w:r>
            <w:r w:rsidRPr="00180E68">
              <w:rPr>
                <w:sz w:val="24"/>
              </w:rPr>
              <w:t xml:space="preserve">стка, </w:t>
            </w:r>
            <w:proofErr w:type="gramStart"/>
            <w:r w:rsidRPr="00180E68">
              <w:rPr>
                <w:sz w:val="24"/>
              </w:rPr>
              <w:t>га</w:t>
            </w:r>
            <w:proofErr w:type="gramEnd"/>
          </w:p>
        </w:tc>
        <w:tc>
          <w:tcPr>
            <w:tcW w:w="1420" w:type="pct"/>
          </w:tcPr>
          <w:p w:rsidR="00FA2DAB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 xml:space="preserve">Адрес </w:t>
            </w:r>
          </w:p>
          <w:p w:rsidR="00FA2DAB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 xml:space="preserve">земельного </w:t>
            </w:r>
          </w:p>
          <w:p w:rsidR="00C62CD9" w:rsidRPr="00180E68" w:rsidRDefault="00C62CD9" w:rsidP="00C62CD9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180E68">
              <w:rPr>
                <w:sz w:val="24"/>
              </w:rPr>
              <w:t>участка</w:t>
            </w:r>
          </w:p>
        </w:tc>
      </w:tr>
    </w:tbl>
    <w:p w:rsidR="00C62CD9" w:rsidRPr="00180E68" w:rsidRDefault="00C62CD9" w:rsidP="00C62CD9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4879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4"/>
        <w:gridCol w:w="1608"/>
        <w:gridCol w:w="2977"/>
        <w:gridCol w:w="1134"/>
        <w:gridCol w:w="2809"/>
      </w:tblGrid>
      <w:tr w:rsidR="007C2E34" w:rsidRPr="00180E68" w:rsidTr="00FA2DAB">
        <w:trPr>
          <w:tblHeader/>
        </w:trPr>
        <w:tc>
          <w:tcPr>
            <w:tcW w:w="689" w:type="pct"/>
          </w:tcPr>
          <w:p w:rsidR="00C62CD9" w:rsidRP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>1</w:t>
            </w:r>
          </w:p>
        </w:tc>
        <w:tc>
          <w:tcPr>
            <w:tcW w:w="813" w:type="pct"/>
          </w:tcPr>
          <w:p w:rsidR="00C62CD9" w:rsidRP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>2</w:t>
            </w:r>
          </w:p>
        </w:tc>
        <w:tc>
          <w:tcPr>
            <w:tcW w:w="1505" w:type="pct"/>
          </w:tcPr>
          <w:p w:rsidR="00C62CD9" w:rsidRP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>3</w:t>
            </w:r>
          </w:p>
        </w:tc>
        <w:tc>
          <w:tcPr>
            <w:tcW w:w="573" w:type="pct"/>
          </w:tcPr>
          <w:p w:rsidR="00C62CD9" w:rsidRP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>4</w:t>
            </w:r>
          </w:p>
        </w:tc>
        <w:tc>
          <w:tcPr>
            <w:tcW w:w="1420" w:type="pct"/>
          </w:tcPr>
          <w:p w:rsidR="00C62CD9" w:rsidRP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>5</w:t>
            </w:r>
          </w:p>
        </w:tc>
      </w:tr>
      <w:tr w:rsidR="007C2E34" w:rsidRPr="00180E68" w:rsidTr="00FA2DAB">
        <w:tc>
          <w:tcPr>
            <w:tcW w:w="689" w:type="pct"/>
          </w:tcPr>
          <w:p w:rsidR="00C62CD9" w:rsidRP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noProof/>
                <w:sz w:val="24"/>
              </w:rPr>
              <w:t>ЗУ 1</w:t>
            </w:r>
          </w:p>
        </w:tc>
        <w:tc>
          <w:tcPr>
            <w:tcW w:w="813" w:type="pct"/>
          </w:tcPr>
          <w:p w:rsidR="00C62CD9" w:rsidRPr="00180E68" w:rsidRDefault="00C62CD9" w:rsidP="00C62CD9">
            <w:pPr>
              <w:pStyle w:val="S9"/>
              <w:ind w:firstLine="0"/>
              <w:rPr>
                <w:color w:val="FF0000"/>
                <w:sz w:val="24"/>
              </w:rPr>
            </w:pPr>
            <w:r w:rsidRPr="00180E68">
              <w:rPr>
                <w:sz w:val="24"/>
              </w:rPr>
              <w:t>54:35:074220</w:t>
            </w:r>
          </w:p>
        </w:tc>
        <w:tc>
          <w:tcPr>
            <w:tcW w:w="1505" w:type="pct"/>
          </w:tcPr>
          <w:p w:rsidR="00C62CD9" w:rsidRPr="00180E68" w:rsidRDefault="00C62CD9" w:rsidP="00C62CD9">
            <w:pPr>
              <w:pStyle w:val="S9"/>
              <w:ind w:firstLine="0"/>
              <w:rPr>
                <w:sz w:val="24"/>
              </w:rPr>
            </w:pPr>
            <w:r w:rsidRPr="00180E68">
              <w:rPr>
                <w:sz w:val="24"/>
              </w:rPr>
              <w:t>Религиозное использов</w:t>
            </w:r>
            <w:r w:rsidRPr="00180E68">
              <w:rPr>
                <w:sz w:val="24"/>
              </w:rPr>
              <w:t>а</w:t>
            </w:r>
            <w:r w:rsidRPr="00180E68">
              <w:rPr>
                <w:sz w:val="24"/>
              </w:rPr>
              <w:t xml:space="preserve">ние </w:t>
            </w:r>
          </w:p>
        </w:tc>
        <w:tc>
          <w:tcPr>
            <w:tcW w:w="573" w:type="pct"/>
          </w:tcPr>
          <w:p w:rsidR="00C62CD9" w:rsidRP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>0,8134</w:t>
            </w:r>
          </w:p>
        </w:tc>
        <w:tc>
          <w:tcPr>
            <w:tcW w:w="1420" w:type="pct"/>
          </w:tcPr>
          <w:p w:rsidR="00C62CD9" w:rsidRPr="00180E68" w:rsidRDefault="00C62CD9" w:rsidP="00180E68">
            <w:pPr>
              <w:pStyle w:val="S9"/>
              <w:ind w:firstLine="0"/>
              <w:rPr>
                <w:color w:val="FF0000"/>
                <w:sz w:val="24"/>
              </w:rPr>
            </w:pPr>
            <w:r w:rsidRPr="00180E68">
              <w:rPr>
                <w:sz w:val="24"/>
              </w:rPr>
              <w:t xml:space="preserve">Российская Федерация, Новосибирская область, город Новосибирск, </w:t>
            </w:r>
            <w:r w:rsidR="00FA2DAB">
              <w:rPr>
                <w:sz w:val="24"/>
              </w:rPr>
              <w:br/>
            </w:r>
            <w:r w:rsidRPr="00180E68">
              <w:rPr>
                <w:sz w:val="24"/>
              </w:rPr>
              <w:t>ул.</w:t>
            </w:r>
            <w:r w:rsidR="00180E68">
              <w:rPr>
                <w:sz w:val="24"/>
              </w:rPr>
              <w:t xml:space="preserve"> </w:t>
            </w:r>
            <w:r w:rsidRPr="00180E68">
              <w:rPr>
                <w:sz w:val="24"/>
              </w:rPr>
              <w:t>Большевистская,</w:t>
            </w:r>
            <w:r w:rsidR="00FA2DAB">
              <w:rPr>
                <w:sz w:val="24"/>
              </w:rPr>
              <w:t xml:space="preserve"> </w:t>
            </w:r>
            <w:r w:rsidRPr="00180E68">
              <w:rPr>
                <w:sz w:val="24"/>
              </w:rPr>
              <w:t>229</w:t>
            </w:r>
          </w:p>
        </w:tc>
      </w:tr>
      <w:tr w:rsidR="007C2E34" w:rsidRPr="00180E68" w:rsidTr="00FA2DAB">
        <w:trPr>
          <w:trHeight w:val="287"/>
        </w:trPr>
        <w:tc>
          <w:tcPr>
            <w:tcW w:w="3007" w:type="pct"/>
            <w:gridSpan w:val="3"/>
          </w:tcPr>
          <w:p w:rsidR="00C62CD9" w:rsidRPr="00180E68" w:rsidRDefault="00C62CD9" w:rsidP="00180E68">
            <w:pPr>
              <w:pStyle w:val="S9"/>
              <w:ind w:left="3119" w:hanging="1814"/>
              <w:rPr>
                <w:sz w:val="24"/>
              </w:rPr>
            </w:pPr>
            <w:r w:rsidRPr="00180E68">
              <w:rPr>
                <w:sz w:val="24"/>
              </w:rPr>
              <w:t>Итого:</w:t>
            </w:r>
          </w:p>
        </w:tc>
        <w:tc>
          <w:tcPr>
            <w:tcW w:w="573" w:type="pct"/>
          </w:tcPr>
          <w:p w:rsidR="00C62CD9" w:rsidRPr="00180E68" w:rsidRDefault="00C62CD9" w:rsidP="00C62CD9">
            <w:pPr>
              <w:pStyle w:val="S9"/>
              <w:ind w:firstLine="0"/>
              <w:jc w:val="center"/>
              <w:rPr>
                <w:sz w:val="24"/>
              </w:rPr>
            </w:pPr>
            <w:r w:rsidRPr="00180E68">
              <w:rPr>
                <w:sz w:val="24"/>
              </w:rPr>
              <w:t>0,8134</w:t>
            </w:r>
          </w:p>
        </w:tc>
        <w:tc>
          <w:tcPr>
            <w:tcW w:w="1420" w:type="pct"/>
          </w:tcPr>
          <w:p w:rsidR="00C62CD9" w:rsidRPr="00180E68" w:rsidRDefault="00C62CD9" w:rsidP="00C62CD9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180E68" w:rsidRPr="0075601C" w:rsidRDefault="00180E68" w:rsidP="00180E6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62CD9" w:rsidRDefault="00C62CD9" w:rsidP="00C62CD9">
      <w:pPr>
        <w:widowControl w:val="0"/>
        <w:tabs>
          <w:tab w:val="left" w:pos="1701"/>
        </w:tabs>
        <w:ind w:right="-3"/>
        <w:jc w:val="center"/>
        <w:rPr>
          <w:sz w:val="26"/>
          <w:szCs w:val="26"/>
        </w:rPr>
      </w:pPr>
    </w:p>
    <w:sectPr w:rsidR="00C62CD9" w:rsidSect="00180E68">
      <w:pgSz w:w="11906" w:h="16838" w:code="9"/>
      <w:pgMar w:top="1134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651" w:rsidRDefault="00385651" w:rsidP="007B56B1">
      <w:r>
        <w:separator/>
      </w:r>
    </w:p>
    <w:p w:rsidR="00385651" w:rsidRDefault="00385651"/>
  </w:endnote>
  <w:endnote w:type="continuationSeparator" w:id="0">
    <w:p w:rsidR="00385651" w:rsidRDefault="00385651" w:rsidP="007B56B1">
      <w:r>
        <w:continuationSeparator/>
      </w:r>
    </w:p>
    <w:p w:rsidR="00385651" w:rsidRDefault="0038565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51" w:rsidRPr="00AD5B51" w:rsidRDefault="00385651" w:rsidP="00AD5B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651" w:rsidRDefault="00385651" w:rsidP="007B56B1">
      <w:r>
        <w:separator/>
      </w:r>
    </w:p>
    <w:p w:rsidR="00385651" w:rsidRDefault="00385651"/>
  </w:footnote>
  <w:footnote w:type="continuationSeparator" w:id="0">
    <w:p w:rsidR="00385651" w:rsidRDefault="00385651" w:rsidP="007B56B1">
      <w:r>
        <w:continuationSeparator/>
      </w:r>
    </w:p>
    <w:p w:rsidR="00385651" w:rsidRDefault="0038565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51" w:rsidRDefault="0020062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38565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85651">
      <w:rPr>
        <w:rStyle w:val="a4"/>
        <w:noProof/>
      </w:rPr>
      <w:t>18</w:t>
    </w:r>
    <w:r>
      <w:rPr>
        <w:rStyle w:val="a4"/>
      </w:rPr>
      <w:fldChar w:fldCharType="end"/>
    </w:r>
  </w:p>
  <w:p w:rsidR="00385651" w:rsidRDefault="00385651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51" w:rsidRDefault="0020062B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8565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85651" w:rsidRDefault="00385651" w:rsidP="00873EAC">
    <w:pPr>
      <w:pStyle w:val="a3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51" w:rsidRDefault="00385651" w:rsidP="00873EAC">
    <w:pPr>
      <w:pStyle w:val="a3"/>
      <w:spacing w:after="120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51" w:rsidRDefault="0020062B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385651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567F10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51" w:rsidRDefault="0020062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38565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85651">
      <w:rPr>
        <w:rStyle w:val="a4"/>
        <w:noProof/>
      </w:rPr>
      <w:t>18</w:t>
    </w:r>
    <w:r>
      <w:rPr>
        <w:rStyle w:val="a4"/>
      </w:rPr>
      <w:fldChar w:fldCharType="end"/>
    </w:r>
  </w:p>
  <w:p w:rsidR="00385651" w:rsidRDefault="00385651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51" w:rsidRDefault="0020062B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385651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567F10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</w:sdtPr>
    <w:sdtContent>
      <w:p w:rsidR="00385651" w:rsidRDefault="0020062B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385651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385651">
          <w:rPr>
            <w:noProof/>
            <w:sz w:val="24"/>
            <w:szCs w:val="24"/>
          </w:rPr>
          <w:t>30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51" w:rsidRDefault="0020062B" w:rsidP="00AD5B5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8565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85651" w:rsidRDefault="00385651" w:rsidP="00AD5B51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971044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385651" w:rsidRPr="00235B9F" w:rsidRDefault="0020062B" w:rsidP="00235B9F">
        <w:pPr>
          <w:pStyle w:val="a3"/>
          <w:ind w:firstLine="0"/>
          <w:jc w:val="center"/>
          <w:rPr>
            <w:sz w:val="24"/>
          </w:rPr>
        </w:pPr>
        <w:r w:rsidRPr="00235B9F">
          <w:rPr>
            <w:sz w:val="24"/>
          </w:rPr>
          <w:fldChar w:fldCharType="begin"/>
        </w:r>
        <w:r w:rsidR="00385651" w:rsidRPr="00235B9F">
          <w:rPr>
            <w:sz w:val="24"/>
          </w:rPr>
          <w:instrText>PAGE   \* MERGEFORMAT</w:instrText>
        </w:r>
        <w:r w:rsidRPr="00235B9F">
          <w:rPr>
            <w:sz w:val="24"/>
          </w:rPr>
          <w:fldChar w:fldCharType="separate"/>
        </w:r>
        <w:r w:rsidR="00567F10">
          <w:rPr>
            <w:noProof/>
            <w:sz w:val="24"/>
          </w:rPr>
          <w:t>30</w:t>
        </w:r>
        <w:r w:rsidRPr="00235B9F">
          <w:rPr>
            <w:sz w:val="24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51" w:rsidRDefault="0020062B" w:rsidP="00AD5B5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8565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85651" w:rsidRDefault="00385651" w:rsidP="00AD5B51">
    <w:pPr>
      <w:pStyle w:val="a3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651" w:rsidRPr="009D2E27" w:rsidRDefault="00385651" w:rsidP="009D2E27">
    <w:pPr>
      <w:pStyle w:val="a3"/>
      <w:spacing w:after="120"/>
      <w:ind w:firstLine="0"/>
      <w:jc w:val="center"/>
      <w:rPr>
        <w:sz w:val="24"/>
      </w:rPr>
    </w:pPr>
    <w:r w:rsidRPr="009D2E27">
      <w:rPr>
        <w:sz w:val="24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5F417A0"/>
    <w:multiLevelType w:val="hybridMultilevel"/>
    <w:tmpl w:val="13A0240C"/>
    <w:lvl w:ilvl="0" w:tplc="968045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824A5B"/>
    <w:multiLevelType w:val="multilevel"/>
    <w:tmpl w:val="8AD822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A7C721C"/>
    <w:multiLevelType w:val="multilevel"/>
    <w:tmpl w:val="E892EBD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23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6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7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30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35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37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1A75AE2"/>
    <w:multiLevelType w:val="hybridMultilevel"/>
    <w:tmpl w:val="EDEE6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40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41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2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3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44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19"/>
  </w:num>
  <w:num w:numId="3">
    <w:abstractNumId w:val="28"/>
  </w:num>
  <w:num w:numId="4">
    <w:abstractNumId w:val="0"/>
  </w:num>
  <w:num w:numId="5">
    <w:abstractNumId w:val="8"/>
  </w:num>
  <w:num w:numId="6">
    <w:abstractNumId w:val="13"/>
  </w:num>
  <w:num w:numId="7">
    <w:abstractNumId w:val="33"/>
  </w:num>
  <w:num w:numId="8">
    <w:abstractNumId w:val="43"/>
  </w:num>
  <w:num w:numId="9">
    <w:abstractNumId w:val="45"/>
  </w:num>
  <w:num w:numId="10">
    <w:abstractNumId w:val="9"/>
  </w:num>
  <w:num w:numId="11">
    <w:abstractNumId w:val="12"/>
  </w:num>
  <w:num w:numId="12">
    <w:abstractNumId w:val="26"/>
  </w:num>
  <w:num w:numId="13">
    <w:abstractNumId w:val="41"/>
  </w:num>
  <w:num w:numId="14">
    <w:abstractNumId w:val="16"/>
  </w:num>
  <w:num w:numId="15">
    <w:abstractNumId w:val="25"/>
  </w:num>
  <w:num w:numId="16">
    <w:abstractNumId w:val="42"/>
  </w:num>
  <w:num w:numId="17">
    <w:abstractNumId w:val="35"/>
  </w:num>
  <w:num w:numId="18">
    <w:abstractNumId w:val="38"/>
  </w:num>
  <w:num w:numId="19">
    <w:abstractNumId w:val="3"/>
  </w:num>
  <w:num w:numId="20">
    <w:abstractNumId w:val="15"/>
  </w:num>
  <w:num w:numId="21">
    <w:abstractNumId w:val="30"/>
  </w:num>
  <w:num w:numId="22">
    <w:abstractNumId w:val="1"/>
  </w:num>
  <w:num w:numId="23">
    <w:abstractNumId w:val="23"/>
  </w:num>
  <w:num w:numId="24">
    <w:abstractNumId w:val="44"/>
  </w:num>
  <w:num w:numId="25">
    <w:abstractNumId w:val="10"/>
  </w:num>
  <w:num w:numId="26">
    <w:abstractNumId w:val="21"/>
  </w:num>
  <w:num w:numId="27">
    <w:abstractNumId w:val="7"/>
  </w:num>
  <w:num w:numId="28">
    <w:abstractNumId w:val="40"/>
  </w:num>
  <w:num w:numId="29">
    <w:abstractNumId w:val="11"/>
  </w:num>
  <w:num w:numId="30">
    <w:abstractNumId w:val="32"/>
  </w:num>
  <w:num w:numId="31">
    <w:abstractNumId w:val="27"/>
  </w:num>
  <w:num w:numId="32">
    <w:abstractNumId w:val="31"/>
  </w:num>
  <w:num w:numId="33">
    <w:abstractNumId w:val="14"/>
  </w:num>
  <w:num w:numId="34">
    <w:abstractNumId w:val="2"/>
  </w:num>
  <w:num w:numId="35">
    <w:abstractNumId w:val="34"/>
  </w:num>
  <w:num w:numId="36">
    <w:abstractNumId w:val="22"/>
  </w:num>
  <w:num w:numId="37">
    <w:abstractNumId w:val="29"/>
  </w:num>
  <w:num w:numId="38">
    <w:abstractNumId w:val="36"/>
  </w:num>
  <w:num w:numId="39">
    <w:abstractNumId w:val="17"/>
  </w:num>
  <w:num w:numId="40">
    <w:abstractNumId w:val="37"/>
  </w:num>
  <w:num w:numId="41">
    <w:abstractNumId w:val="39"/>
  </w:num>
  <w:num w:numId="42">
    <w:abstractNumId w:val="18"/>
  </w:num>
  <w:num w:numId="43">
    <w:abstractNumId w:val="6"/>
  </w:num>
  <w:num w:numId="44">
    <w:abstractNumId w:val="20"/>
  </w:num>
  <w:num w:numId="45">
    <w:abstractNumId w:val="4"/>
  </w:num>
  <w:num w:numId="46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1C1F"/>
    <w:rsid w:val="00041D52"/>
    <w:rsid w:val="00042F32"/>
    <w:rsid w:val="00042F68"/>
    <w:rsid w:val="000448FC"/>
    <w:rsid w:val="00044994"/>
    <w:rsid w:val="00046182"/>
    <w:rsid w:val="000465BB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4ADB"/>
    <w:rsid w:val="000A58BF"/>
    <w:rsid w:val="000A68B1"/>
    <w:rsid w:val="000A6DE1"/>
    <w:rsid w:val="000B04E9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1C6B"/>
    <w:rsid w:val="000C39D8"/>
    <w:rsid w:val="000C3E0E"/>
    <w:rsid w:val="000C486C"/>
    <w:rsid w:val="000C4AB8"/>
    <w:rsid w:val="000C5391"/>
    <w:rsid w:val="000C56E6"/>
    <w:rsid w:val="000C5E0A"/>
    <w:rsid w:val="000C77A3"/>
    <w:rsid w:val="000C7F6D"/>
    <w:rsid w:val="000D1599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A20"/>
    <w:rsid w:val="00131B08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6932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972"/>
    <w:rsid w:val="00172354"/>
    <w:rsid w:val="001727CA"/>
    <w:rsid w:val="00172DE4"/>
    <w:rsid w:val="001734C8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21A"/>
    <w:rsid w:val="001958C8"/>
    <w:rsid w:val="0019593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1729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34C"/>
    <w:rsid w:val="001D3B81"/>
    <w:rsid w:val="001D553A"/>
    <w:rsid w:val="001D7572"/>
    <w:rsid w:val="001D7B31"/>
    <w:rsid w:val="001E0085"/>
    <w:rsid w:val="001E1672"/>
    <w:rsid w:val="001E1E55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062B"/>
    <w:rsid w:val="00201283"/>
    <w:rsid w:val="002014A2"/>
    <w:rsid w:val="00201B08"/>
    <w:rsid w:val="00201C00"/>
    <w:rsid w:val="0020373F"/>
    <w:rsid w:val="002049B8"/>
    <w:rsid w:val="00204F2F"/>
    <w:rsid w:val="00205C70"/>
    <w:rsid w:val="00206542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B9F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375D"/>
    <w:rsid w:val="0027422B"/>
    <w:rsid w:val="00274997"/>
    <w:rsid w:val="002759E9"/>
    <w:rsid w:val="002766D0"/>
    <w:rsid w:val="0027728F"/>
    <w:rsid w:val="002800C3"/>
    <w:rsid w:val="00281224"/>
    <w:rsid w:val="00281755"/>
    <w:rsid w:val="00286117"/>
    <w:rsid w:val="00291C88"/>
    <w:rsid w:val="00291DF6"/>
    <w:rsid w:val="00291DF7"/>
    <w:rsid w:val="00291ED8"/>
    <w:rsid w:val="00293B4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65FB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6101"/>
    <w:rsid w:val="002D7DEB"/>
    <w:rsid w:val="002E03AB"/>
    <w:rsid w:val="002E0B94"/>
    <w:rsid w:val="002E136A"/>
    <w:rsid w:val="002E16B3"/>
    <w:rsid w:val="002E2B83"/>
    <w:rsid w:val="002E4774"/>
    <w:rsid w:val="002E4F19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2E3C"/>
    <w:rsid w:val="003158D6"/>
    <w:rsid w:val="00316654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331"/>
    <w:rsid w:val="00326E69"/>
    <w:rsid w:val="0032753E"/>
    <w:rsid w:val="00330903"/>
    <w:rsid w:val="00330C7C"/>
    <w:rsid w:val="003332F4"/>
    <w:rsid w:val="00334131"/>
    <w:rsid w:val="0033420C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651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6F35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66"/>
    <w:rsid w:val="003E4EA3"/>
    <w:rsid w:val="003E5AFA"/>
    <w:rsid w:val="003E6AEF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5DA6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AF2"/>
    <w:rsid w:val="00463BDB"/>
    <w:rsid w:val="00463D32"/>
    <w:rsid w:val="00464926"/>
    <w:rsid w:val="00464AC2"/>
    <w:rsid w:val="004665F8"/>
    <w:rsid w:val="0046703F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441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52E"/>
    <w:rsid w:val="005129EC"/>
    <w:rsid w:val="00513287"/>
    <w:rsid w:val="005139EB"/>
    <w:rsid w:val="005139F9"/>
    <w:rsid w:val="00513EF2"/>
    <w:rsid w:val="00513FB6"/>
    <w:rsid w:val="00515411"/>
    <w:rsid w:val="0051589B"/>
    <w:rsid w:val="005165E5"/>
    <w:rsid w:val="005171CC"/>
    <w:rsid w:val="00517A6E"/>
    <w:rsid w:val="00517E05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E5E"/>
    <w:rsid w:val="0052570A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67F10"/>
    <w:rsid w:val="00571732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1F92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AF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2EB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2"/>
    <w:rsid w:val="00615E46"/>
    <w:rsid w:val="006172A1"/>
    <w:rsid w:val="00620128"/>
    <w:rsid w:val="00623624"/>
    <w:rsid w:val="00623670"/>
    <w:rsid w:val="00623AF2"/>
    <w:rsid w:val="00624133"/>
    <w:rsid w:val="00624378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0122"/>
    <w:rsid w:val="0064300B"/>
    <w:rsid w:val="0064408C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BB0"/>
    <w:rsid w:val="00693D59"/>
    <w:rsid w:val="00695234"/>
    <w:rsid w:val="006959A0"/>
    <w:rsid w:val="00696207"/>
    <w:rsid w:val="00696473"/>
    <w:rsid w:val="00697EBB"/>
    <w:rsid w:val="006A0355"/>
    <w:rsid w:val="006A0B40"/>
    <w:rsid w:val="006A1CD4"/>
    <w:rsid w:val="006A2E2C"/>
    <w:rsid w:val="006A40A5"/>
    <w:rsid w:val="006A4FAA"/>
    <w:rsid w:val="006A5017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E18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841"/>
    <w:rsid w:val="006F1A2D"/>
    <w:rsid w:val="006F2309"/>
    <w:rsid w:val="006F2487"/>
    <w:rsid w:val="006F2F23"/>
    <w:rsid w:val="006F3D9C"/>
    <w:rsid w:val="006F4BD2"/>
    <w:rsid w:val="006F4EB0"/>
    <w:rsid w:val="006F557B"/>
    <w:rsid w:val="006F5C4B"/>
    <w:rsid w:val="00700B2B"/>
    <w:rsid w:val="00701370"/>
    <w:rsid w:val="007024E2"/>
    <w:rsid w:val="00703255"/>
    <w:rsid w:val="007051A2"/>
    <w:rsid w:val="00706DEE"/>
    <w:rsid w:val="00710702"/>
    <w:rsid w:val="0071093A"/>
    <w:rsid w:val="007111CF"/>
    <w:rsid w:val="007149F5"/>
    <w:rsid w:val="00714E24"/>
    <w:rsid w:val="007152DD"/>
    <w:rsid w:val="007158B2"/>
    <w:rsid w:val="00715A64"/>
    <w:rsid w:val="007162E5"/>
    <w:rsid w:val="00716CAF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3FC4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442B"/>
    <w:rsid w:val="007B56B1"/>
    <w:rsid w:val="007B64FE"/>
    <w:rsid w:val="007B6B5C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44CA"/>
    <w:rsid w:val="007F5028"/>
    <w:rsid w:val="007F538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277B"/>
    <w:rsid w:val="00842A35"/>
    <w:rsid w:val="00843EC2"/>
    <w:rsid w:val="0084479A"/>
    <w:rsid w:val="00845A02"/>
    <w:rsid w:val="00845A91"/>
    <w:rsid w:val="00846AED"/>
    <w:rsid w:val="00846FC1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A17"/>
    <w:rsid w:val="008D5C0A"/>
    <w:rsid w:val="008D6C8E"/>
    <w:rsid w:val="008D7A97"/>
    <w:rsid w:val="008D7AD3"/>
    <w:rsid w:val="008E0E5C"/>
    <w:rsid w:val="008E0ED5"/>
    <w:rsid w:val="008E1063"/>
    <w:rsid w:val="008E1B0F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620A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F21"/>
    <w:rsid w:val="009D12FF"/>
    <w:rsid w:val="009D204B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23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272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31E"/>
    <w:rsid w:val="00AD559D"/>
    <w:rsid w:val="00AD5B51"/>
    <w:rsid w:val="00AD5DD3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61F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40B3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2FA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4DB4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080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48B9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4761"/>
    <w:rsid w:val="00BE5207"/>
    <w:rsid w:val="00BE5B55"/>
    <w:rsid w:val="00BE692D"/>
    <w:rsid w:val="00BF0967"/>
    <w:rsid w:val="00BF0B12"/>
    <w:rsid w:val="00BF0DD0"/>
    <w:rsid w:val="00BF10BE"/>
    <w:rsid w:val="00BF1713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6476"/>
    <w:rsid w:val="00C1687E"/>
    <w:rsid w:val="00C207D0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5131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5004F"/>
    <w:rsid w:val="00C51E61"/>
    <w:rsid w:val="00C53A72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4A98"/>
    <w:rsid w:val="00CB5CE1"/>
    <w:rsid w:val="00CB6676"/>
    <w:rsid w:val="00CB69EC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673"/>
    <w:rsid w:val="00CD3790"/>
    <w:rsid w:val="00CD479E"/>
    <w:rsid w:val="00CD5243"/>
    <w:rsid w:val="00CD56CF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6284"/>
    <w:rsid w:val="00D0050F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6F3"/>
    <w:rsid w:val="00D14A36"/>
    <w:rsid w:val="00D179E0"/>
    <w:rsid w:val="00D2091E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FA2"/>
    <w:rsid w:val="00D437E5"/>
    <w:rsid w:val="00D447C0"/>
    <w:rsid w:val="00D45D45"/>
    <w:rsid w:val="00D462C0"/>
    <w:rsid w:val="00D470ED"/>
    <w:rsid w:val="00D473F5"/>
    <w:rsid w:val="00D47A8F"/>
    <w:rsid w:val="00D50305"/>
    <w:rsid w:val="00D509E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2AB0"/>
    <w:rsid w:val="00DD3DA1"/>
    <w:rsid w:val="00DD4119"/>
    <w:rsid w:val="00DD4F14"/>
    <w:rsid w:val="00DD73EC"/>
    <w:rsid w:val="00DD7841"/>
    <w:rsid w:val="00DE032B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F0609"/>
    <w:rsid w:val="00DF0A2B"/>
    <w:rsid w:val="00DF0A69"/>
    <w:rsid w:val="00DF10F5"/>
    <w:rsid w:val="00DF1E3F"/>
    <w:rsid w:val="00DF2C6F"/>
    <w:rsid w:val="00DF2F1F"/>
    <w:rsid w:val="00DF359B"/>
    <w:rsid w:val="00DF440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E49"/>
    <w:rsid w:val="00E40B06"/>
    <w:rsid w:val="00E41157"/>
    <w:rsid w:val="00E4207D"/>
    <w:rsid w:val="00E4231B"/>
    <w:rsid w:val="00E427EB"/>
    <w:rsid w:val="00E45BB1"/>
    <w:rsid w:val="00E45EB3"/>
    <w:rsid w:val="00E50AE6"/>
    <w:rsid w:val="00E51A9A"/>
    <w:rsid w:val="00E5279C"/>
    <w:rsid w:val="00E544D7"/>
    <w:rsid w:val="00E607AE"/>
    <w:rsid w:val="00E60CF7"/>
    <w:rsid w:val="00E61D5E"/>
    <w:rsid w:val="00E6318B"/>
    <w:rsid w:val="00E64A6C"/>
    <w:rsid w:val="00E65693"/>
    <w:rsid w:val="00E65E4B"/>
    <w:rsid w:val="00E65FFD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100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1554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1B2C"/>
    <w:rsid w:val="00F52A7A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C75"/>
    <w:rsid w:val="00F96DE2"/>
    <w:rsid w:val="00F975AE"/>
    <w:rsid w:val="00F97BDA"/>
    <w:rsid w:val="00FA1793"/>
    <w:rsid w:val="00FA1C56"/>
    <w:rsid w:val="00FA2DAB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2615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yperlink" Target="http://www.skonline.ru/doc/58072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yperlink" Target="consultantplus://offline/ref=B7BADA3E787E2A3510D3FF1CB1A86E13B84CF14217454E3759B1L1t2I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jpeg"/><Relationship Id="rId32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header" Target="header1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header" Target="header10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E095D3A0-6690-4ED4-AB9F-6A06A0B42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46</Pages>
  <Words>12460</Words>
  <Characters>71023</Characters>
  <Application>Microsoft Office Word</Application>
  <DocSecurity>4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83317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2017-02-01T02:50:00Z</cp:lastPrinted>
  <dcterms:created xsi:type="dcterms:W3CDTF">2017-02-01T07:34:00Z</dcterms:created>
  <dcterms:modified xsi:type="dcterms:W3CDTF">2017-02-01T07:34:00Z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